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137" w:rsidRDefault="009B5137"/>
    <w:tbl>
      <w:tblPr>
        <w:tblpPr w:leftFromText="180" w:rightFromText="180" w:vertAnchor="text" w:horzAnchor="margin" w:tblpY="2"/>
        <w:tblW w:w="1116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30"/>
        <w:gridCol w:w="55"/>
        <w:gridCol w:w="979"/>
        <w:gridCol w:w="46"/>
        <w:gridCol w:w="2322"/>
        <w:gridCol w:w="2127"/>
        <w:gridCol w:w="211"/>
        <w:gridCol w:w="1453"/>
        <w:gridCol w:w="20"/>
        <w:gridCol w:w="1992"/>
        <w:gridCol w:w="1852"/>
        <w:gridCol w:w="79"/>
      </w:tblGrid>
      <w:tr w:rsidR="00D14866" w:rsidRPr="00576E29" w:rsidTr="00AF1071">
        <w:trPr>
          <w:gridAfter w:val="1"/>
          <w:wAfter w:w="79" w:type="dxa"/>
          <w:trHeight w:val="1110"/>
        </w:trPr>
        <w:tc>
          <w:tcPr>
            <w:tcW w:w="11087" w:type="dxa"/>
            <w:gridSpan w:val="11"/>
          </w:tcPr>
          <w:p w:rsidR="00BE4916" w:rsidRPr="00576E29" w:rsidRDefault="00410D0C" w:rsidP="00AF1071">
            <w:pPr>
              <w:rPr>
                <w:rFonts w:ascii="標楷體" w:eastAsia="標楷體" w:hAnsi="標楷體"/>
                <w:b/>
                <w:noProof/>
                <w:color w:val="000000"/>
                <w:sz w:val="28"/>
                <w:szCs w:val="28"/>
              </w:rPr>
            </w:pPr>
            <w:r w:rsidRPr="00410D0C">
              <w:rPr>
                <w:rFonts w:ascii="Calibri" w:hAnsi="Calibri"/>
                <w:b/>
                <w:noProof/>
                <w:color w:val="000000"/>
                <w:lang w:bidi="he-IL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2" o:spid="_x0000_s1026" type="#_x0000_t202" style="position:absolute;margin-left:72.6pt;margin-top:11.15pt;width:470.5pt;height:58.3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" filled="f" stroked="f">
                  <v:textbox inset="0,0,0,0">
                    <w:txbxContent>
                      <w:p w:rsidR="004F6587" w:rsidRPr="00EA4872" w:rsidRDefault="00410D0C" w:rsidP="004F6587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180"/>
                            <w:szCs w:val="180"/>
                          </w:rPr>
                        </w:pPr>
                        <w:r w:rsidRPr="00410D0C">
                          <w:rPr>
                            <w:rFonts w:ascii="標楷體" w:eastAsia="標楷體" w:hAnsi="標楷體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</w:rPr>
                          <w:pict>
                            <v:shapetype id="_x0000_t136" coordsize="21600,21600" o:spt="136" adj="10800" path="m@7,l@8,m@5,21600l@6,21600e">
                              <v:formulas>
                                <v:f eqn="sum #0 0 10800"/>
                                <v:f eqn="prod #0 2 1"/>
                                <v:f eqn="sum 21600 0 @1"/>
                                <v:f eqn="sum 0 0 @2"/>
                                <v:f eqn="sum 21600 0 @3"/>
                                <v:f eqn="if @0 @3 0"/>
                                <v:f eqn="if @0 21600 @1"/>
                                <v:f eqn="if @0 0 @2"/>
                                <v:f eqn="if @0 @4 21600"/>
                                <v:f eqn="mid @5 @6"/>
                                <v:f eqn="mid @8 @5"/>
                                <v:f eqn="mid @7 @8"/>
                                <v:f eqn="mid @6 @7"/>
                                <v:f eqn="sum @6 0 @5"/>
                              </v:formulas>
                              <v:path textpathok="t" o:connecttype="custom" o:connectlocs="@9,0;@10,10800;@11,21600;@12,10800" o:connectangles="270,180,90,0"/>
                              <v:textpath on="t" fitshape="t"/>
                              <v:handles>
                                <v:h position="#0,bottomRight" xrange="6629,14971"/>
                              </v:handles>
                              <o:lock v:ext="edit" text="t" shapetype="t"/>
                            </v:shapetype>
                            <v:shape id="_x0000_i1025" type="#_x0000_t136" style="width:468.5pt;height:36.5pt">
                              <v:shadow color="#868686"/>
                              <v:textpath style="font-family:&quot;新細明體&quot;;v-text-reverse:t;v-text-kern:t" trim="t" fitpath="t" string="台灣基層福音差傳會造橋教會"/>
                            </v:shape>
                          </w:pict>
                        </w:r>
                        <w:r w:rsidR="004F6587" w:rsidRPr="00B23DBF">
                          <w:rPr>
                            <w:rFonts w:hint="eastAsia"/>
                            <w:outline/>
                            <w:color w:val="000000"/>
                            <w:sz w:val="72"/>
                            <w:szCs w:val="72"/>
                          </w:rPr>
                          <w:t>週報</w:t>
                        </w:r>
                      </w:p>
                    </w:txbxContent>
                  </v:textbox>
                </v:shape>
              </w:pict>
            </w:r>
            <w:r w:rsidR="004F6587" w:rsidRPr="00CF135E">
              <w:rPr>
                <w:rFonts w:ascii="標楷體" w:eastAsia="標楷體" w:hAnsi="標楷體"/>
                <w:b/>
                <w:noProof/>
                <w:color w:val="000000"/>
                <w:sz w:val="28"/>
                <w:szCs w:val="28"/>
                <w:lang w:bidi="he-IL"/>
              </w:rPr>
              <w:drawing>
                <wp:inline distT="0" distB="0" distL="0" distR="0">
                  <wp:extent cx="851535" cy="693420"/>
                  <wp:effectExtent l="0" t="0" r="0" b="0"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866" w:rsidRPr="00576E29" w:rsidTr="00AF1071">
        <w:trPr>
          <w:gridAfter w:val="1"/>
          <w:wAfter w:w="79" w:type="dxa"/>
          <w:trHeight w:val="9697"/>
        </w:trPr>
        <w:tc>
          <w:tcPr>
            <w:tcW w:w="11087" w:type="dxa"/>
            <w:gridSpan w:val="11"/>
            <w:tcBorders>
              <w:bottom w:val="thinThickSmallGap" w:sz="12" w:space="0" w:color="auto"/>
            </w:tcBorders>
          </w:tcPr>
          <w:p w:rsidR="006D7187" w:rsidRDefault="00BE23E3" w:rsidP="00A267D3">
            <w:pPr>
              <w:spacing w:line="560" w:lineRule="exact"/>
              <w:jc w:val="center"/>
              <w:rPr>
                <w:rFonts w:ascii="標楷體" w:eastAsia="標楷體" w:hAnsi="標楷體"/>
                <w:b/>
                <w:color w:val="FF0000"/>
                <w:sz w:val="4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48"/>
                <w:szCs w:val="28"/>
              </w:rPr>
              <w:t>2019</w:t>
            </w:r>
            <w:r w:rsidR="00410D0C">
              <w:rPr>
                <w:rFonts w:ascii="標楷體" w:eastAsia="標楷體" w:hAnsi="標楷體"/>
                <w:b/>
                <w:noProof/>
                <w:color w:val="FF0000"/>
                <w:sz w:val="48"/>
                <w:szCs w:val="28"/>
                <w:lang w:bidi="he-IL"/>
              </w:rPr>
              <w:pict>
                <v:shape id="Text Box 1922" o:spid="_x0000_s1027" type="#_x0000_t202" style="position:absolute;left:0;text-align:left;margin-left:136.65pt;margin-top:612.95pt;width:277.6pt;height:79.2pt;z-index:25165619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" stroked="f">
                  <v:path arrowok="t"/>
                  <v:textbox style="mso-fit-shape-to-text:t">
                    <w:txbxContent>
                      <w:p w:rsidR="006F4C9B" w:rsidRDefault="004F6587">
                        <w:r>
                          <w:rPr>
                            <w:noProof/>
                            <w:lang w:bidi="he-IL"/>
                          </w:rPr>
                          <w:drawing>
                            <wp:inline distT="0" distB="0" distL="0" distR="0">
                              <wp:extent cx="3342005" cy="851535"/>
                              <wp:effectExtent l="0" t="0" r="0" b="0"/>
                              <wp:docPr id="27" name="圖片 2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圖片 6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42005" cy="8515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410D0C">
              <w:rPr>
                <w:rFonts w:ascii="標楷體" w:eastAsia="標楷體" w:hAnsi="標楷體"/>
                <w:b/>
                <w:noProof/>
                <w:color w:val="FF0000"/>
                <w:sz w:val="48"/>
                <w:szCs w:val="28"/>
                <w:lang w:bidi="he-IL"/>
              </w:rPr>
              <w:pict>
                <v:shape id="Text Box 1923" o:spid="_x0000_s1028" type="#_x0000_t202" style="position:absolute;left:0;text-align:left;margin-left:426.95pt;margin-top:612.95pt;width:121.45pt;height:97.2pt;z-index:25165721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" stroked="f">
                  <v:path arrowok="t"/>
                  <v:textbox style="mso-fit-shape-to-text:t">
                    <w:txbxContent>
                      <w:p w:rsidR="006F4C9B" w:rsidRDefault="004F6587">
                        <w:r w:rsidRPr="009127C5">
                          <w:rPr>
                            <w:noProof/>
                            <w:lang w:bidi="he-IL"/>
                          </w:rPr>
                          <w:drawing>
                            <wp:inline distT="0" distB="0" distL="0" distR="0">
                              <wp:extent cx="1358900" cy="1143000"/>
                              <wp:effectExtent l="0" t="0" r="0" b="0"/>
                              <wp:docPr id="28" name="圖片 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890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3F4C73">
              <w:rPr>
                <w:rFonts w:ascii="標楷體" w:eastAsia="標楷體" w:hAnsi="標楷體" w:hint="eastAsia"/>
                <w:b/>
                <w:color w:val="FF0000"/>
                <w:sz w:val="48"/>
                <w:szCs w:val="28"/>
              </w:rPr>
              <w:t>扎根、幸福、門訓</w:t>
            </w:r>
          </w:p>
          <w:p w:rsidR="00C83AA3" w:rsidRDefault="00453414" w:rsidP="00A267D3">
            <w:pPr>
              <w:spacing w:line="560" w:lineRule="exact"/>
              <w:jc w:val="center"/>
              <w:rPr>
                <w:rFonts w:ascii="標楷體" w:eastAsia="標楷體" w:hAnsi="標楷體"/>
                <w:b/>
                <w:color w:val="FF0000"/>
                <w:sz w:val="32"/>
                <w:szCs w:val="28"/>
                <w:bdr w:val="single" w:sz="4" w:space="0" w:color="auto"/>
              </w:rPr>
            </w:pPr>
            <w:r w:rsidRPr="00453414">
              <w:rPr>
                <w:rFonts w:ascii="標楷體" w:eastAsia="標楷體" w:hAnsi="標楷體" w:hint="eastAsia"/>
                <w:b/>
                <w:color w:val="FF0000"/>
                <w:sz w:val="32"/>
                <w:szCs w:val="28"/>
                <w:bdr w:val="single" w:sz="4" w:space="0" w:color="auto"/>
              </w:rPr>
              <w:t>扎實建造、剛強</w:t>
            </w:r>
            <w:r w:rsidR="00A6306C">
              <w:rPr>
                <w:rFonts w:ascii="標楷體" w:eastAsia="標楷體" w:hAnsi="標楷體" w:hint="eastAsia"/>
                <w:b/>
                <w:color w:val="FF0000"/>
                <w:sz w:val="32"/>
                <w:szCs w:val="28"/>
                <w:bdr w:val="single" w:sz="4" w:space="0" w:color="auto"/>
              </w:rPr>
              <w:t>門徒</w:t>
            </w:r>
            <w:r w:rsidR="00C34BEE">
              <w:rPr>
                <w:rFonts w:ascii="標楷體" w:eastAsia="標楷體" w:hAnsi="標楷體" w:hint="eastAsia"/>
                <w:b/>
                <w:color w:val="FF0000"/>
                <w:sz w:val="32"/>
                <w:szCs w:val="28"/>
                <w:bdr w:val="single" w:sz="4" w:space="0" w:color="auto"/>
              </w:rPr>
              <w:t>、</w:t>
            </w:r>
            <w:proofErr w:type="gramStart"/>
            <w:r w:rsidR="009D4791">
              <w:rPr>
                <w:rFonts w:ascii="標楷體" w:eastAsia="標楷體" w:hAnsi="標楷體" w:hint="eastAsia"/>
                <w:b/>
                <w:color w:val="FF0000"/>
                <w:sz w:val="32"/>
                <w:szCs w:val="28"/>
                <w:bdr w:val="single" w:sz="4" w:space="0" w:color="auto"/>
              </w:rPr>
              <w:t>得魚</w:t>
            </w:r>
            <w:r w:rsidR="00E2533B">
              <w:rPr>
                <w:rFonts w:ascii="標楷體" w:eastAsia="標楷體" w:hAnsi="標楷體" w:hint="eastAsia"/>
                <w:b/>
                <w:color w:val="FF0000"/>
                <w:sz w:val="32"/>
                <w:szCs w:val="28"/>
                <w:bdr w:val="single" w:sz="4" w:space="0" w:color="auto"/>
              </w:rPr>
              <w:t>得</w:t>
            </w:r>
            <w:proofErr w:type="gramEnd"/>
            <w:r w:rsidR="00E2533B">
              <w:rPr>
                <w:rFonts w:ascii="標楷體" w:eastAsia="標楷體" w:hAnsi="標楷體" w:hint="eastAsia"/>
                <w:b/>
                <w:color w:val="FF0000"/>
                <w:sz w:val="32"/>
                <w:szCs w:val="28"/>
                <w:bdr w:val="single" w:sz="4" w:space="0" w:color="auto"/>
              </w:rPr>
              <w:t>業</w:t>
            </w:r>
          </w:p>
          <w:p w:rsidR="00C83AA3" w:rsidRPr="002C5412" w:rsidRDefault="00C83AA3" w:rsidP="00A267D3">
            <w:pPr>
              <w:spacing w:line="560" w:lineRule="exact"/>
              <w:jc w:val="center"/>
              <w:rPr>
                <w:rFonts w:ascii="標楷體" w:eastAsia="標楷體" w:hAnsi="標楷體"/>
                <w:b/>
                <w:color w:val="7030A0"/>
                <w:sz w:val="28"/>
              </w:rPr>
            </w:pPr>
            <w:r w:rsidRPr="002C5412">
              <w:rPr>
                <w:rFonts w:ascii="標楷體" w:eastAsia="標楷體" w:hAnsi="標楷體" w:hint="eastAsia"/>
                <w:b/>
                <w:color w:val="7030A0"/>
                <w:sz w:val="28"/>
              </w:rPr>
              <w:t>詩</w:t>
            </w:r>
            <w:r w:rsidRPr="002C5412">
              <w:rPr>
                <w:rFonts w:ascii="標楷體" w:eastAsia="標楷體" w:hAnsi="標楷體"/>
                <w:b/>
                <w:color w:val="7030A0"/>
                <w:sz w:val="28"/>
              </w:rPr>
              <w:t>29:2 要將耶和華的名所當得的榮耀歸給他，以聖潔的妝飾敬拜耶和華</w:t>
            </w:r>
          </w:p>
          <w:p w:rsidR="009D63AD" w:rsidRDefault="00352D3D" w:rsidP="00A267D3">
            <w:pPr>
              <w:spacing w:line="560" w:lineRule="exact"/>
              <w:jc w:val="center"/>
              <w:rPr>
                <w:rFonts w:ascii="金梅毛匾行" w:eastAsia="金梅毛匾行" w:hAnsi="細明體" w:cs="金梅毛匾行"/>
                <w:b/>
                <w:color w:val="000000"/>
                <w:sz w:val="32"/>
                <w:szCs w:val="28"/>
              </w:rPr>
            </w:pPr>
            <w:r w:rsidRPr="00153F19">
              <w:rPr>
                <w:rFonts w:ascii="金梅毛匾行" w:eastAsia="金梅毛匾行" w:hAnsi="細明體"/>
                <w:b/>
                <w:color w:val="000000"/>
                <w:sz w:val="32"/>
                <w:szCs w:val="28"/>
              </w:rPr>
              <w:t>{</w:t>
            </w:r>
            <w:r w:rsidRPr="00153F19">
              <w:rPr>
                <w:rFonts w:ascii="標楷體" w:eastAsia="標楷體" w:hAnsi="標楷體" w:cs="金梅毛匾行" w:hint="eastAsia"/>
                <w:b/>
                <w:color w:val="000000"/>
                <w:sz w:val="32"/>
                <w:szCs w:val="28"/>
              </w:rPr>
              <w:t>日期</w:t>
            </w:r>
            <w:r w:rsidRPr="00153F19">
              <w:rPr>
                <w:rFonts w:ascii="標楷體" w:eastAsia="標楷體" w:hAnsi="標楷體" w:cs="金梅毛匾行"/>
                <w:b/>
                <w:color w:val="000000"/>
                <w:sz w:val="32"/>
                <w:szCs w:val="28"/>
              </w:rPr>
              <w:t>:</w:t>
            </w:r>
            <w:r w:rsidRPr="00A12689">
              <w:rPr>
                <w:rFonts w:ascii="標楷體" w:eastAsia="標楷體" w:hAnsi="標楷體" w:cs="金梅毛匾行"/>
                <w:b/>
                <w:color w:val="000000"/>
                <w:sz w:val="32"/>
                <w:szCs w:val="28"/>
              </w:rPr>
              <w:t>20</w:t>
            </w:r>
            <w:r w:rsidR="004563DB">
              <w:rPr>
                <w:rFonts w:ascii="標楷體" w:eastAsia="標楷體" w:hAnsi="標楷體" w:cs="金梅毛匾行" w:hint="eastAsia"/>
                <w:b/>
                <w:color w:val="000000"/>
                <w:sz w:val="32"/>
                <w:szCs w:val="28"/>
              </w:rPr>
              <w:t>19</w:t>
            </w:r>
            <w:r w:rsidRPr="00A12689">
              <w:rPr>
                <w:rFonts w:ascii="標楷體" w:eastAsia="標楷體" w:hAnsi="標楷體" w:cs="金梅毛匾行" w:hint="eastAsia"/>
                <w:b/>
                <w:color w:val="000000"/>
                <w:sz w:val="32"/>
                <w:szCs w:val="28"/>
              </w:rPr>
              <w:t>年</w:t>
            </w:r>
            <w:r w:rsidR="002E0957">
              <w:rPr>
                <w:rFonts w:ascii="標楷體" w:eastAsia="標楷體" w:hAnsi="標楷體" w:cs="金梅毛匾行" w:hint="eastAsia"/>
                <w:b/>
                <w:color w:val="000000"/>
                <w:sz w:val="32"/>
                <w:szCs w:val="28"/>
              </w:rPr>
              <w:t>06</w:t>
            </w:r>
            <w:r w:rsidR="00570AF2" w:rsidRPr="00A12689">
              <w:rPr>
                <w:rFonts w:ascii="標楷體" w:eastAsia="標楷體" w:hAnsi="標楷體" w:cs="金梅毛匾行" w:hint="eastAsia"/>
                <w:b/>
                <w:color w:val="000000"/>
                <w:sz w:val="32"/>
                <w:szCs w:val="28"/>
              </w:rPr>
              <w:t>月</w:t>
            </w:r>
            <w:r w:rsidR="009B5137">
              <w:rPr>
                <w:rFonts w:ascii="標楷體" w:eastAsia="標楷體" w:hAnsi="標楷體" w:cs="金梅毛匾行" w:hint="eastAsia"/>
                <w:b/>
                <w:color w:val="000000"/>
                <w:sz w:val="32"/>
                <w:szCs w:val="28"/>
              </w:rPr>
              <w:t>23</w:t>
            </w:r>
            <w:r w:rsidRPr="00A12689">
              <w:rPr>
                <w:rFonts w:ascii="標楷體" w:eastAsia="標楷體" w:hAnsi="標楷體" w:cs="金梅毛匾行" w:hint="eastAsia"/>
                <w:b/>
                <w:color w:val="000000"/>
                <w:sz w:val="32"/>
                <w:szCs w:val="28"/>
              </w:rPr>
              <w:t>日 次別</w:t>
            </w:r>
            <w:r w:rsidRPr="00A12689">
              <w:rPr>
                <w:rFonts w:ascii="標楷體" w:eastAsia="標楷體" w:hAnsi="標楷體" w:cs="金梅毛匾行"/>
                <w:b/>
                <w:color w:val="000000"/>
                <w:sz w:val="32"/>
                <w:szCs w:val="28"/>
              </w:rPr>
              <w:t>:</w:t>
            </w:r>
            <w:r w:rsidR="0045650B" w:rsidRPr="00A12689">
              <w:rPr>
                <w:rFonts w:ascii="標楷體" w:eastAsia="標楷體" w:hAnsi="標楷體" w:cs="金梅毛匾行" w:hint="eastAsia"/>
                <w:b/>
                <w:color w:val="000000"/>
                <w:sz w:val="32"/>
                <w:szCs w:val="28"/>
              </w:rPr>
              <w:t>1</w:t>
            </w:r>
            <w:r w:rsidR="00215C4B">
              <w:rPr>
                <w:rFonts w:ascii="標楷體" w:eastAsia="標楷體" w:hAnsi="標楷體" w:cs="金梅毛匾行" w:hint="eastAsia"/>
                <w:b/>
                <w:color w:val="000000"/>
                <w:sz w:val="32"/>
                <w:szCs w:val="28"/>
              </w:rPr>
              <w:t>30</w:t>
            </w:r>
            <w:r w:rsidR="009B5137">
              <w:rPr>
                <w:rFonts w:ascii="標楷體" w:eastAsia="標楷體" w:hAnsi="標楷體" w:cs="金梅毛匾行" w:hint="eastAsia"/>
                <w:b/>
                <w:color w:val="000000"/>
                <w:sz w:val="32"/>
                <w:szCs w:val="28"/>
              </w:rPr>
              <w:t>5</w:t>
            </w:r>
            <w:r w:rsidR="0045650B" w:rsidRPr="00153F19">
              <w:rPr>
                <w:rFonts w:ascii="金梅毛匾行" w:eastAsia="金梅毛匾行" w:hAnsi="細明體" w:cs="金梅毛匾行"/>
                <w:b/>
                <w:color w:val="000000"/>
                <w:sz w:val="32"/>
                <w:szCs w:val="28"/>
              </w:rPr>
              <w:t>}</w:t>
            </w:r>
          </w:p>
          <w:p w:rsidR="000A094A" w:rsidRPr="00346AD7" w:rsidRDefault="00833452" w:rsidP="00A267D3">
            <w:pPr>
              <w:spacing w:line="560" w:lineRule="exact"/>
              <w:jc w:val="center"/>
              <w:rPr>
                <w:rFonts w:ascii="標楷體" w:eastAsia="標楷體" w:hAnsi="標楷體"/>
                <w:b/>
                <w:color w:val="0070C0"/>
                <w:sz w:val="48"/>
                <w:szCs w:val="28"/>
              </w:rPr>
            </w:pPr>
            <w:r w:rsidRPr="00346AD7">
              <w:rPr>
                <w:rFonts w:ascii="標楷體" w:eastAsia="標楷體" w:hAnsi="標楷體" w:hint="eastAsia"/>
                <w:b/>
                <w:color w:val="0070C0"/>
                <w:sz w:val="40"/>
                <w:szCs w:val="28"/>
              </w:rPr>
              <w:t>主日聚會程序</w:t>
            </w:r>
          </w:p>
          <w:p w:rsidR="008557ED" w:rsidRPr="008557ED" w:rsidRDefault="00352D3D" w:rsidP="00A267D3">
            <w:pPr>
              <w:shd w:val="clear" w:color="auto" w:fill="FFFFFF"/>
              <w:tabs>
                <w:tab w:val="left" w:pos="3082"/>
              </w:tabs>
              <w:spacing w:line="560" w:lineRule="exact"/>
              <w:ind w:left="3082" w:right="-149" w:hanging="3082"/>
              <w:rPr>
                <w:rFonts w:ascii="標楷體" w:eastAsia="標楷體" w:hAnsi="標楷體" w:cs="標楷體"/>
                <w:b/>
                <w:color w:val="000000"/>
                <w:sz w:val="32"/>
                <w:szCs w:val="36"/>
              </w:rPr>
            </w:pP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敬拜讚美</w:t>
            </w:r>
            <w:r w:rsidR="00A5354E">
              <w:rPr>
                <w:rFonts w:ascii="標楷體" w:eastAsia="標楷體" w:hAnsi="標楷體" w:cs="標楷體"/>
                <w:b/>
                <w:color w:val="000000"/>
                <w:sz w:val="28"/>
                <w:szCs w:val="32"/>
              </w:rPr>
              <w:t>…</w:t>
            </w:r>
            <w:proofErr w:type="gramStart"/>
            <w:r w:rsidR="00C04152">
              <w:rPr>
                <w:rFonts w:ascii="標楷體" w:eastAsia="標楷體" w:hAnsi="標楷體" w:cs="標楷體"/>
                <w:b/>
                <w:color w:val="000000"/>
                <w:sz w:val="28"/>
                <w:szCs w:val="32"/>
              </w:rPr>
              <w:t>…</w:t>
            </w:r>
            <w:r w:rsidR="00820DC3">
              <w:rPr>
                <w:rFonts w:ascii="標楷體" w:eastAsia="標楷體" w:hAnsi="標楷體" w:cs="標楷體"/>
                <w:b/>
                <w:color w:val="000000"/>
                <w:sz w:val="28"/>
                <w:szCs w:val="32"/>
              </w:rPr>
              <w:t>…</w:t>
            </w:r>
            <w:r w:rsidR="004200C8">
              <w:rPr>
                <w:rFonts w:ascii="標楷體" w:eastAsia="標楷體" w:hAnsi="標楷體" w:cs="標楷體"/>
                <w:b/>
                <w:color w:val="000000"/>
                <w:sz w:val="28"/>
                <w:szCs w:val="32"/>
              </w:rPr>
              <w:t>…</w:t>
            </w:r>
            <w:r w:rsidR="00D6711E">
              <w:rPr>
                <w:rFonts w:ascii="標楷體" w:eastAsia="標楷體" w:hAnsi="標楷體" w:cs="標楷體"/>
                <w:b/>
                <w:color w:val="000000"/>
                <w:sz w:val="28"/>
                <w:szCs w:val="32"/>
              </w:rPr>
              <w:t>…</w:t>
            </w:r>
            <w:r w:rsidR="009E1F8F">
              <w:rPr>
                <w:rFonts w:ascii="標楷體" w:eastAsia="標楷體" w:hAnsi="標楷體" w:cs="標楷體"/>
                <w:b/>
                <w:color w:val="000000"/>
                <w:sz w:val="28"/>
                <w:szCs w:val="32"/>
              </w:rPr>
              <w:t>……</w:t>
            </w:r>
            <w:r w:rsidR="003F7485">
              <w:rPr>
                <w:rFonts w:ascii="標楷體" w:eastAsia="標楷體" w:hAnsi="標楷體" w:cs="標楷體"/>
                <w:b/>
                <w:color w:val="000000"/>
                <w:sz w:val="28"/>
                <w:szCs w:val="32"/>
              </w:rPr>
              <w:t>…</w:t>
            </w:r>
            <w:r w:rsidR="006A3B56">
              <w:rPr>
                <w:rFonts w:ascii="標楷體" w:eastAsia="標楷體" w:hAnsi="標楷體" w:cs="標楷體"/>
                <w:b/>
                <w:color w:val="000000"/>
                <w:sz w:val="28"/>
                <w:szCs w:val="32"/>
              </w:rPr>
              <w:t>……</w:t>
            </w:r>
            <w:r w:rsidR="00486EA2">
              <w:rPr>
                <w:rFonts w:ascii="標楷體" w:eastAsia="標楷體" w:hAnsi="標楷體" w:cs="標楷體"/>
                <w:b/>
                <w:color w:val="000000"/>
                <w:sz w:val="28"/>
                <w:szCs w:val="32"/>
              </w:rPr>
              <w:t>…</w:t>
            </w:r>
            <w:proofErr w:type="gramEnd"/>
            <w:r w:rsidR="00D6711E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32"/>
              </w:rPr>
              <w:t>雲上太陽、感謝耶穌</w:t>
            </w:r>
            <w:r w:rsidR="00FC746A">
              <w:rPr>
                <w:rFonts w:ascii="標楷體" w:eastAsia="標楷體" w:hAnsi="標楷體" w:cs="標楷體"/>
                <w:b/>
                <w:color w:val="000000"/>
                <w:sz w:val="28"/>
                <w:szCs w:val="32"/>
              </w:rPr>
              <w:t>…</w:t>
            </w:r>
            <w:proofErr w:type="gramStart"/>
            <w:r w:rsidR="004B7CFF">
              <w:rPr>
                <w:rFonts w:ascii="標楷體" w:eastAsia="標楷體" w:hAnsi="標楷體" w:cs="標楷體"/>
                <w:b/>
                <w:color w:val="000000"/>
                <w:sz w:val="28"/>
                <w:szCs w:val="32"/>
              </w:rPr>
              <w:t>…</w:t>
            </w:r>
            <w:r w:rsidR="0097169D">
              <w:rPr>
                <w:rFonts w:ascii="標楷體" w:eastAsia="標楷體" w:hAnsi="標楷體" w:cs="標楷體"/>
                <w:b/>
                <w:color w:val="000000"/>
                <w:sz w:val="28"/>
                <w:szCs w:val="32"/>
              </w:rPr>
              <w:t>…</w:t>
            </w:r>
            <w:r w:rsidR="003F7485">
              <w:rPr>
                <w:rFonts w:ascii="標楷體" w:eastAsia="標楷體" w:hAnsi="標楷體" w:cs="標楷體"/>
                <w:b/>
                <w:color w:val="000000"/>
                <w:sz w:val="28"/>
                <w:szCs w:val="32"/>
              </w:rPr>
              <w:t>……</w:t>
            </w:r>
            <w:r w:rsidR="006A3B56">
              <w:rPr>
                <w:rFonts w:ascii="標楷體" w:eastAsia="標楷體" w:hAnsi="標楷體" w:cs="標楷體"/>
                <w:b/>
                <w:color w:val="000000"/>
                <w:sz w:val="28"/>
                <w:szCs w:val="32"/>
              </w:rPr>
              <w:t>…</w:t>
            </w:r>
            <w:r w:rsidR="009E1F8F">
              <w:rPr>
                <w:rFonts w:ascii="標楷體" w:eastAsia="標楷體" w:hAnsi="標楷體" w:cs="標楷體"/>
                <w:b/>
                <w:color w:val="000000"/>
                <w:sz w:val="28"/>
                <w:szCs w:val="32"/>
              </w:rPr>
              <w:t>……</w:t>
            </w:r>
            <w:r w:rsidR="0097169D">
              <w:rPr>
                <w:rFonts w:ascii="標楷體" w:eastAsia="標楷體" w:hAnsi="標楷體" w:cs="標楷體"/>
                <w:b/>
                <w:color w:val="000000"/>
                <w:sz w:val="28"/>
                <w:szCs w:val="32"/>
              </w:rPr>
              <w:t>…</w:t>
            </w:r>
            <w:proofErr w:type="gramEnd"/>
            <w:r w:rsidR="003D386B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6"/>
              </w:rPr>
              <w:t>以勒、</w:t>
            </w:r>
            <w:proofErr w:type="gramStart"/>
            <w:r w:rsidR="003D386B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6"/>
              </w:rPr>
              <w:t>莎</w:t>
            </w:r>
            <w:proofErr w:type="gramEnd"/>
            <w:r w:rsidR="003D386B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6"/>
              </w:rPr>
              <w:t>拉</w:t>
            </w:r>
          </w:p>
          <w:p w:rsidR="00352D3D" w:rsidRDefault="00BC4252" w:rsidP="00A267D3">
            <w:pPr>
              <w:shd w:val="clear" w:color="auto" w:fill="FFFFFF"/>
              <w:spacing w:line="560" w:lineRule="exact"/>
              <w:ind w:right="-149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 xml:space="preserve">敬　　 </w:t>
            </w:r>
            <w:r w:rsidR="00886DC2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讀</w:t>
            </w:r>
            <w:r w:rsidR="00886DC2" w:rsidRPr="00576E29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…</w:t>
            </w:r>
            <w:proofErr w:type="gramStart"/>
            <w:r w:rsidR="00886DC2" w:rsidRPr="00576E29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</w:t>
            </w:r>
            <w:r w:rsidR="00886DC2" w:rsidRPr="00576E29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……</w:t>
            </w:r>
            <w:r w:rsidR="00433C9D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</w:t>
            </w:r>
            <w:r w:rsidR="009B6F6B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</w:t>
            </w:r>
            <w:r w:rsidR="00074579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</w:t>
            </w:r>
            <w:r w:rsidR="00886DC2" w:rsidRPr="00576E29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</w:t>
            </w:r>
            <w:r w:rsidR="000427E0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…</w:t>
            </w:r>
            <w:proofErr w:type="gramEnd"/>
            <w:r w:rsidR="003C1B0A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主禱文</w:t>
            </w:r>
            <w:r w:rsidR="006310CF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、使徒信經</w:t>
            </w:r>
            <w:r w:rsidR="00352D3D" w:rsidRPr="00576E29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…</w:t>
            </w:r>
            <w:proofErr w:type="gramStart"/>
            <w:r w:rsidR="00352D3D" w:rsidRPr="00576E29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…</w:t>
            </w:r>
            <w:r w:rsidR="00512433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</w:t>
            </w:r>
            <w:r w:rsidR="008557ED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……………</w:t>
            </w:r>
            <w:proofErr w:type="gramEnd"/>
            <w:r w:rsidR="00352D3D" w:rsidRPr="00576E29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 xml:space="preserve">會 </w:t>
            </w:r>
            <w:r w:rsidR="00C21734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 xml:space="preserve">     </w:t>
            </w:r>
            <w:r w:rsidR="00352D3D" w:rsidRPr="00576E29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眾</w:t>
            </w:r>
          </w:p>
          <w:p w:rsidR="00244263" w:rsidRDefault="00352D3D" w:rsidP="00A267D3">
            <w:pPr>
              <w:spacing w:line="560" w:lineRule="exact"/>
              <w:ind w:right="-29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讀</w:t>
            </w:r>
            <w:r w:rsidR="00127B7B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 xml:space="preserve">     經</w:t>
            </w:r>
            <w:r w:rsidR="00624177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</w:t>
            </w:r>
            <w:proofErr w:type="gramStart"/>
            <w:r w:rsidR="00DC2F18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</w:t>
            </w:r>
            <w:r w:rsidR="00575786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</w:t>
            </w:r>
            <w:r w:rsidR="00687D09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……</w:t>
            </w:r>
            <w:r w:rsidR="00957B65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……</w:t>
            </w:r>
            <w:r w:rsidR="00687D09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</w:t>
            </w:r>
            <w:r w:rsidR="00C15FA4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</w:t>
            </w:r>
            <w:proofErr w:type="gramEnd"/>
            <w:r w:rsidR="00C15FA4">
              <w:rPr>
                <w:rFonts w:ascii="標楷體" w:eastAsia="標楷體" w:hAnsi="標楷體" w:cs="Arial" w:hint="eastAsia"/>
                <w:b/>
                <w:bCs/>
                <w:color w:val="000000"/>
                <w:sz w:val="32"/>
                <w:szCs w:val="44"/>
                <w:lang w:val="en-GB"/>
              </w:rPr>
              <w:t>馬太福音4:1~11節</w:t>
            </w:r>
            <w:r w:rsidR="00575786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</w:t>
            </w:r>
            <w:proofErr w:type="gramStart"/>
            <w:r w:rsidR="00575786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</w:t>
            </w:r>
            <w:r w:rsidR="00687D09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</w:t>
            </w:r>
            <w:r w:rsidR="0004546C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……</w:t>
            </w:r>
            <w:r w:rsidR="00687D09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……</w:t>
            </w:r>
            <w:proofErr w:type="gramEnd"/>
            <w:r w:rsidR="00C15FA4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 xml:space="preserve"> </w:t>
            </w:r>
            <w:r w:rsidRPr="00576E29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會</w:t>
            </w:r>
            <w:r w:rsidR="00C21734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 xml:space="preserve">      </w:t>
            </w:r>
            <w:r w:rsidRPr="00576E29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眾</w:t>
            </w:r>
          </w:p>
          <w:p w:rsidR="00500564" w:rsidRPr="00C3246F" w:rsidRDefault="00500564" w:rsidP="00A267D3">
            <w:pPr>
              <w:spacing w:line="560" w:lineRule="exact"/>
              <w:ind w:right="-29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見證影片</w:t>
            </w:r>
            <w:r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</w:t>
            </w:r>
            <w:proofErr w:type="gramStart"/>
            <w:r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…………………………………………</w:t>
            </w:r>
            <w:r w:rsidR="00512433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…………</w:t>
            </w:r>
            <w:proofErr w:type="gramEnd"/>
            <w:r w:rsidR="00512433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……</w:t>
            </w:r>
            <w:r w:rsidR="009A7BF4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</w:t>
            </w:r>
            <w:r w:rsidR="00512433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</w:t>
            </w:r>
            <w:r w:rsidR="00C21734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 xml:space="preserve"> </w:t>
            </w:r>
            <w:r w:rsidRPr="00576E29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會</w:t>
            </w:r>
            <w:r w:rsidR="00C21734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 xml:space="preserve">      </w:t>
            </w:r>
            <w:r w:rsidRPr="00576E29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眾</w:t>
            </w:r>
          </w:p>
          <w:p w:rsidR="00284C98" w:rsidRPr="004F592D" w:rsidRDefault="00523D8F" w:rsidP="004F592D">
            <w:pPr>
              <w:spacing w:line="560" w:lineRule="exact"/>
              <w:ind w:right="-144"/>
              <w:rPr>
                <w:rFonts w:ascii="標楷體" w:eastAsia="標楷體" w:hAnsi="標楷體"/>
                <w:b/>
                <w:bCs/>
                <w:color w:val="FF0000"/>
                <w:sz w:val="40"/>
                <w:szCs w:val="40"/>
                <w:shd w:val="clear" w:color="auto" w:fill="FFFFFF"/>
              </w:rPr>
            </w:pPr>
            <w:r w:rsidRPr="00576E29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證</w:t>
            </w:r>
            <w:r w:rsidR="000459E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 xml:space="preserve">     </w:t>
            </w:r>
            <w:r w:rsidRPr="00576E29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道</w:t>
            </w:r>
            <w:r w:rsidR="0014176C" w:rsidRPr="00576E29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</w:t>
            </w:r>
            <w:proofErr w:type="gramStart"/>
            <w:r w:rsidR="0014176C" w:rsidRPr="00576E29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</w:t>
            </w:r>
            <w:r w:rsidR="00433C9D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</w:t>
            </w:r>
            <w:r w:rsidR="003C6537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</w:t>
            </w:r>
            <w:r w:rsidR="00B6621C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……</w:t>
            </w:r>
            <w:r w:rsidR="003C6537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</w:t>
            </w:r>
            <w:r w:rsidR="00A745D9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</w:t>
            </w:r>
            <w:r w:rsidR="0094197B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……</w:t>
            </w:r>
            <w:proofErr w:type="gramEnd"/>
            <w:r w:rsidR="00C15FA4">
              <w:rPr>
                <w:rFonts w:ascii="標楷體" w:eastAsia="標楷體" w:hAnsi="標楷體" w:hint="eastAsia"/>
                <w:b/>
                <w:bCs/>
                <w:color w:val="FF0000"/>
                <w:sz w:val="40"/>
                <w:szCs w:val="40"/>
                <w:shd w:val="clear" w:color="auto" w:fill="FFFFFF"/>
              </w:rPr>
              <w:t>耶穌受試探</w:t>
            </w:r>
            <w:r w:rsidR="00505776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</w:t>
            </w:r>
            <w:proofErr w:type="gramStart"/>
            <w:r w:rsidR="00C15FA4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</w:t>
            </w:r>
            <w:r w:rsidR="00505776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</w:t>
            </w:r>
            <w:r w:rsidR="00370C20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</w:t>
            </w:r>
            <w:r w:rsidR="00FC7264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…………</w:t>
            </w:r>
            <w:proofErr w:type="gramEnd"/>
            <w:r w:rsidR="00B22F34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 xml:space="preserve"> </w:t>
            </w:r>
            <w:r w:rsidR="00ED3ACA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陳志宏傳道</w:t>
            </w:r>
          </w:p>
          <w:p w:rsidR="00BC0D9E" w:rsidRDefault="007F3D8D" w:rsidP="00A267D3">
            <w:pPr>
              <w:spacing w:line="560" w:lineRule="exact"/>
              <w:ind w:left="2" w:right="-5"/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奉</w:t>
            </w:r>
            <w:r w:rsidR="00C21734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 xml:space="preserve">     </w:t>
            </w:r>
            <w:r w:rsidR="00352D3D" w:rsidRPr="00576E29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獻…</w:t>
            </w:r>
            <w:proofErr w:type="gramStart"/>
            <w:r w:rsidR="00352D3D" w:rsidRPr="00576E29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…</w:t>
            </w:r>
            <w:r w:rsidR="00D14F76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……</w:t>
            </w:r>
            <w:proofErr w:type="gramEnd"/>
            <w:r w:rsidR="00497978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自由奉獻</w:t>
            </w:r>
            <w:r w:rsidR="00497978" w:rsidRPr="00EF522D">
              <w:rPr>
                <w:rFonts w:ascii="標楷體" w:eastAsia="標楷體" w:hAnsi="標楷體" w:cs="標楷體" w:hint="eastAsia"/>
                <w:b/>
                <w:color w:val="000000"/>
              </w:rPr>
              <w:t>（可會前或會後自行投入</w:t>
            </w:r>
            <w:r w:rsidR="00EF522D" w:rsidRPr="00EF522D">
              <w:rPr>
                <w:rFonts w:ascii="標楷體" w:eastAsia="標楷體" w:hAnsi="標楷體" w:cs="標楷體" w:hint="eastAsia"/>
                <w:b/>
                <w:color w:val="000000"/>
              </w:rPr>
              <w:t>、奉獻箱在入口處</w:t>
            </w:r>
            <w:r w:rsidR="00497978" w:rsidRPr="00EF522D">
              <w:rPr>
                <w:rFonts w:ascii="標楷體" w:eastAsia="標楷體" w:hAnsi="標楷體" w:cs="標楷體" w:hint="eastAsia"/>
                <w:b/>
                <w:color w:val="000000"/>
              </w:rPr>
              <w:t>）</w:t>
            </w:r>
            <w:r w:rsidR="00EF522D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</w:t>
            </w:r>
            <w:proofErr w:type="gramStart"/>
            <w:r w:rsidR="00BD1091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</w:t>
            </w:r>
            <w:proofErr w:type="gramEnd"/>
            <w:r w:rsidR="00704CCE"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>林為欽執事</w:t>
            </w:r>
          </w:p>
          <w:p w:rsidR="00352D3D" w:rsidRPr="001002F4" w:rsidRDefault="00352D3D" w:rsidP="00A267D3">
            <w:pPr>
              <w:spacing w:line="560" w:lineRule="exact"/>
              <w:ind w:right="-2"/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  <w:lang w:val="en-GB"/>
              </w:rPr>
            </w:pP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報     告…</w:t>
            </w:r>
            <w:proofErr w:type="gramStart"/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…</w:t>
            </w:r>
            <w:r w:rsidRPr="00576E29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</w:t>
            </w: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…</w:t>
            </w:r>
            <w:r w:rsidRPr="00576E29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</w:t>
            </w:r>
            <w:r w:rsidR="003F4E4C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………</w:t>
            </w: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背金句</w:t>
            </w:r>
            <w:proofErr w:type="gramEnd"/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、消息</w:t>
            </w:r>
            <w:proofErr w:type="gramStart"/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與代禱</w:t>
            </w:r>
            <w:proofErr w:type="gramEnd"/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…</w:t>
            </w:r>
            <w:proofErr w:type="gramStart"/>
            <w:r w:rsidRPr="00576E29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</w:t>
            </w:r>
            <w:r w:rsidR="00FD2993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………………</w:t>
            </w:r>
            <w:proofErr w:type="gramEnd"/>
            <w:r w:rsidR="00F96FFA"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>呂以勒牧師</w:t>
            </w:r>
          </w:p>
          <w:p w:rsidR="00A90ABA" w:rsidRPr="001A2D48" w:rsidRDefault="00352D3D" w:rsidP="00A267D3">
            <w:pPr>
              <w:spacing w:line="560" w:lineRule="exact"/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</w:pP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頌</w:t>
            </w:r>
            <w:r w:rsidR="00C21734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 xml:space="preserve">     </w:t>
            </w: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榮…</w:t>
            </w:r>
            <w:proofErr w:type="gramStart"/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……</w:t>
            </w:r>
            <w:r w:rsidR="009A7BF4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</w:t>
            </w: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…………</w:t>
            </w:r>
            <w:proofErr w:type="gramEnd"/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聖詩30首、讚美宇宙主宰…</w:t>
            </w:r>
            <w:proofErr w:type="gramStart"/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…</w:t>
            </w:r>
            <w:r w:rsidR="00EF2964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</w:t>
            </w:r>
            <w:r w:rsidR="00E4263E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……</w:t>
            </w:r>
            <w:proofErr w:type="gramEnd"/>
            <w:r w:rsidR="00C21734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 xml:space="preserve"> </w:t>
            </w:r>
            <w:r w:rsidRPr="001A2D48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會</w:t>
            </w:r>
            <w:r w:rsidR="00C21734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 xml:space="preserve">      </w:t>
            </w:r>
            <w:r w:rsidRPr="001A2D48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眾</w:t>
            </w:r>
          </w:p>
          <w:p w:rsidR="00352D3D" w:rsidRDefault="00941D2C" w:rsidP="00A267D3">
            <w:pPr>
              <w:spacing w:line="560" w:lineRule="exact"/>
              <w:ind w:right="-146"/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祝</w:t>
            </w:r>
            <w:proofErr w:type="gramStart"/>
            <w:r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 xml:space="preserve">     禱</w:t>
            </w:r>
            <w:proofErr w:type="gramEnd"/>
            <w:r w:rsidR="00352D3D" w:rsidRPr="001A2D48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…</w:t>
            </w:r>
            <w:proofErr w:type="gramStart"/>
            <w:r w:rsidR="00352D3D" w:rsidRPr="001A2D48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……………………</w:t>
            </w:r>
            <w:r w:rsidR="00BD1091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…………</w:t>
            </w:r>
            <w:r w:rsidR="00352D3D" w:rsidRPr="001A2D48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…………………</w:t>
            </w:r>
            <w:proofErr w:type="gramEnd"/>
            <w:r w:rsidR="00352D3D" w:rsidRPr="001A2D48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…</w:t>
            </w:r>
            <w:r w:rsidR="00A90ABA" w:rsidRPr="001A2D48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</w:t>
            </w:r>
            <w:r w:rsidR="00352D3D" w:rsidRPr="001A2D48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……</w:t>
            </w:r>
            <w:r w:rsidR="00394C7A" w:rsidRPr="001A2D48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</w:t>
            </w: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>呂以勒牧師</w:t>
            </w:r>
          </w:p>
          <w:p w:rsidR="009041E0" w:rsidRDefault="00AC18E7" w:rsidP="00A267D3">
            <w:pPr>
              <w:spacing w:line="560" w:lineRule="exact"/>
              <w:ind w:right="-146"/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>阿 們 頌</w:t>
            </w:r>
            <w:r w:rsidR="000A094A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</w:t>
            </w:r>
            <w:proofErr w:type="gramStart"/>
            <w:r w:rsidR="000A094A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……………………</w:t>
            </w:r>
            <w:r w:rsidR="00453414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</w:t>
            </w:r>
            <w:r w:rsidR="009A7BF4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</w:t>
            </w:r>
            <w:r w:rsidR="00453414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……………</w:t>
            </w:r>
            <w:r w:rsidR="00C04497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</w:t>
            </w:r>
            <w:r w:rsidR="009B6F6B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</w:t>
            </w:r>
            <w:r w:rsidR="000A094A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</w:t>
            </w:r>
            <w:r w:rsidR="00F76377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……</w:t>
            </w:r>
            <w:proofErr w:type="gramEnd"/>
            <w:r w:rsidR="00F76377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…………</w:t>
            </w:r>
            <w:r w:rsidR="00621724"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 xml:space="preserve"> </w:t>
            </w:r>
            <w:r w:rsidR="00453414"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>會</w:t>
            </w:r>
            <w:r w:rsidR="00621724"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 xml:space="preserve"> </w:t>
            </w:r>
            <w:r w:rsidR="00C21734"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 xml:space="preserve">     </w:t>
            </w:r>
            <w:r w:rsidR="00453414"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>眾</w:t>
            </w:r>
          </w:p>
          <w:p w:rsidR="00406FF3" w:rsidRDefault="009041E0" w:rsidP="00A267D3">
            <w:pPr>
              <w:spacing w:line="560" w:lineRule="exact"/>
              <w:ind w:right="-146"/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</w:pPr>
            <w:r w:rsidRPr="009041E0"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>默</w:t>
            </w:r>
            <w:proofErr w:type="gramStart"/>
            <w:r w:rsidRPr="009041E0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 xml:space="preserve">    禱</w:t>
            </w:r>
            <w:proofErr w:type="gramEnd"/>
            <w:r w:rsidR="00717DC9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</w:t>
            </w:r>
            <w:proofErr w:type="gramStart"/>
            <w:r w:rsidR="00717DC9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………………………</w:t>
            </w:r>
            <w:r w:rsidR="009A7BF4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</w:t>
            </w:r>
            <w:r w:rsidR="00717DC9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…………</w:t>
            </w:r>
            <w:r w:rsidR="00C04497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……</w:t>
            </w:r>
            <w:r w:rsidR="00F76377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………</w:t>
            </w:r>
            <w:proofErr w:type="gramEnd"/>
            <w:r w:rsidR="00F76377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……………</w:t>
            </w:r>
            <w:r w:rsidR="00621724"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 xml:space="preserve"> </w:t>
            </w:r>
            <w:r w:rsidRPr="009041E0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殿</w:t>
            </w:r>
            <w:r w:rsidR="00C21734"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 xml:space="preserve"> </w:t>
            </w:r>
            <w:r w:rsidR="00621724"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 xml:space="preserve"> </w:t>
            </w:r>
            <w:r w:rsidR="00C21734"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 xml:space="preserve">    </w:t>
            </w:r>
            <w:r w:rsidRPr="009041E0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樂</w:t>
            </w:r>
          </w:p>
          <w:p w:rsidR="00F55DD5" w:rsidRDefault="00F55DD5" w:rsidP="00A267D3">
            <w:pPr>
              <w:spacing w:line="560" w:lineRule="exact"/>
              <w:ind w:right="-146"/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</w:pPr>
            <w:r w:rsidRPr="009041E0"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>謝</w:t>
            </w:r>
            <w:r w:rsidRPr="009041E0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 xml:space="preserve"> 飯 歌…</w:t>
            </w:r>
            <w:proofErr w:type="gramStart"/>
            <w:r w:rsidRPr="009041E0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………</w:t>
            </w:r>
            <w:r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</w:t>
            </w:r>
            <w:r w:rsidRPr="009041E0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</w:t>
            </w:r>
            <w:r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………</w:t>
            </w:r>
            <w:proofErr w:type="gramEnd"/>
            <w:r w:rsidRPr="009041E0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互相祝福、交通、分享…</w:t>
            </w:r>
            <w:proofErr w:type="gramStart"/>
            <w:r w:rsidRPr="009041E0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………</w:t>
            </w:r>
            <w:r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</w:t>
            </w:r>
            <w:r w:rsidRPr="009041E0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</w:t>
            </w:r>
            <w:proofErr w:type="gramEnd"/>
            <w:r w:rsidR="00C21734"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 xml:space="preserve"> </w:t>
            </w:r>
            <w:r w:rsidR="007345A3"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>吳榮英媽媽</w:t>
            </w:r>
          </w:p>
          <w:p w:rsidR="00614816" w:rsidRPr="004C7F4B" w:rsidRDefault="00614816" w:rsidP="00A267D3">
            <w:pPr>
              <w:spacing w:line="560" w:lineRule="exact"/>
              <w:ind w:right="-146"/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>切 蛋 糕</w:t>
            </w:r>
            <w:r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</w:t>
            </w:r>
            <w:proofErr w:type="gramStart"/>
            <w:r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……………………………………………………</w:t>
            </w:r>
            <w:proofErr w:type="gramEnd"/>
            <w:r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…………</w:t>
            </w: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 xml:space="preserve"> 會      眾</w:t>
            </w:r>
          </w:p>
        </w:tc>
      </w:tr>
      <w:tr w:rsidR="00D14866" w:rsidRPr="00576E29" w:rsidTr="00AF1071">
        <w:trPr>
          <w:gridAfter w:val="1"/>
          <w:wAfter w:w="79" w:type="dxa"/>
          <w:trHeight w:val="1342"/>
        </w:trPr>
        <w:tc>
          <w:tcPr>
            <w:tcW w:w="1064" w:type="dxa"/>
            <w:gridSpan w:val="3"/>
          </w:tcPr>
          <w:p w:rsidR="00D14866" w:rsidRPr="00576E29" w:rsidRDefault="00410D0C" w:rsidP="00AF1071">
            <w:pPr>
              <w:spacing w:line="40" w:lineRule="atLeas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10D0C">
              <w:rPr>
                <w:rFonts w:ascii="Calibri" w:hAnsi="Calibri"/>
                <w:b/>
                <w:noProof/>
                <w:color w:val="000000"/>
                <w:lang w:bidi="he-IL"/>
              </w:rPr>
              <w:pict>
                <v:shape id="Text Box 1920" o:spid="_x0000_s1029" type="#_x0000_t202" style="position:absolute;margin-left:.55pt;margin-top:73.6pt;width:116.85pt;height:110pt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" stroked="f">
                  <v:path arrowok="t"/>
                  <v:textbox>
                    <w:txbxContent>
                      <w:p w:rsidR="006F4C9B" w:rsidRDefault="004F6587" w:rsidP="009127C5">
                        <w:r w:rsidRPr="009127C5">
                          <w:rPr>
                            <w:noProof/>
                            <w:lang w:bidi="he-IL"/>
                          </w:rPr>
                          <w:drawing>
                            <wp:inline distT="0" distB="0" distL="0" distR="0">
                              <wp:extent cx="1355725" cy="1261110"/>
                              <wp:effectExtent l="0" t="0" r="0" b="0"/>
                              <wp:docPr id="29" name="圖片 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5725" cy="12611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410D0C">
              <w:rPr>
                <w:rFonts w:ascii="Calibri" w:hAnsi="Calibri"/>
                <w:b/>
                <w:noProof/>
                <w:color w:val="000000"/>
                <w:lang w:bidi="he-IL"/>
              </w:rPr>
              <w:pict>
                <v:shape id="WordArt 3" o:spid="_x0000_s1030" type="#_x0000_t202" style="position:absolute;margin-left:3.8pt;margin-top:4.05pt;width:45.8pt;height:61.35pt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" filled="f" stroked="f">
                  <v:textbox inset="0,0,0,0">
                    <w:txbxContent>
                      <w:p w:rsidR="00C8792E" w:rsidRPr="00C8792E" w:rsidRDefault="004F6587" w:rsidP="004F6587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C8792E"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金</w:t>
                        </w:r>
                      </w:p>
                      <w:p w:rsidR="004F6587" w:rsidRPr="00C8792E" w:rsidRDefault="004F6587" w:rsidP="004F6587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C8792E"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句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0023" w:type="dxa"/>
            <w:gridSpan w:val="8"/>
            <w:vAlign w:val="center"/>
          </w:tcPr>
          <w:p w:rsidR="0037768E" w:rsidRDefault="0037768E" w:rsidP="00B67267">
            <w:pPr>
              <w:spacing w:line="440" w:lineRule="exact"/>
              <w:jc w:val="center"/>
              <w:rPr>
                <w:rFonts w:ascii="標楷體" w:eastAsia="標楷體" w:hAnsi="標楷體" w:cs="Arial"/>
                <w:b/>
                <w:bCs/>
                <w:color w:val="000000"/>
                <w:sz w:val="32"/>
                <w:szCs w:val="44"/>
                <w:lang w:val="en-GB"/>
              </w:rPr>
            </w:pPr>
            <w:r w:rsidRPr="0037768E">
              <w:rPr>
                <w:rFonts w:ascii="標楷體" w:eastAsia="標楷體" w:hAnsi="標楷體" w:cs="Arial"/>
                <w:b/>
                <w:bCs/>
                <w:color w:val="000000"/>
                <w:sz w:val="32"/>
                <w:szCs w:val="44"/>
                <w:lang w:val="en-GB"/>
              </w:rPr>
              <w:t>耶穌說：「</w:t>
            </w:r>
            <w:proofErr w:type="gramStart"/>
            <w:r w:rsidRPr="0037768E">
              <w:rPr>
                <w:rFonts w:ascii="標楷體" w:eastAsia="標楷體" w:hAnsi="標楷體" w:cs="Arial"/>
                <w:b/>
                <w:bCs/>
                <w:color w:val="000000"/>
                <w:sz w:val="32"/>
                <w:szCs w:val="44"/>
                <w:lang w:val="en-GB"/>
              </w:rPr>
              <w:t>撒但（撒但</w:t>
            </w:r>
            <w:proofErr w:type="gramEnd"/>
            <w:r w:rsidRPr="0037768E">
              <w:rPr>
                <w:rFonts w:ascii="標楷體" w:eastAsia="標楷體" w:hAnsi="標楷體" w:cs="Arial"/>
                <w:b/>
                <w:bCs/>
                <w:color w:val="000000"/>
                <w:sz w:val="32"/>
                <w:szCs w:val="44"/>
                <w:lang w:val="en-GB"/>
              </w:rPr>
              <w:t>就是抵擋的意思，乃魔鬼的別名），退去吧！</w:t>
            </w:r>
          </w:p>
          <w:p w:rsidR="00CB27C2" w:rsidRDefault="0037768E" w:rsidP="00B67267">
            <w:pPr>
              <w:spacing w:line="440" w:lineRule="exact"/>
              <w:jc w:val="center"/>
              <w:rPr>
                <w:rFonts w:ascii="標楷體" w:eastAsia="標楷體" w:hAnsi="標楷體" w:cs="Arial"/>
                <w:b/>
                <w:bCs/>
                <w:color w:val="000000"/>
                <w:sz w:val="32"/>
                <w:szCs w:val="44"/>
                <w:lang w:val="en-GB"/>
              </w:rPr>
            </w:pPr>
            <w:r w:rsidRPr="0037768E">
              <w:rPr>
                <w:rFonts w:ascii="標楷體" w:eastAsia="標楷體" w:hAnsi="標楷體" w:cs="Arial"/>
                <w:b/>
                <w:bCs/>
                <w:color w:val="000000"/>
                <w:sz w:val="32"/>
                <w:szCs w:val="44"/>
                <w:lang w:val="en-GB"/>
              </w:rPr>
              <w:t>因為經上記著說：</w:t>
            </w:r>
            <w:proofErr w:type="gramStart"/>
            <w:r w:rsidRPr="0037768E">
              <w:rPr>
                <w:rFonts w:ascii="標楷體" w:eastAsia="標楷體" w:hAnsi="標楷體" w:cs="Arial"/>
                <w:b/>
                <w:bCs/>
                <w:color w:val="000000"/>
                <w:sz w:val="32"/>
                <w:szCs w:val="44"/>
                <w:lang w:val="en-GB"/>
              </w:rPr>
              <w:t>當拜主</w:t>
            </w:r>
            <w:proofErr w:type="gramEnd"/>
            <w:r w:rsidRPr="0037768E">
              <w:rPr>
                <w:rFonts w:ascii="標楷體" w:eastAsia="標楷體" w:hAnsi="標楷體" w:cs="Arial"/>
                <w:b/>
                <w:bCs/>
                <w:color w:val="000000"/>
                <w:sz w:val="32"/>
                <w:szCs w:val="44"/>
                <w:lang w:val="en-GB"/>
              </w:rPr>
              <w:t>你的神，單要事奉他。</w:t>
            </w:r>
          </w:p>
          <w:p w:rsidR="0037768E" w:rsidRPr="0054596F" w:rsidRDefault="0037768E" w:rsidP="00B67267">
            <w:pPr>
              <w:spacing w:line="440" w:lineRule="exact"/>
              <w:jc w:val="center"/>
              <w:rPr>
                <w:rFonts w:ascii="標楷體" w:eastAsia="標楷體" w:hAnsi="標楷體" w:cs="Arial"/>
                <w:b/>
                <w:bCs/>
                <w:color w:val="000000"/>
                <w:sz w:val="32"/>
                <w:szCs w:val="44"/>
                <w:lang w:val="en-GB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32"/>
                <w:szCs w:val="44"/>
                <w:lang w:val="en-GB"/>
              </w:rPr>
              <w:t>【</w:t>
            </w:r>
            <w:proofErr w:type="gramEnd"/>
            <w:r w:rsidRPr="0037768E">
              <w:rPr>
                <w:rFonts w:ascii="標楷體" w:eastAsia="標楷體" w:hAnsi="標楷體" w:cs="Arial" w:hint="eastAsia"/>
                <w:b/>
                <w:bCs/>
                <w:color w:val="000000"/>
                <w:sz w:val="32"/>
                <w:szCs w:val="44"/>
                <w:lang w:val="en-GB"/>
              </w:rPr>
              <w:t>馬太福音</w:t>
            </w:r>
            <w:r w:rsidRPr="0037768E">
              <w:rPr>
                <w:rFonts w:ascii="標楷體" w:eastAsia="標楷體" w:hAnsi="標楷體" w:cs="Arial"/>
                <w:b/>
                <w:bCs/>
                <w:color w:val="000000"/>
                <w:sz w:val="32"/>
                <w:szCs w:val="44"/>
                <w:lang w:val="en-GB"/>
              </w:rPr>
              <w:t>4:10</w:t>
            </w: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32"/>
                <w:szCs w:val="44"/>
                <w:lang w:val="en-GB"/>
              </w:rPr>
              <w:t>】</w:t>
            </w:r>
            <w:proofErr w:type="gramEnd"/>
          </w:p>
        </w:tc>
      </w:tr>
      <w:tr w:rsidR="00D14866" w:rsidRPr="00576E29" w:rsidTr="00EF43EC">
        <w:trPr>
          <w:gridAfter w:val="1"/>
          <w:wAfter w:w="79" w:type="dxa"/>
          <w:trHeight w:val="10430"/>
        </w:trPr>
        <w:tc>
          <w:tcPr>
            <w:tcW w:w="11087" w:type="dxa"/>
            <w:gridSpan w:val="11"/>
          </w:tcPr>
          <w:p w:rsidR="00A82471" w:rsidRPr="003A06B6" w:rsidRDefault="00170CF8" w:rsidP="00642204">
            <w:pPr>
              <w:jc w:val="center"/>
              <w:rPr>
                <w:rFonts w:ascii="微軟正黑體" w:eastAsia="微軟正黑體" w:hAnsi="微軟正黑體"/>
                <w:color w:val="000000"/>
                <w:sz w:val="13"/>
                <w:szCs w:val="13"/>
              </w:rPr>
            </w:pPr>
            <w:bookmarkStart w:id="0" w:name="2"/>
            <w:bookmarkEnd w:id="0"/>
            <w:r>
              <w:rPr>
                <w:rFonts w:ascii="標楷體" w:eastAsia="標楷體" w:hAnsi="標楷體" w:hint="eastAsia"/>
                <w:b/>
                <w:bCs/>
                <w:color w:val="333333"/>
                <w:sz w:val="32"/>
                <w:szCs w:val="32"/>
              </w:rPr>
              <w:lastRenderedPageBreak/>
              <w:t>【</w:t>
            </w:r>
            <w:r w:rsidR="00642204">
              <w:rPr>
                <w:rFonts w:ascii="標楷體" w:eastAsia="標楷體" w:hAnsi="標楷體" w:hint="eastAsia"/>
                <w:b/>
                <w:bCs/>
                <w:color w:val="333333"/>
                <w:sz w:val="32"/>
                <w:szCs w:val="32"/>
              </w:rPr>
              <w:t>耶穌受試探</w:t>
            </w:r>
            <w:r w:rsidR="00077920" w:rsidRPr="00077920">
              <w:rPr>
                <w:rFonts w:ascii="標楷體" w:eastAsia="標楷體" w:hAnsi="標楷體" w:hint="eastAsia"/>
                <w:b/>
                <w:bCs/>
                <w:color w:val="333333"/>
                <w:sz w:val="32"/>
                <w:szCs w:val="32"/>
              </w:rPr>
              <w:t>】</w:t>
            </w:r>
          </w:p>
          <w:p w:rsidR="00642204" w:rsidRPr="00642204" w:rsidRDefault="00E90561" w:rsidP="00642204">
            <w:pPr>
              <w:pStyle w:val="aa"/>
              <w:numPr>
                <w:ilvl w:val="0"/>
                <w:numId w:val="44"/>
              </w:numPr>
              <w:spacing w:line="320" w:lineRule="exact"/>
              <w:ind w:leftChars="0"/>
              <w:rPr>
                <w:rFonts w:ascii="標楷體" w:eastAsia="標楷體" w:hAnsi="標楷體"/>
                <w:color w:val="000000"/>
              </w:rPr>
            </w:pP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耶穌受試探有三種所有人都常見到的模式。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 xml:space="preserve"> 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第一個試探是肉體的情慾</w:t>
            </w:r>
            <w:proofErr w:type="gramStart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（</w:t>
            </w:r>
            <w:proofErr w:type="gramEnd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馬太福音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 xml:space="preserve"> 4:3-4 </w:t>
            </w:r>
            <w:proofErr w:type="gramStart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）</w:t>
            </w:r>
            <w:proofErr w:type="gramEnd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，包括所有形式的身體慾望。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 xml:space="preserve"> 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我們的主很餓，魔鬼引誘他把石頭變成食物，但是他用</w:t>
            </w:r>
            <w:proofErr w:type="gramStart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申命記</w:t>
            </w:r>
            <w:proofErr w:type="gramEnd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 xml:space="preserve"> 8:3 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回答了。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 xml:space="preserve"> 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第二</w:t>
            </w:r>
            <w:proofErr w:type="gramStart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個</w:t>
            </w:r>
            <w:proofErr w:type="gramEnd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誘惑是今生的驕傲</w:t>
            </w:r>
            <w:proofErr w:type="gramStart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（</w:t>
            </w:r>
            <w:proofErr w:type="gramEnd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馬太福音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 xml:space="preserve"> 4:5-7 </w:t>
            </w:r>
            <w:proofErr w:type="gramStart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）</w:t>
            </w:r>
            <w:proofErr w:type="gramEnd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，這裡魔鬼想用經文篇章來對他不利</w:t>
            </w:r>
            <w:proofErr w:type="gramStart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（</w:t>
            </w:r>
            <w:proofErr w:type="gramEnd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詩篇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 xml:space="preserve"> 91:11-12 </w:t>
            </w:r>
            <w:proofErr w:type="gramStart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）</w:t>
            </w:r>
            <w:proofErr w:type="gramEnd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，但是神再次用經文反駁了他</w:t>
            </w:r>
            <w:proofErr w:type="gramStart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（</w:t>
            </w:r>
            <w:proofErr w:type="gramEnd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申命記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 xml:space="preserve"> 6:16 </w:t>
            </w:r>
            <w:proofErr w:type="gramStart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）</w:t>
            </w:r>
            <w:proofErr w:type="gramEnd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，說濫用他的權力是不對的。</w:t>
            </w:r>
          </w:p>
          <w:p w:rsidR="00642204" w:rsidRPr="00642204" w:rsidRDefault="00E90561" w:rsidP="00642204">
            <w:pPr>
              <w:pStyle w:val="aa"/>
              <w:numPr>
                <w:ilvl w:val="0"/>
                <w:numId w:val="44"/>
              </w:numPr>
              <w:spacing w:line="320" w:lineRule="exact"/>
              <w:ind w:leftChars="0"/>
              <w:rPr>
                <w:rFonts w:ascii="標楷體" w:eastAsia="標楷體" w:hAnsi="標楷體"/>
                <w:color w:val="000000"/>
              </w:rPr>
            </w:pP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第三</w:t>
            </w:r>
            <w:proofErr w:type="gramStart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個</w:t>
            </w:r>
            <w:proofErr w:type="gramEnd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試探是關於眼目的情慾</w:t>
            </w:r>
            <w:proofErr w:type="gramStart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（</w:t>
            </w:r>
            <w:proofErr w:type="gramEnd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馬太福音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 xml:space="preserve"> 4:8-10 </w:t>
            </w:r>
            <w:proofErr w:type="gramStart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）</w:t>
            </w:r>
            <w:proofErr w:type="gramEnd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，如果能夠有達到彌賽亞地位的捷徑，避開他最初來這裡的</w:t>
            </w:r>
            <w:proofErr w:type="gramStart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激情和釘十字架</w:t>
            </w:r>
            <w:proofErr w:type="gramEnd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，這就是那道路了。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 xml:space="preserve"> 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魔鬼已經控制了世界的國</w:t>
            </w:r>
            <w:proofErr w:type="gramStart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（</w:t>
            </w:r>
            <w:proofErr w:type="gramEnd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以</w:t>
            </w:r>
            <w:proofErr w:type="gramStart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弗</w:t>
            </w:r>
            <w:proofErr w:type="gramEnd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所書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 xml:space="preserve"> 2:2 </w:t>
            </w:r>
            <w:proofErr w:type="gramStart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）</w:t>
            </w:r>
            <w:proofErr w:type="gramEnd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，但是他準備把一切給基督來換取他的忠心。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 xml:space="preserve"> 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僅僅這個想法就幾乎足以導致主的神性動搖了，但他嚴厲地回答：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“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當拜主你的神，單要事奉他。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 xml:space="preserve"> ” </w:t>
            </w:r>
            <w:proofErr w:type="gramStart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（</w:t>
            </w:r>
            <w:proofErr w:type="gramEnd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馬太福音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 xml:space="preserve"> 4: 10 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；</w:t>
            </w:r>
            <w:proofErr w:type="gramStart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申命記</w:t>
            </w:r>
            <w:proofErr w:type="gramEnd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 xml:space="preserve"> 6:13 </w:t>
            </w:r>
            <w:proofErr w:type="gramStart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）</w:t>
            </w:r>
            <w:proofErr w:type="gramEnd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 </w:t>
            </w:r>
          </w:p>
          <w:p w:rsidR="00642204" w:rsidRPr="00642204" w:rsidRDefault="00E90561" w:rsidP="00642204">
            <w:pPr>
              <w:pStyle w:val="aa"/>
              <w:numPr>
                <w:ilvl w:val="0"/>
                <w:numId w:val="44"/>
              </w:numPr>
              <w:spacing w:line="320" w:lineRule="exact"/>
              <w:ind w:leftChars="0"/>
              <w:rPr>
                <w:rFonts w:ascii="標楷體" w:eastAsia="標楷體" w:hAnsi="標楷體"/>
                <w:color w:val="000000"/>
              </w:rPr>
            </w:pP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有很多試探是我們經不住的，因為我們的肉體從本性上來講是軟弱的，但是我們有神，他不會讓我們經受我們不能承受的試探；他會提供出路</w:t>
            </w:r>
            <w:proofErr w:type="gramStart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（</w:t>
            </w:r>
            <w:proofErr w:type="gramEnd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歌羅西書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 xml:space="preserve"> 10:13 </w:t>
            </w:r>
            <w:proofErr w:type="gramStart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）</w:t>
            </w:r>
            <w:proofErr w:type="gramEnd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 xml:space="preserve"> 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。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 xml:space="preserve"> 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我們因此可以勝利、</w:t>
            </w:r>
            <w:proofErr w:type="gramStart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感謝神讓我們</w:t>
            </w:r>
            <w:proofErr w:type="gramEnd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脫離試探。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 xml:space="preserve"> 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耶穌在曠野裡的經歷幫助我們看到那些常見的妨礙我們有效</w:t>
            </w:r>
            <w:proofErr w:type="gramStart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事奉神的</w:t>
            </w:r>
            <w:proofErr w:type="gramEnd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試探。</w:t>
            </w:r>
          </w:p>
          <w:p w:rsidR="00E90561" w:rsidRPr="00E90561" w:rsidRDefault="00E90561" w:rsidP="00642204">
            <w:pPr>
              <w:pStyle w:val="aa"/>
              <w:numPr>
                <w:ilvl w:val="0"/>
                <w:numId w:val="44"/>
              </w:numPr>
              <w:spacing w:line="320" w:lineRule="exact"/>
              <w:ind w:leftChars="0"/>
              <w:rPr>
                <w:rFonts w:ascii="標楷體" w:eastAsia="標楷體" w:hAnsi="標楷體"/>
                <w:color w:val="000000"/>
              </w:rPr>
            </w:pP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而且，我們從耶穌對於試探的回應中也確定知道我們要如何回應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 xml:space="preserve"> </w:t>
            </w:r>
            <w:proofErr w:type="gramStart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—</w:t>
            </w:r>
            <w:proofErr w:type="gramEnd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 xml:space="preserve"> 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用經書。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 xml:space="preserve"> 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惡勢力會有各式各樣的試探，但其核心是同樣的三種東西：眼目的情慾、肉體的情慾和今生的驕傲</w:t>
            </w:r>
            <w:proofErr w:type="gramStart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（</w:t>
            </w:r>
            <w:proofErr w:type="gramEnd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約翰一書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 xml:space="preserve"> 2:16 </w:t>
            </w:r>
            <w:proofErr w:type="gramStart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）</w:t>
            </w:r>
            <w:proofErr w:type="gramEnd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。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 xml:space="preserve"> 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我們只能用真理充實我們的心和思想，認識這些試探並與之與戰鬥。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 xml:space="preserve"> </w:t>
            </w:r>
            <w:proofErr w:type="gramStart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在屬靈</w:t>
            </w:r>
            <w:proofErr w:type="gramEnd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的戰鬥中基督戰士的裝備只有一樣攻擊性武器，即聖靈的寶劍，就是神的道</w:t>
            </w:r>
            <w:proofErr w:type="gramStart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（</w:t>
            </w:r>
            <w:proofErr w:type="gramEnd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以</w:t>
            </w:r>
            <w:proofErr w:type="gramStart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弗</w:t>
            </w:r>
            <w:proofErr w:type="gramEnd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所書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 xml:space="preserve"> 6:17 </w:t>
            </w:r>
            <w:proofErr w:type="gramStart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）</w:t>
            </w:r>
            <w:proofErr w:type="gramEnd"/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 xml:space="preserve"> 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。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 xml:space="preserve"> </w:t>
            </w:r>
            <w:r w:rsidRPr="00E90561">
              <w:rPr>
                <w:rFonts w:ascii="Trebuchet MS" w:hAnsi="Trebuchet MS"/>
                <w:color w:val="252525"/>
                <w:shd w:val="clear" w:color="auto" w:fill="FDFDFD"/>
              </w:rPr>
              <w:t>深刻了解聖經將把這支寶劍放在我們手裡，使我們戰勝各種試探。</w:t>
            </w:r>
          </w:p>
          <w:p w:rsidR="008D14AD" w:rsidRPr="00B928D0" w:rsidRDefault="008D14AD" w:rsidP="00642204">
            <w:pPr>
              <w:pStyle w:val="aa"/>
              <w:spacing w:line="320" w:lineRule="exact"/>
              <w:ind w:leftChars="0" w:left="482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928D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------------------------</w:t>
            </w:r>
            <w:r w:rsidR="0024031D" w:rsidRPr="00B928D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----------------------</w:t>
            </w:r>
            <w:r w:rsidR="00801674" w:rsidRPr="00B928D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--------------------------</w:t>
            </w:r>
            <w:r w:rsidR="004C053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--</w:t>
            </w:r>
          </w:p>
          <w:p w:rsidR="0024031D" w:rsidRPr="0024031D" w:rsidRDefault="00410D0C" w:rsidP="00AF1071">
            <w:pPr>
              <w:pStyle w:val="Web"/>
              <w:shd w:val="clear" w:color="auto" w:fill="FFFFFF"/>
              <w:spacing w:before="0" w:beforeAutospacing="0" w:after="0" w:afterAutospacing="0" w:line="5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10D0C">
              <w:rPr>
                <w:rFonts w:ascii="標楷體" w:eastAsia="標楷體" w:hAnsi="標楷體" w:cs="Times New Roman"/>
                <w:noProof/>
                <w:color w:val="000000"/>
                <w:sz w:val="40"/>
                <w:szCs w:val="40"/>
                <w:lang w:bidi="he-IL"/>
              </w:rPr>
              <w:pict>
                <v:shape id="Text Box 28" o:spid="_x0000_s1031" type="#_x0000_t202" style="position:absolute;margin-left:383.75pt;margin-top:5.3pt;width:154.85pt;height:187.1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" stroked="f">
                  <v:textbox>
                    <w:txbxContent>
                      <w:p w:rsidR="0099290F" w:rsidRDefault="0099290F" w:rsidP="0099290F">
                        <w:pPr>
                          <w:pStyle w:val="aa"/>
                          <w:tabs>
                            <w:tab w:val="left" w:pos="569"/>
                          </w:tabs>
                          <w:spacing w:line="160" w:lineRule="exact"/>
                          <w:ind w:leftChars="0" w:left="482"/>
                          <w:rPr>
                            <w:rFonts w:ascii="標楷體" w:eastAsia="標楷體" w:hAnsi="標楷體"/>
                            <w:color w:val="000000"/>
                            <w:sz w:val="18"/>
                            <w:szCs w:val="28"/>
                          </w:rPr>
                        </w:pPr>
                        <w:bookmarkStart w:id="1" w:name="_GoBack"/>
                        <w:r w:rsidRPr="0099290F">
                          <w:rPr>
                            <w:rFonts w:ascii="標楷體" w:eastAsia="標楷體" w:hAnsi="標楷體" w:hint="eastAsia"/>
                            <w:b/>
                            <w:bCs/>
                            <w:color w:val="000000"/>
                            <w:sz w:val="18"/>
                            <w:szCs w:val="28"/>
                            <w:u w:val="single"/>
                          </w:rPr>
                          <w:t>家庭主流化10信念</w:t>
                        </w:r>
                        <w:r w:rsidRPr="0099290F">
                          <w:rPr>
                            <w:rFonts w:ascii="標楷體" w:eastAsia="標楷體" w:hAnsi="標楷體" w:hint="eastAsia"/>
                            <w:color w:val="000000"/>
                            <w:sz w:val="18"/>
                            <w:szCs w:val="28"/>
                          </w:rPr>
                          <w:t>:</w:t>
                        </w:r>
                      </w:p>
                      <w:bookmarkEnd w:id="1"/>
                      <w:p w:rsidR="0099290F" w:rsidRPr="0099290F" w:rsidRDefault="0099290F" w:rsidP="00D04DA9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tabs>
                            <w:tab w:val="left" w:pos="569"/>
                          </w:tabs>
                          <w:spacing w:line="200" w:lineRule="exact"/>
                          <w:ind w:leftChars="0" w:left="362" w:hangingChars="201" w:hanging="362"/>
                          <w:rPr>
                            <w:rFonts w:ascii="標楷體" w:eastAsia="標楷體" w:hAnsi="標楷體"/>
                            <w:color w:val="000000"/>
                            <w:sz w:val="18"/>
                            <w:szCs w:val="28"/>
                          </w:rPr>
                        </w:pPr>
                        <w:r w:rsidRPr="00280F45">
                          <w:rPr>
                            <w:rFonts w:ascii="標楷體" w:eastAsia="標楷體" w:hAnsi="標楷體" w:hint="eastAsia"/>
                            <w:bCs/>
                            <w:color w:val="1B1B1B"/>
                            <w:sz w:val="18"/>
                            <w:szCs w:val="28"/>
                            <w:shd w:val="clear" w:color="auto" w:fill="FFFFFF"/>
                          </w:rPr>
                          <w:t>全家</w:t>
                        </w:r>
                        <w:r w:rsidRPr="0099290F">
                          <w:rPr>
                            <w:rFonts w:ascii="標楷體" w:eastAsia="標楷體" w:hAnsi="標楷體" w:hint="eastAsia"/>
                            <w:color w:val="1B1B1B"/>
                            <w:sz w:val="18"/>
                            <w:szCs w:val="28"/>
                            <w:shd w:val="clear" w:color="auto" w:fill="FFFFFF"/>
                          </w:rPr>
                          <w:t>參與基督化家庭事奉。</w:t>
                        </w:r>
                      </w:p>
                      <w:p w:rsidR="0099290F" w:rsidRPr="0099290F" w:rsidRDefault="0099290F" w:rsidP="00D04DA9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tabs>
                            <w:tab w:val="left" w:pos="569"/>
                          </w:tabs>
                          <w:spacing w:line="200" w:lineRule="exact"/>
                          <w:ind w:leftChars="0" w:left="362" w:hangingChars="201" w:hanging="362"/>
                          <w:rPr>
                            <w:rFonts w:ascii="標楷體" w:eastAsia="標楷體" w:hAnsi="標楷體"/>
                            <w:color w:val="000000"/>
                            <w:sz w:val="18"/>
                            <w:szCs w:val="28"/>
                          </w:rPr>
                        </w:pPr>
                        <w:r w:rsidRPr="0099290F">
                          <w:rPr>
                            <w:rFonts w:ascii="標楷體" w:eastAsia="標楷體" w:hAnsi="標楷體" w:hint="eastAsia"/>
                            <w:color w:val="1B1B1B"/>
                            <w:sz w:val="18"/>
                            <w:szCs w:val="28"/>
                            <w:shd w:val="clear" w:color="auto" w:fill="FFFFFF"/>
                          </w:rPr>
                          <w:t>家庭</w:t>
                        </w:r>
                        <w:proofErr w:type="gramStart"/>
                        <w:r w:rsidRPr="0099290F">
                          <w:rPr>
                            <w:rFonts w:ascii="標楷體" w:eastAsia="標楷體" w:hAnsi="標楷體" w:hint="eastAsia"/>
                            <w:color w:val="1B1B1B"/>
                            <w:sz w:val="18"/>
                            <w:szCs w:val="28"/>
                            <w:shd w:val="clear" w:color="auto" w:fill="FFFFFF"/>
                          </w:rPr>
                          <w:t>是門訓的</w:t>
                        </w:r>
                        <w:proofErr w:type="gramEnd"/>
                        <w:r w:rsidRPr="0099290F">
                          <w:rPr>
                            <w:rFonts w:ascii="標楷體" w:eastAsia="標楷體" w:hAnsi="標楷體" w:hint="eastAsia"/>
                            <w:color w:val="1B1B1B"/>
                            <w:sz w:val="18"/>
                            <w:szCs w:val="28"/>
                            <w:shd w:val="clear" w:color="auto" w:fill="FFFFFF"/>
                          </w:rPr>
                          <w:t>場所，</w:t>
                        </w:r>
                      </w:p>
                      <w:p w:rsidR="0099290F" w:rsidRPr="0099290F" w:rsidRDefault="0099290F" w:rsidP="00D04DA9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tabs>
                            <w:tab w:val="left" w:pos="569"/>
                          </w:tabs>
                          <w:spacing w:line="200" w:lineRule="exact"/>
                          <w:ind w:leftChars="0" w:left="362" w:hangingChars="201" w:hanging="362"/>
                          <w:rPr>
                            <w:rFonts w:ascii="標楷體" w:eastAsia="標楷體" w:hAnsi="標楷體"/>
                            <w:color w:val="000000"/>
                            <w:sz w:val="18"/>
                            <w:szCs w:val="28"/>
                          </w:rPr>
                        </w:pPr>
                        <w:r w:rsidRPr="0099290F">
                          <w:rPr>
                            <w:rFonts w:ascii="標楷體" w:eastAsia="標楷體" w:hAnsi="標楷體" w:hint="eastAsia"/>
                            <w:color w:val="1B1B1B"/>
                            <w:sz w:val="18"/>
                            <w:szCs w:val="28"/>
                            <w:shd w:val="clear" w:color="auto" w:fill="FFFFFF"/>
                          </w:rPr>
                          <w:t>基督化家庭有讀經禱告，每人扮演好</w:t>
                        </w:r>
                        <w:proofErr w:type="gramStart"/>
                        <w:r w:rsidRPr="0099290F">
                          <w:rPr>
                            <w:rFonts w:ascii="標楷體" w:eastAsia="標楷體" w:hAnsi="標楷體" w:hint="eastAsia"/>
                            <w:color w:val="1B1B1B"/>
                            <w:sz w:val="18"/>
                            <w:szCs w:val="28"/>
                            <w:shd w:val="clear" w:color="auto" w:fill="FFFFFF"/>
                          </w:rPr>
                          <w:t>角色位份</w:t>
                        </w:r>
                        <w:proofErr w:type="gramEnd"/>
                        <w:r w:rsidRPr="0099290F">
                          <w:rPr>
                            <w:rFonts w:ascii="標楷體" w:eastAsia="標楷體" w:hAnsi="標楷體" w:hint="eastAsia"/>
                            <w:color w:val="1B1B1B"/>
                            <w:sz w:val="18"/>
                            <w:szCs w:val="28"/>
                            <w:shd w:val="clear" w:color="auto" w:fill="FFFFFF"/>
                          </w:rPr>
                          <w:t>。</w:t>
                        </w:r>
                      </w:p>
                      <w:p w:rsidR="0099290F" w:rsidRPr="0099290F" w:rsidRDefault="0099290F" w:rsidP="00D04DA9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tabs>
                            <w:tab w:val="left" w:pos="569"/>
                          </w:tabs>
                          <w:spacing w:line="200" w:lineRule="exact"/>
                          <w:ind w:leftChars="0" w:left="362" w:hangingChars="201" w:hanging="362"/>
                          <w:rPr>
                            <w:rFonts w:ascii="標楷體" w:eastAsia="標楷體" w:hAnsi="標楷體"/>
                            <w:color w:val="000000"/>
                            <w:sz w:val="18"/>
                            <w:szCs w:val="28"/>
                          </w:rPr>
                        </w:pPr>
                        <w:r w:rsidRPr="0099290F">
                          <w:rPr>
                            <w:rFonts w:ascii="標楷體" w:eastAsia="標楷體" w:hAnsi="標楷體" w:hint="eastAsia"/>
                            <w:color w:val="1B1B1B"/>
                            <w:sz w:val="18"/>
                            <w:szCs w:val="28"/>
                            <w:shd w:val="clear" w:color="auto" w:fill="FFFFFF"/>
                          </w:rPr>
                          <w:t>基督化家庭要用建造教會規格打造，包括家庭祭壇、為全家歸主禱告、接受裝備、委身事奉。</w:t>
                        </w:r>
                      </w:p>
                      <w:p w:rsidR="0099290F" w:rsidRPr="0099290F" w:rsidRDefault="0099290F" w:rsidP="00D04DA9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tabs>
                            <w:tab w:val="left" w:pos="569"/>
                          </w:tabs>
                          <w:spacing w:line="200" w:lineRule="exact"/>
                          <w:ind w:leftChars="0" w:left="362" w:hangingChars="201" w:hanging="362"/>
                          <w:rPr>
                            <w:rFonts w:ascii="標楷體" w:eastAsia="標楷體" w:hAnsi="標楷體"/>
                            <w:color w:val="000000"/>
                            <w:sz w:val="18"/>
                            <w:szCs w:val="28"/>
                          </w:rPr>
                        </w:pPr>
                        <w:r w:rsidRPr="0099290F">
                          <w:rPr>
                            <w:rFonts w:ascii="標楷體" w:eastAsia="標楷體" w:hAnsi="標楷體" w:hint="eastAsia"/>
                            <w:color w:val="1B1B1B"/>
                            <w:sz w:val="18"/>
                            <w:szCs w:val="28"/>
                            <w:shd w:val="clear" w:color="auto" w:fill="FFFFFF"/>
                          </w:rPr>
                          <w:t>家庭祭壇，簡單地說就是Family Time。</w:t>
                        </w:r>
                      </w:p>
                      <w:p w:rsidR="0099290F" w:rsidRPr="0099290F" w:rsidRDefault="0099290F" w:rsidP="00D04DA9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tabs>
                            <w:tab w:val="left" w:pos="569"/>
                          </w:tabs>
                          <w:spacing w:line="200" w:lineRule="exact"/>
                          <w:ind w:leftChars="0" w:left="362" w:hangingChars="201" w:hanging="362"/>
                          <w:rPr>
                            <w:rFonts w:ascii="標楷體" w:eastAsia="標楷體" w:hAnsi="標楷體"/>
                            <w:color w:val="000000"/>
                            <w:sz w:val="18"/>
                            <w:szCs w:val="28"/>
                          </w:rPr>
                        </w:pPr>
                        <w:r w:rsidRPr="0099290F">
                          <w:rPr>
                            <w:rFonts w:ascii="標楷體" w:eastAsia="標楷體" w:hAnsi="標楷體" w:hint="eastAsia"/>
                            <w:color w:val="1B1B1B"/>
                            <w:sz w:val="18"/>
                            <w:szCs w:val="28"/>
                            <w:shd w:val="clear" w:color="auto" w:fill="FFFFFF"/>
                          </w:rPr>
                          <w:t>帶領全家人歸主。</w:t>
                        </w:r>
                      </w:p>
                      <w:p w:rsidR="0099290F" w:rsidRPr="0099290F" w:rsidRDefault="0099290F" w:rsidP="00D04DA9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tabs>
                            <w:tab w:val="left" w:pos="569"/>
                          </w:tabs>
                          <w:spacing w:line="200" w:lineRule="exact"/>
                          <w:ind w:leftChars="0" w:left="362" w:hangingChars="201" w:hanging="362"/>
                          <w:rPr>
                            <w:rFonts w:ascii="標楷體" w:eastAsia="標楷體" w:hAnsi="標楷體"/>
                            <w:color w:val="000000"/>
                            <w:sz w:val="18"/>
                            <w:szCs w:val="28"/>
                          </w:rPr>
                        </w:pPr>
                        <w:r w:rsidRPr="0099290F">
                          <w:rPr>
                            <w:rFonts w:ascii="標楷體" w:eastAsia="標楷體" w:hAnsi="標楷體" w:hint="eastAsia"/>
                            <w:color w:val="1B1B1B"/>
                            <w:sz w:val="18"/>
                            <w:szCs w:val="28"/>
                            <w:shd w:val="clear" w:color="auto" w:fill="FFFFFF"/>
                          </w:rPr>
                          <w:t>禱告運動是</w:t>
                        </w:r>
                        <w:proofErr w:type="gramStart"/>
                        <w:r w:rsidRPr="0099290F">
                          <w:rPr>
                            <w:rFonts w:ascii="標楷體" w:eastAsia="標楷體" w:hAnsi="標楷體" w:hint="eastAsia"/>
                            <w:color w:val="1B1B1B"/>
                            <w:sz w:val="18"/>
                            <w:szCs w:val="28"/>
                            <w:shd w:val="clear" w:color="auto" w:fill="FFFFFF"/>
                          </w:rPr>
                          <w:t>屬靈爭戰</w:t>
                        </w:r>
                        <w:proofErr w:type="gramEnd"/>
                        <w:r w:rsidRPr="0099290F">
                          <w:rPr>
                            <w:rFonts w:ascii="標楷體" w:eastAsia="標楷體" w:hAnsi="標楷體" w:hint="eastAsia"/>
                            <w:color w:val="1B1B1B"/>
                            <w:sz w:val="18"/>
                            <w:szCs w:val="28"/>
                            <w:shd w:val="clear" w:color="auto" w:fill="FFFFFF"/>
                          </w:rPr>
                          <w:t>，要認清楚最大仇敵是自己，要時常對付老我。</w:t>
                        </w:r>
                      </w:p>
                      <w:p w:rsidR="0099290F" w:rsidRPr="0099290F" w:rsidRDefault="0099290F" w:rsidP="00D04DA9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tabs>
                            <w:tab w:val="left" w:pos="569"/>
                          </w:tabs>
                          <w:spacing w:line="200" w:lineRule="exact"/>
                          <w:ind w:leftChars="0" w:left="362" w:hangingChars="201" w:hanging="362"/>
                          <w:rPr>
                            <w:rFonts w:ascii="標楷體" w:eastAsia="標楷體" w:hAnsi="標楷體"/>
                            <w:color w:val="000000"/>
                            <w:sz w:val="18"/>
                            <w:szCs w:val="28"/>
                          </w:rPr>
                        </w:pPr>
                        <w:r w:rsidRPr="0099290F">
                          <w:rPr>
                            <w:rFonts w:ascii="標楷體" w:eastAsia="標楷體" w:hAnsi="標楷體" w:hint="eastAsia"/>
                            <w:color w:val="1B1B1B"/>
                            <w:sz w:val="18"/>
                            <w:szCs w:val="28"/>
                            <w:shd w:val="clear" w:color="auto" w:fill="FFFFFF"/>
                          </w:rPr>
                          <w:t>教會、小組提供愛的團契，以及支持弟兄姊妹建立基督化家庭。</w:t>
                        </w:r>
                      </w:p>
                      <w:p w:rsidR="0099290F" w:rsidRPr="0099290F" w:rsidRDefault="0099290F" w:rsidP="00D04DA9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tabs>
                            <w:tab w:val="left" w:pos="569"/>
                          </w:tabs>
                          <w:spacing w:line="200" w:lineRule="exact"/>
                          <w:ind w:leftChars="0" w:left="362" w:hangingChars="201" w:hanging="362"/>
                          <w:rPr>
                            <w:rFonts w:ascii="標楷體" w:eastAsia="標楷體" w:hAnsi="標楷體"/>
                            <w:color w:val="000000"/>
                            <w:sz w:val="18"/>
                            <w:szCs w:val="28"/>
                          </w:rPr>
                        </w:pPr>
                        <w:r w:rsidRPr="0099290F">
                          <w:rPr>
                            <w:rFonts w:ascii="標楷體" w:eastAsia="標楷體" w:hAnsi="標楷體" w:hint="eastAsia"/>
                            <w:color w:val="1B1B1B"/>
                            <w:sz w:val="18"/>
                            <w:szCs w:val="28"/>
                            <w:shd w:val="clear" w:color="auto" w:fill="FFFFFF"/>
                          </w:rPr>
                          <w:t>傳遞好的屬靈習慣給下一代。</w:t>
                        </w:r>
                      </w:p>
                      <w:p w:rsidR="0099290F" w:rsidRPr="0099290F" w:rsidRDefault="0099290F" w:rsidP="00D04DA9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tabs>
                            <w:tab w:val="left" w:pos="569"/>
                          </w:tabs>
                          <w:spacing w:line="200" w:lineRule="exact"/>
                          <w:ind w:leftChars="0" w:left="362" w:hangingChars="201" w:hanging="362"/>
                          <w:rPr>
                            <w:rFonts w:ascii="標楷體" w:eastAsia="標楷體" w:hAnsi="標楷體"/>
                            <w:color w:val="000000"/>
                            <w:sz w:val="18"/>
                            <w:szCs w:val="28"/>
                          </w:rPr>
                        </w:pPr>
                        <w:r w:rsidRPr="0099290F">
                          <w:rPr>
                            <w:rFonts w:ascii="標楷體" w:eastAsia="標楷體" w:hAnsi="標楷體" w:hint="eastAsia"/>
                            <w:color w:val="1B1B1B"/>
                            <w:sz w:val="18"/>
                            <w:szCs w:val="28"/>
                            <w:shd w:val="clear" w:color="auto" w:fill="FFFFFF"/>
                          </w:rPr>
                          <w:t>家庭成為佈道、宣教的據點。</w:t>
                        </w:r>
                      </w:p>
                    </w:txbxContent>
                  </v:textbox>
                </v:shape>
              </w:pict>
            </w:r>
            <w:r w:rsidRPr="00410D0C">
              <w:rPr>
                <w:rFonts w:ascii="標楷體" w:eastAsia="標楷體" w:hAnsi="標楷體" w:cs="Times New Roman"/>
                <w:noProof/>
                <w:color w:val="000000"/>
                <w:sz w:val="40"/>
                <w:szCs w:val="40"/>
                <w:lang w:bidi="he-IL"/>
              </w:rPr>
              <w:pict>
                <v:shape id="Text Box 1955" o:spid="_x0000_s1032" type="#_x0000_t202" style="position:absolute;margin-left:185.65pt;margin-top:8.25pt;width:201.8pt;height:184.2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" stroked="f">
                  <v:path arrowok="t"/>
                  <v:textbox>
                    <w:txbxContent>
                      <w:p w:rsidR="006F4C9B" w:rsidRDefault="00397F3B" w:rsidP="002C0F74">
                        <w:r>
                          <w:rPr>
                            <w:noProof/>
                            <w:lang w:bidi="he-IL"/>
                          </w:rPr>
                          <w:drawing>
                            <wp:inline distT="0" distB="0" distL="0" distR="0">
                              <wp:extent cx="2494344" cy="2089230"/>
                              <wp:effectExtent l="19050" t="0" r="1206" b="0"/>
                              <wp:docPr id="3" name="圖片 3" descr="ãéç¿¼ãçåçæå°çµæ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ãéç¿¼ãçåçæå°çµæ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97694" cy="209203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410D0C">
              <w:rPr>
                <w:rFonts w:ascii="標楷體" w:eastAsia="標楷體" w:hAnsi="標楷體" w:cs="Times New Roman"/>
                <w:b/>
                <w:bCs/>
                <w:noProof/>
                <w:color w:val="000000"/>
                <w:sz w:val="36"/>
                <w:szCs w:val="36"/>
                <w:lang w:bidi="he-IL"/>
              </w:rPr>
              <w:pict>
                <v:shape id="Text Box 34" o:spid="_x0000_s1033" type="#_x0000_t202" style="position:absolute;margin-left:2.65pt;margin-top:5.3pt;width:203pt;height:175.4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" stroked="f">
                  <v:path arrowok="t"/>
                  <v:textbox>
                    <w:txbxContent>
                      <w:p w:rsidR="000D5FE2" w:rsidRDefault="0024031D" w:rsidP="000D5FE2">
                        <w:r>
                          <w:rPr>
                            <w:noProof/>
                            <w:lang w:bidi="he-IL"/>
                          </w:rPr>
                          <w:drawing>
                            <wp:inline distT="0" distB="0" distL="0" distR="0">
                              <wp:extent cx="2436471" cy="1863524"/>
                              <wp:effectExtent l="19050" t="0" r="1929" b="0"/>
                              <wp:docPr id="4" name="圖片 4" descr="âææææéè¨ç³»çµ±âçå¾çæç´¢ç»æ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âææææéè¨ç³»çµ±âçå¾çæç´¢ç»æ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b="4195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436471" cy="18635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4E11CE" w:rsidRPr="00CF1CD0" w:rsidRDefault="00711B0C" w:rsidP="00AF1071">
            <w:pPr>
              <w:pStyle w:val="Web"/>
              <w:shd w:val="clear" w:color="auto" w:fill="FFFFFF"/>
              <w:spacing w:line="280" w:lineRule="exact"/>
              <w:textAlignment w:val="baseline"/>
              <w:rPr>
                <w:color w:val="000000"/>
              </w:rPr>
            </w:pPr>
            <w:r w:rsidRPr="000D5FE2">
              <w:rPr>
                <w:rFonts w:ascii="標楷體" w:eastAsia="標楷體" w:hAnsi="標楷體" w:cs="Arial" w:hint="eastAsia"/>
                <w:color w:val="000000"/>
                <w:sz w:val="40"/>
                <w:szCs w:val="30"/>
              </w:rPr>
              <w:t>--------------------</w:t>
            </w:r>
            <w:r w:rsidR="000D5FE2">
              <w:rPr>
                <w:rFonts w:ascii="標楷體" w:eastAsia="標楷體" w:hAnsi="標楷體" w:cs="Arial" w:hint="eastAsia"/>
                <w:color w:val="000000"/>
                <w:sz w:val="40"/>
                <w:szCs w:val="30"/>
              </w:rPr>
              <w:t>-----------------</w:t>
            </w:r>
          </w:p>
        </w:tc>
      </w:tr>
      <w:tr w:rsidR="00BB18A2" w:rsidRPr="00576E29" w:rsidTr="003F57D8">
        <w:trPr>
          <w:gridBefore w:val="1"/>
          <w:gridAfter w:val="1"/>
          <w:wBefore w:w="30" w:type="dxa"/>
          <w:wAfter w:w="79" w:type="dxa"/>
          <w:trHeight w:val="792"/>
        </w:trPr>
        <w:tc>
          <w:tcPr>
            <w:tcW w:w="11057" w:type="dxa"/>
            <w:gridSpan w:val="10"/>
          </w:tcPr>
          <w:p w:rsidR="0070776B" w:rsidRPr="00CF2317" w:rsidRDefault="006C3A40" w:rsidP="00887DF3">
            <w:pPr>
              <w:spacing w:line="0" w:lineRule="atLeast"/>
              <w:jc w:val="center"/>
              <w:rPr>
                <w:rFonts w:ascii="金梅毛匾行" w:eastAsia="金梅毛匾行" w:hAnsi="細明體" w:cs="細明體"/>
                <w:sz w:val="32"/>
                <w:szCs w:val="32"/>
              </w:rPr>
            </w:pPr>
            <w:r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 xml:space="preserve">     </w:t>
            </w:r>
            <w:r w:rsidR="00C03248"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>2019</w:t>
            </w:r>
            <w:r w:rsidR="0070776B"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>年預算：110萬</w:t>
            </w:r>
            <w:r w:rsidR="00E71184"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 xml:space="preserve">               </w:t>
            </w:r>
            <w:r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 xml:space="preserve"> </w:t>
            </w:r>
            <w:r w:rsidR="00A242F9"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 xml:space="preserve"> </w:t>
            </w:r>
            <w:r w:rsidR="00083179"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>累計收入：</w:t>
            </w:r>
            <w:r w:rsidR="00887DF3"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>422,760</w:t>
            </w:r>
          </w:p>
          <w:p w:rsidR="00F34882" w:rsidRPr="00687539" w:rsidRDefault="006C3A40" w:rsidP="00887DF3">
            <w:pPr>
              <w:spacing w:line="0" w:lineRule="atLeast"/>
              <w:rPr>
                <w:rFonts w:ascii="金梅毛匾行" w:eastAsia="金梅毛匾行" w:hAnsi="標楷體" w:cs="Times New Roman"/>
                <w:b/>
                <w:sz w:val="28"/>
                <w:szCs w:val="28"/>
              </w:rPr>
            </w:pPr>
            <w:r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 xml:space="preserve">       </w:t>
            </w:r>
            <w:proofErr w:type="gramStart"/>
            <w:r w:rsidR="00E328D2"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>建</w:t>
            </w:r>
            <w:r w:rsidR="0070776B"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>堂奉獻</w:t>
            </w:r>
            <w:proofErr w:type="gramEnd"/>
            <w:r w:rsidR="0070776B"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>目標：</w:t>
            </w:r>
            <w:r w:rsidR="00DA7C87"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>第一階段600萬</w:t>
            </w:r>
            <w:r w:rsidR="00E71184"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 xml:space="preserve">                 </w:t>
            </w:r>
            <w:r w:rsidR="00F85247"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>累計收入：</w:t>
            </w:r>
            <w:r w:rsidR="00887DF3"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>116,000</w:t>
            </w:r>
          </w:p>
        </w:tc>
      </w:tr>
      <w:tr w:rsidR="00556645" w:rsidRPr="00576E29" w:rsidTr="005150A7">
        <w:trPr>
          <w:gridBefore w:val="1"/>
          <w:gridAfter w:val="1"/>
          <w:wBefore w:w="30" w:type="dxa"/>
          <w:wAfter w:w="79" w:type="dxa"/>
          <w:trHeight w:val="2209"/>
        </w:trPr>
        <w:tc>
          <w:tcPr>
            <w:tcW w:w="5740" w:type="dxa"/>
            <w:gridSpan w:val="6"/>
          </w:tcPr>
          <w:p w:rsidR="00556645" w:rsidRPr="006B7DEE" w:rsidRDefault="00556645" w:rsidP="00AF1071">
            <w:pPr>
              <w:spacing w:line="0" w:lineRule="atLeast"/>
              <w:rPr>
                <w:rFonts w:ascii="標楷體" w:eastAsia="標楷體" w:hAnsi="標楷體" w:cs="Times New Roman"/>
                <w:b/>
                <w:color w:val="FF0000"/>
                <w:sz w:val="28"/>
                <w:szCs w:val="28"/>
              </w:rPr>
            </w:pPr>
            <w:r w:rsidRPr="006B7DEE">
              <w:rPr>
                <w:rFonts w:ascii="標楷體" w:eastAsia="標楷體" w:hAnsi="標楷體" w:cs="Times New Roman" w:hint="eastAsia"/>
                <w:b/>
                <w:color w:val="FF0000"/>
                <w:sz w:val="28"/>
                <w:szCs w:val="28"/>
              </w:rPr>
              <w:t>上週奉獻情形：</w:t>
            </w:r>
          </w:p>
          <w:p w:rsidR="00887DF3" w:rsidRDefault="00887DF3" w:rsidP="00887DF3">
            <w:pPr>
              <w:spacing w:line="0" w:lineRule="atLeast"/>
              <w:rPr>
                <w:rFonts w:ascii="金梅毛匾行" w:eastAsia="金梅毛匾行" w:hAnsi="標楷體" w:cs="Times New Roman"/>
                <w:b/>
                <w:sz w:val="28"/>
                <w:szCs w:val="28"/>
              </w:rPr>
            </w:pPr>
            <w:r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>主日奉獻：1,800</w:t>
            </w:r>
          </w:p>
          <w:p w:rsidR="00887DF3" w:rsidRDefault="00887DF3" w:rsidP="00887DF3">
            <w:pPr>
              <w:spacing w:line="0" w:lineRule="atLeast"/>
              <w:rPr>
                <w:rFonts w:ascii="金梅毛匾行" w:eastAsia="金梅毛匾行" w:hAnsi="標楷體" w:cs="Times New Roman"/>
                <w:b/>
                <w:sz w:val="28"/>
                <w:szCs w:val="28"/>
              </w:rPr>
            </w:pPr>
            <w:r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>感恩奉獻：2,500</w:t>
            </w:r>
          </w:p>
          <w:p w:rsidR="00887DF3" w:rsidRDefault="00887DF3" w:rsidP="00887DF3">
            <w:pPr>
              <w:spacing w:line="0" w:lineRule="atLeast"/>
              <w:rPr>
                <w:rFonts w:ascii="金梅毛匾行" w:eastAsia="金梅毛匾行" w:hAnsi="標楷體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>建堂奉獻</w:t>
            </w:r>
            <w:proofErr w:type="gramEnd"/>
            <w:r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>：1,200</w:t>
            </w:r>
          </w:p>
          <w:p w:rsidR="00887DF3" w:rsidRDefault="00887DF3" w:rsidP="00887DF3">
            <w:pPr>
              <w:spacing w:line="0" w:lineRule="atLeast"/>
              <w:rPr>
                <w:rFonts w:ascii="金梅毛匾行" w:eastAsia="金梅毛匾行" w:hAnsi="標楷體" w:cs="Times New Roman"/>
                <w:b/>
                <w:sz w:val="28"/>
                <w:szCs w:val="28"/>
              </w:rPr>
            </w:pPr>
            <w:r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>慈惠奉獻：1,000</w:t>
            </w:r>
          </w:p>
          <w:p w:rsidR="00887DF3" w:rsidRDefault="00887DF3" w:rsidP="00887DF3">
            <w:pPr>
              <w:spacing w:line="0" w:lineRule="atLeast"/>
              <w:rPr>
                <w:rFonts w:ascii="金梅毛匾行" w:eastAsia="金梅毛匾行" w:hAnsi="標楷體" w:cs="Times New Roman"/>
                <w:b/>
                <w:sz w:val="28"/>
                <w:szCs w:val="28"/>
              </w:rPr>
            </w:pPr>
            <w:r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 xml:space="preserve"> </w:t>
            </w:r>
          </w:p>
          <w:p w:rsidR="006469F5" w:rsidRPr="00887DF3" w:rsidRDefault="006469F5" w:rsidP="004F592D">
            <w:pPr>
              <w:spacing w:line="0" w:lineRule="atLeast"/>
              <w:rPr>
                <w:rFonts w:ascii="金梅毛匾行" w:eastAsia="金梅毛匾行" w:hAnsi="標楷體" w:cs="Times New Roman"/>
                <w:b/>
                <w:sz w:val="28"/>
                <w:szCs w:val="28"/>
              </w:rPr>
            </w:pPr>
          </w:p>
        </w:tc>
        <w:tc>
          <w:tcPr>
            <w:tcW w:w="1473" w:type="dxa"/>
            <w:gridSpan w:val="2"/>
            <w:tcBorders>
              <w:right w:val="nil"/>
            </w:tcBorders>
          </w:tcPr>
          <w:p w:rsidR="00F539D2" w:rsidRPr="00F539D2" w:rsidRDefault="00F539D2" w:rsidP="00F539D2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color w:val="FF0000"/>
                <w:sz w:val="28"/>
                <w:szCs w:val="28"/>
              </w:rPr>
            </w:pPr>
            <w:r w:rsidRPr="006B7DEE">
              <w:rPr>
                <w:rFonts w:ascii="標楷體" w:eastAsia="標楷體" w:hAnsi="標楷體" w:cs="Times New Roman" w:hint="eastAsia"/>
                <w:b/>
                <w:color w:val="FF0000"/>
                <w:sz w:val="28"/>
                <w:szCs w:val="28"/>
              </w:rPr>
              <w:t>奉獻徵信: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958"/>
            </w:tblGrid>
            <w:tr w:rsidR="00887DF3" w:rsidRPr="00966523" w:rsidTr="00691F33">
              <w:tc>
                <w:tcPr>
                  <w:tcW w:w="958" w:type="dxa"/>
                </w:tcPr>
                <w:p w:rsidR="00887DF3" w:rsidRPr="00966523" w:rsidRDefault="00887DF3" w:rsidP="00887DF3">
                  <w:pPr>
                    <w:framePr w:hSpace="180" w:wrap="around" w:vAnchor="text" w:hAnchor="margin" w:y="2"/>
                    <w:spacing w:line="0" w:lineRule="atLeast"/>
                    <w:ind w:right="16"/>
                    <w:jc w:val="right"/>
                    <w:rPr>
                      <w:rFonts w:ascii="金梅毛匾行" w:eastAsia="金梅毛匾行" w:hAnsi="標楷體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1,000</w:t>
                  </w:r>
                </w:p>
              </w:tc>
            </w:tr>
            <w:tr w:rsidR="00887DF3" w:rsidRPr="00966523" w:rsidTr="00691F33">
              <w:trPr>
                <w:trHeight w:val="264"/>
              </w:trPr>
              <w:tc>
                <w:tcPr>
                  <w:tcW w:w="958" w:type="dxa"/>
                </w:tcPr>
                <w:p w:rsidR="00887DF3" w:rsidRPr="00966523" w:rsidRDefault="00887DF3" w:rsidP="00887DF3">
                  <w:pPr>
                    <w:framePr w:hSpace="180" w:wrap="around" w:vAnchor="text" w:hAnchor="margin" w:y="2"/>
                    <w:spacing w:line="0" w:lineRule="atLeast"/>
                    <w:ind w:right="16"/>
                    <w:jc w:val="right"/>
                    <w:rPr>
                      <w:rFonts w:ascii="金梅毛匾行" w:eastAsia="金梅毛匾行" w:hAnsi="標楷體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500</w:t>
                  </w:r>
                </w:p>
              </w:tc>
            </w:tr>
            <w:tr w:rsidR="00887DF3" w:rsidRPr="00966523" w:rsidTr="00691F33">
              <w:tc>
                <w:tcPr>
                  <w:tcW w:w="958" w:type="dxa"/>
                </w:tcPr>
                <w:p w:rsidR="00887DF3" w:rsidRPr="00966523" w:rsidRDefault="00887DF3" w:rsidP="00887DF3">
                  <w:pPr>
                    <w:framePr w:hSpace="180" w:wrap="around" w:vAnchor="text" w:hAnchor="margin" w:y="2"/>
                    <w:spacing w:line="0" w:lineRule="atLeast"/>
                    <w:ind w:right="16"/>
                    <w:jc w:val="right"/>
                    <w:rPr>
                      <w:rFonts w:ascii="金梅毛匾行" w:eastAsia="金梅毛匾行" w:hAnsi="標楷體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1,000</w:t>
                  </w:r>
                </w:p>
              </w:tc>
            </w:tr>
            <w:tr w:rsidR="00887DF3" w:rsidRPr="00966523" w:rsidTr="00691F33">
              <w:tc>
                <w:tcPr>
                  <w:tcW w:w="958" w:type="dxa"/>
                </w:tcPr>
                <w:p w:rsidR="00887DF3" w:rsidRPr="00966523" w:rsidRDefault="00887DF3" w:rsidP="00887DF3">
                  <w:pPr>
                    <w:framePr w:hSpace="180" w:wrap="around" w:vAnchor="text" w:hAnchor="margin" w:y="2"/>
                    <w:spacing w:line="0" w:lineRule="atLeast"/>
                    <w:ind w:right="16"/>
                    <w:jc w:val="right"/>
                    <w:rPr>
                      <w:rFonts w:ascii="金梅毛匾行" w:eastAsia="金梅毛匾行" w:hAnsi="標楷體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1,200</w:t>
                  </w:r>
                </w:p>
              </w:tc>
            </w:tr>
            <w:tr w:rsidR="00887DF3" w:rsidRPr="00966523" w:rsidTr="00691F33">
              <w:tc>
                <w:tcPr>
                  <w:tcW w:w="958" w:type="dxa"/>
                </w:tcPr>
                <w:p w:rsidR="00887DF3" w:rsidRPr="00966523" w:rsidRDefault="00887DF3" w:rsidP="00887DF3">
                  <w:pPr>
                    <w:framePr w:hSpace="180" w:wrap="around" w:vAnchor="text" w:hAnchor="margin" w:y="2"/>
                    <w:spacing w:line="0" w:lineRule="atLeast"/>
                    <w:ind w:right="16"/>
                    <w:jc w:val="right"/>
                    <w:rPr>
                      <w:rFonts w:ascii="金梅毛匾行" w:eastAsia="金梅毛匾行" w:hAnsi="標楷體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1,000</w:t>
                  </w:r>
                </w:p>
              </w:tc>
            </w:tr>
          </w:tbl>
          <w:p w:rsidR="00A5354E" w:rsidRPr="00F34882" w:rsidRDefault="00A5354E" w:rsidP="004F592D">
            <w:pPr>
              <w:spacing w:line="0" w:lineRule="atLeast"/>
              <w:ind w:right="560"/>
              <w:jc w:val="center"/>
              <w:rPr>
                <w:rFonts w:ascii="金梅毛匾行" w:eastAsia="金梅毛匾行" w:hAnsi="標楷體" w:cs="Times New Roman"/>
                <w:b/>
                <w:sz w:val="28"/>
                <w:szCs w:val="28"/>
              </w:rPr>
            </w:pPr>
          </w:p>
        </w:tc>
        <w:tc>
          <w:tcPr>
            <w:tcW w:w="3844" w:type="dxa"/>
            <w:gridSpan w:val="2"/>
            <w:tcBorders>
              <w:left w:val="nil"/>
            </w:tcBorders>
          </w:tcPr>
          <w:p w:rsidR="00F539D2" w:rsidRDefault="00F539D2"/>
          <w:tbl>
            <w:tblPr>
              <w:tblW w:w="0" w:type="auto"/>
              <w:tblLayout w:type="fixed"/>
              <w:tblLook w:val="04A0"/>
            </w:tblPr>
            <w:tblGrid>
              <w:gridCol w:w="4133"/>
            </w:tblGrid>
            <w:tr w:rsidR="00887DF3" w:rsidRPr="00966523" w:rsidTr="00691F33">
              <w:tc>
                <w:tcPr>
                  <w:tcW w:w="4133" w:type="dxa"/>
                </w:tcPr>
                <w:p w:rsidR="00887DF3" w:rsidRPr="00966523" w:rsidRDefault="00887DF3" w:rsidP="00887DF3">
                  <w:pPr>
                    <w:framePr w:hSpace="180" w:wrap="around" w:vAnchor="text" w:hAnchor="margin" w:y="2"/>
                    <w:spacing w:line="0" w:lineRule="atLeast"/>
                    <w:rPr>
                      <w:rFonts w:ascii="金梅毛匾行" w:eastAsia="金梅毛匾行" w:hAnsi="標楷體" w:cs="Times New Roman"/>
                      <w:b/>
                      <w:sz w:val="28"/>
                      <w:szCs w:val="28"/>
                    </w:rPr>
                  </w:pPr>
                  <w:r w:rsidRPr="00966523"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NO.</w:t>
                  </w: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03</w:t>
                  </w:r>
                </w:p>
              </w:tc>
            </w:tr>
            <w:tr w:rsidR="00887DF3" w:rsidRPr="00966523" w:rsidTr="00691F33">
              <w:trPr>
                <w:trHeight w:val="264"/>
              </w:trPr>
              <w:tc>
                <w:tcPr>
                  <w:tcW w:w="4133" w:type="dxa"/>
                </w:tcPr>
                <w:p w:rsidR="00887DF3" w:rsidRPr="00966523" w:rsidRDefault="00887DF3" w:rsidP="00887DF3">
                  <w:pPr>
                    <w:framePr w:hSpace="180" w:wrap="around" w:vAnchor="text" w:hAnchor="margin" w:y="2"/>
                    <w:spacing w:line="0" w:lineRule="atLeast"/>
                    <w:rPr>
                      <w:rFonts w:ascii="金梅毛匾行" w:eastAsia="金梅毛匾行" w:hAnsi="標楷體" w:cs="Times New Roman"/>
                      <w:b/>
                      <w:sz w:val="28"/>
                      <w:szCs w:val="28"/>
                    </w:rPr>
                  </w:pPr>
                  <w:r w:rsidRPr="00966523"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NO.</w:t>
                  </w: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05</w:t>
                  </w:r>
                </w:p>
              </w:tc>
            </w:tr>
            <w:tr w:rsidR="00887DF3" w:rsidRPr="00966523" w:rsidTr="00691F33">
              <w:tc>
                <w:tcPr>
                  <w:tcW w:w="4133" w:type="dxa"/>
                </w:tcPr>
                <w:p w:rsidR="00887DF3" w:rsidRPr="00966523" w:rsidRDefault="00887DF3" w:rsidP="00887DF3">
                  <w:pPr>
                    <w:framePr w:hSpace="180" w:wrap="around" w:vAnchor="text" w:hAnchor="margin" w:y="2"/>
                    <w:spacing w:line="0" w:lineRule="atLeast"/>
                    <w:rPr>
                      <w:rFonts w:ascii="金梅毛匾行" w:eastAsia="金梅毛匾行" w:hAnsi="標楷體" w:cs="Times New Roman"/>
                      <w:b/>
                      <w:sz w:val="28"/>
                      <w:szCs w:val="28"/>
                    </w:rPr>
                  </w:pPr>
                  <w:r w:rsidRPr="00966523"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NO.</w:t>
                  </w: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16</w:t>
                  </w:r>
                </w:p>
              </w:tc>
            </w:tr>
            <w:tr w:rsidR="00887DF3" w:rsidRPr="00966523" w:rsidTr="00691F33">
              <w:tc>
                <w:tcPr>
                  <w:tcW w:w="4133" w:type="dxa"/>
                </w:tcPr>
                <w:p w:rsidR="00887DF3" w:rsidRPr="00966523" w:rsidRDefault="00887DF3" w:rsidP="00887DF3">
                  <w:pPr>
                    <w:framePr w:hSpace="180" w:wrap="around" w:vAnchor="text" w:hAnchor="margin" w:y="2"/>
                    <w:spacing w:line="0" w:lineRule="atLeast"/>
                    <w:rPr>
                      <w:rFonts w:ascii="金梅毛匾行" w:eastAsia="金梅毛匾行" w:hAnsi="標楷體" w:cs="Times New Roman"/>
                      <w:b/>
                      <w:sz w:val="28"/>
                      <w:szCs w:val="28"/>
                    </w:rPr>
                  </w:pPr>
                  <w:r w:rsidRPr="00966523"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NO.</w:t>
                  </w: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18</w:t>
                  </w:r>
                </w:p>
              </w:tc>
            </w:tr>
            <w:tr w:rsidR="00887DF3" w:rsidRPr="00966523" w:rsidTr="00691F33">
              <w:tc>
                <w:tcPr>
                  <w:tcW w:w="4133" w:type="dxa"/>
                </w:tcPr>
                <w:p w:rsidR="00887DF3" w:rsidRPr="00966523" w:rsidRDefault="00887DF3" w:rsidP="00887DF3">
                  <w:pPr>
                    <w:framePr w:hSpace="180" w:wrap="around" w:vAnchor="text" w:hAnchor="margin" w:y="2"/>
                    <w:spacing w:line="0" w:lineRule="atLeast"/>
                    <w:rPr>
                      <w:rFonts w:ascii="金梅毛匾行" w:eastAsia="金梅毛匾行" w:hAnsi="標楷體" w:cs="Times New Roman"/>
                      <w:b/>
                      <w:sz w:val="28"/>
                      <w:szCs w:val="28"/>
                    </w:rPr>
                  </w:pPr>
                  <w:r w:rsidRPr="00966523"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NO.</w:t>
                  </w: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20</w:t>
                  </w:r>
                </w:p>
              </w:tc>
            </w:tr>
          </w:tbl>
          <w:p w:rsidR="008121E7" w:rsidRPr="00687539" w:rsidRDefault="008121E7" w:rsidP="004F592D">
            <w:pPr>
              <w:spacing w:line="0" w:lineRule="atLeast"/>
              <w:rPr>
                <w:rFonts w:ascii="金梅毛匾行" w:eastAsia="金梅毛匾行" w:hAnsi="標楷體" w:cs="Times New Roman"/>
                <w:b/>
                <w:sz w:val="28"/>
                <w:szCs w:val="28"/>
              </w:rPr>
            </w:pPr>
          </w:p>
        </w:tc>
      </w:tr>
      <w:tr w:rsidR="00556645" w:rsidRPr="00576E29" w:rsidTr="00AF1071">
        <w:trPr>
          <w:gridBefore w:val="1"/>
          <w:gridAfter w:val="1"/>
          <w:wBefore w:w="30" w:type="dxa"/>
          <w:wAfter w:w="79" w:type="dxa"/>
          <w:trHeight w:val="1255"/>
        </w:trPr>
        <w:tc>
          <w:tcPr>
            <w:tcW w:w="11057" w:type="dxa"/>
            <w:gridSpan w:val="10"/>
          </w:tcPr>
          <w:p w:rsidR="00556645" w:rsidRPr="00576E29" w:rsidRDefault="00556645" w:rsidP="00AF1071">
            <w:pPr>
              <w:spacing w:line="540" w:lineRule="exact"/>
              <w:ind w:left="11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576E29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郵政劃撥帳號：</w:t>
            </w:r>
            <w:r w:rsidRPr="00576E29"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14805331</w:t>
            </w:r>
            <w:r w:rsidRPr="00576E29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戶名：台灣基層</w:t>
            </w:r>
            <w:proofErr w:type="gramStart"/>
            <w:r w:rsidRPr="00576E29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福音差傳會</w:t>
            </w:r>
            <w:proofErr w:type="gramEnd"/>
            <w:r w:rsidRPr="00576E29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{</w:t>
            </w:r>
            <w:r w:rsidRPr="00576E29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指名為造橋教會奉獻</w:t>
            </w:r>
            <w:r w:rsidRPr="00576E29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}</w:t>
            </w:r>
          </w:p>
          <w:p w:rsidR="00556645" w:rsidRPr="00576E29" w:rsidRDefault="00556645" w:rsidP="00AF1071">
            <w:pPr>
              <w:spacing w:line="540" w:lineRule="exact"/>
              <w:ind w:left="11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576E29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林後</w:t>
            </w:r>
            <w:r w:rsidRPr="00576E29"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 xml:space="preserve">9:8 </w:t>
            </w:r>
            <w:r w:rsidRPr="00576E29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神能將各樣的恩惠多多的加給你們，使你們凡事常常充足，能多行各樣善事。</w:t>
            </w:r>
          </w:p>
        </w:tc>
      </w:tr>
      <w:tr w:rsidR="00556645" w:rsidRPr="006D733C" w:rsidTr="00B441BF">
        <w:tblPrEx>
          <w:tblBorders>
            <w:bottom w:val="thickThinSmallGap" w:sz="12" w:space="0" w:color="auto"/>
            <w:right w:val="thickThinSmallGap" w:sz="12" w:space="0" w:color="auto"/>
            <w:insideV w:val="none" w:sz="0" w:space="0" w:color="auto"/>
          </w:tblBorders>
        </w:tblPrEx>
        <w:trPr>
          <w:gridAfter w:val="1"/>
          <w:wAfter w:w="79" w:type="dxa"/>
          <w:trHeight w:val="8306"/>
        </w:trPr>
        <w:tc>
          <w:tcPr>
            <w:tcW w:w="11087" w:type="dxa"/>
            <w:gridSpan w:val="11"/>
            <w:tcBorders>
              <w:bottom w:val="thinThickSmallGap" w:sz="12" w:space="0" w:color="auto"/>
            </w:tcBorders>
            <w:vAlign w:val="center"/>
          </w:tcPr>
          <w:p w:rsidR="00556645" w:rsidRPr="00973A0F" w:rsidRDefault="00A13A2B" w:rsidP="00AF1071">
            <w:pPr>
              <w:pStyle w:val="1"/>
              <w:spacing w:before="0" w:beforeAutospacing="0" w:after="0" w:afterAutospacing="0" w:line="400" w:lineRule="exact"/>
              <w:jc w:val="center"/>
              <w:rPr>
                <w:rFonts w:ascii="標楷體" w:eastAsia="標楷體" w:hAnsi="標楷體" w:cs="新細明體"/>
                <w:color w:val="000000"/>
                <w:kern w:val="36"/>
                <w:sz w:val="28"/>
                <w:szCs w:val="24"/>
              </w:rPr>
            </w:pPr>
            <w:r w:rsidRPr="004963A2">
              <w:rPr>
                <w:b w:val="0"/>
                <w:bCs w:val="0"/>
              </w:rPr>
              <w:lastRenderedPageBreak/>
              <w:br w:type="page"/>
            </w:r>
            <w:r w:rsidR="00556645" w:rsidRPr="00AF4EC5">
              <w:rPr>
                <w:rFonts w:ascii="標楷體" w:eastAsia="標楷體" w:hAnsi="標楷體" w:cs="新細明體" w:hint="eastAsia"/>
                <w:color w:val="000000"/>
                <w:kern w:val="36"/>
                <w:sz w:val="28"/>
                <w:szCs w:val="24"/>
              </w:rPr>
              <w:t>雅</w:t>
            </w:r>
            <w:r w:rsidR="00556645" w:rsidRPr="00AF4EC5">
              <w:rPr>
                <w:rFonts w:ascii="標楷體" w:eastAsia="標楷體" w:hAnsi="標楷體" w:cs="細明體" w:hint="eastAsia"/>
                <w:color w:val="000000"/>
                <w:kern w:val="36"/>
                <w:sz w:val="28"/>
                <w:szCs w:val="24"/>
              </w:rPr>
              <w:t>各書</w:t>
            </w:r>
            <w:r w:rsidR="00556645" w:rsidRPr="00AF4EC5">
              <w:rPr>
                <w:rFonts w:ascii="標楷體" w:eastAsia="標楷體" w:hAnsi="標楷體" w:cs="新細明體"/>
                <w:color w:val="000000"/>
                <w:kern w:val="36"/>
                <w:sz w:val="28"/>
                <w:szCs w:val="24"/>
              </w:rPr>
              <w:t>5</w:t>
            </w:r>
            <w:r w:rsidR="00556645" w:rsidRPr="00AF4EC5">
              <w:rPr>
                <w:rFonts w:ascii="標楷體" w:eastAsia="標楷體" w:hAnsi="標楷體" w:cs="細明體"/>
                <w:color w:val="000000"/>
                <w:kern w:val="36"/>
                <w:sz w:val="28"/>
                <w:szCs w:val="24"/>
              </w:rPr>
              <w:t>:</w:t>
            </w:r>
            <w:r w:rsidR="00556645" w:rsidRPr="00AF4EC5">
              <w:rPr>
                <w:rFonts w:ascii="標楷體" w:eastAsia="標楷體" w:hAnsi="標楷體" w:cs="新細明體"/>
                <w:color w:val="000000"/>
                <w:kern w:val="36"/>
                <w:sz w:val="28"/>
                <w:szCs w:val="24"/>
              </w:rPr>
              <w:t>16</w:t>
            </w:r>
            <w:r w:rsidR="00556645" w:rsidRPr="00AF4EC5">
              <w:rPr>
                <w:rFonts w:ascii="標楷體" w:eastAsia="標楷體" w:hAnsi="標楷體" w:cs="新細明體" w:hint="eastAsia"/>
                <w:color w:val="000000"/>
                <w:kern w:val="36"/>
                <w:sz w:val="28"/>
                <w:szCs w:val="24"/>
              </w:rPr>
              <w:t>所以你們要彼此認罪，</w:t>
            </w:r>
            <w:proofErr w:type="gramStart"/>
            <w:r w:rsidR="00556645" w:rsidRPr="00AF4EC5">
              <w:rPr>
                <w:rFonts w:ascii="標楷體" w:eastAsia="標楷體" w:hAnsi="標楷體" w:cs="新細明體" w:hint="eastAsia"/>
                <w:color w:val="000000"/>
                <w:kern w:val="36"/>
                <w:sz w:val="28"/>
                <w:szCs w:val="24"/>
              </w:rPr>
              <w:t>互相代求</w:t>
            </w:r>
            <w:proofErr w:type="gramEnd"/>
            <w:r w:rsidR="00556645" w:rsidRPr="00AF4EC5">
              <w:rPr>
                <w:rFonts w:ascii="標楷體" w:eastAsia="標楷體" w:hAnsi="標楷體" w:cs="新細明體" w:hint="eastAsia"/>
                <w:color w:val="000000"/>
                <w:kern w:val="36"/>
                <w:sz w:val="28"/>
                <w:szCs w:val="24"/>
              </w:rPr>
              <w:t>，使你們可以得醫治。</w:t>
            </w:r>
          </w:p>
          <w:p w:rsidR="00556645" w:rsidRPr="00973A0F" w:rsidRDefault="00556645" w:rsidP="00AF1071">
            <w:pPr>
              <w:pStyle w:val="1"/>
              <w:spacing w:before="0" w:beforeAutospacing="0" w:after="0" w:afterAutospacing="0" w:line="400" w:lineRule="exact"/>
              <w:jc w:val="center"/>
              <w:rPr>
                <w:rFonts w:ascii="標楷體" w:eastAsia="標楷體" w:hAnsi="標楷體" w:cs="新細明體"/>
                <w:color w:val="000000"/>
                <w:kern w:val="36"/>
                <w:sz w:val="28"/>
                <w:szCs w:val="24"/>
              </w:rPr>
            </w:pPr>
            <w:r w:rsidRPr="00AF4EC5">
              <w:rPr>
                <w:rFonts w:ascii="標楷體" w:eastAsia="標楷體" w:hAnsi="標楷體" w:cs="新細明體" w:hint="eastAsia"/>
                <w:color w:val="000000"/>
                <w:kern w:val="36"/>
                <w:sz w:val="28"/>
                <w:szCs w:val="24"/>
              </w:rPr>
              <w:t>義人祈禱所發的力量是大有功效的。</w:t>
            </w:r>
          </w:p>
          <w:p w:rsidR="00556645" w:rsidRPr="00973A0F" w:rsidRDefault="00556645" w:rsidP="00AF1071">
            <w:pPr>
              <w:pStyle w:val="1"/>
              <w:spacing w:before="0" w:beforeAutospacing="0" w:after="0" w:afterAutospacing="0" w:line="400" w:lineRule="exact"/>
              <w:jc w:val="center"/>
              <w:rPr>
                <w:rFonts w:ascii="標楷體" w:eastAsia="標楷體" w:hAnsi="標楷體" w:cs="新細明體"/>
                <w:color w:val="000000"/>
                <w:kern w:val="36"/>
                <w:sz w:val="28"/>
                <w:szCs w:val="28"/>
              </w:rPr>
            </w:pPr>
            <w:r w:rsidRPr="00AF4EC5">
              <w:rPr>
                <w:rFonts w:ascii="標楷體" w:eastAsia="標楷體" w:hAnsi="標楷體" w:cs="新細明體" w:hint="eastAsia"/>
                <w:color w:val="000000"/>
                <w:kern w:val="36"/>
                <w:sz w:val="28"/>
                <w:szCs w:val="28"/>
              </w:rPr>
              <w:t>【國內外公禱事項】</w:t>
            </w:r>
          </w:p>
          <w:p w:rsidR="00A03FA6" w:rsidRPr="0068218F" w:rsidRDefault="003B0D97" w:rsidP="003B0D97">
            <w:pPr>
              <w:pStyle w:val="aa"/>
              <w:numPr>
                <w:ilvl w:val="0"/>
                <w:numId w:val="3"/>
              </w:numPr>
              <w:spacing w:line="280" w:lineRule="exact"/>
              <w:ind w:leftChars="0" w:right="142"/>
              <w:jc w:val="both"/>
              <w:rPr>
                <w:rFonts w:ascii="標楷體" w:eastAsia="標楷體" w:hAnsi="標楷體"/>
                <w:color w:val="1B1B1B"/>
                <w:sz w:val="26"/>
                <w:szCs w:val="26"/>
                <w:shd w:val="clear" w:color="auto" w:fill="FFFFFF"/>
              </w:rPr>
            </w:pPr>
            <w:r w:rsidRPr="0068218F">
              <w:rPr>
                <w:rFonts w:ascii="標楷體" w:eastAsia="標楷體" w:hAnsi="標楷體" w:hint="eastAsia"/>
                <w:color w:val="1B1B1B"/>
                <w:sz w:val="26"/>
                <w:szCs w:val="26"/>
                <w:shd w:val="clear" w:color="auto" w:fill="FFFFFF"/>
              </w:rPr>
              <w:t>以「</w:t>
            </w:r>
            <w:r w:rsidRPr="00FD7863">
              <w:rPr>
                <w:rFonts w:ascii="標楷體" w:eastAsia="標楷體" w:hAnsi="標楷體" w:hint="eastAsia"/>
                <w:b/>
                <w:bCs/>
                <w:color w:val="1B1B1B"/>
                <w:sz w:val="26"/>
                <w:szCs w:val="26"/>
                <w:u w:val="single"/>
                <w:shd w:val="clear" w:color="auto" w:fill="FFFFFF"/>
              </w:rPr>
              <w:t>關鍵的影響力</w:t>
            </w:r>
            <w:r w:rsidRPr="0068218F">
              <w:rPr>
                <w:rFonts w:ascii="標楷體" w:eastAsia="標楷體" w:hAnsi="標楷體" w:hint="eastAsia"/>
                <w:color w:val="1B1B1B"/>
                <w:sz w:val="26"/>
                <w:szCs w:val="26"/>
                <w:shd w:val="clear" w:color="auto" w:fill="FFFFFF"/>
              </w:rPr>
              <w:t>-Making A Difference」為主題的第19屆國家祈禱早餐會（簡稱國禱會），包括10位駐華使節、美國等9個國家地區</w:t>
            </w:r>
            <w:proofErr w:type="gramStart"/>
            <w:r w:rsidRPr="0068218F">
              <w:rPr>
                <w:rFonts w:ascii="標楷體" w:eastAsia="標楷體" w:hAnsi="標楷體" w:hint="eastAsia"/>
                <w:color w:val="1B1B1B"/>
                <w:sz w:val="26"/>
                <w:szCs w:val="26"/>
                <w:shd w:val="clear" w:color="auto" w:fill="FFFFFF"/>
              </w:rPr>
              <w:t>的國禱會</w:t>
            </w:r>
            <w:proofErr w:type="gramEnd"/>
            <w:r w:rsidRPr="0068218F">
              <w:rPr>
                <w:rFonts w:ascii="標楷體" w:eastAsia="標楷體" w:hAnsi="標楷體" w:hint="eastAsia"/>
                <w:color w:val="1B1B1B"/>
                <w:sz w:val="26"/>
                <w:szCs w:val="26"/>
                <w:shd w:val="clear" w:color="auto" w:fill="FFFFFF"/>
              </w:rPr>
              <w:t>代表、</w:t>
            </w:r>
            <w:r w:rsidR="0068218F" w:rsidRPr="0068218F">
              <w:rPr>
                <w:rFonts w:ascii="標楷體" w:eastAsia="標楷體" w:hAnsi="標楷體" w:hint="eastAsia"/>
                <w:color w:val="1B1B1B"/>
                <w:sz w:val="26"/>
                <w:szCs w:val="26"/>
                <w:shd w:val="clear" w:color="auto" w:fill="FFFFFF"/>
              </w:rPr>
              <w:t>等</w:t>
            </w:r>
            <w:r w:rsidRPr="0068218F">
              <w:rPr>
                <w:rFonts w:ascii="標楷體" w:eastAsia="標楷體" w:hAnsi="標楷體" w:hint="eastAsia"/>
                <w:color w:val="1B1B1B"/>
                <w:sz w:val="26"/>
                <w:szCs w:val="26"/>
                <w:shd w:val="clear" w:color="auto" w:fill="FFFFFF"/>
              </w:rPr>
              <w:t>近600位參與，</w:t>
            </w:r>
            <w:r w:rsidR="0068218F" w:rsidRPr="0068218F">
              <w:rPr>
                <w:rFonts w:ascii="標楷體" w:eastAsia="標楷體" w:hAnsi="標楷體"/>
                <w:color w:val="1B1B1B"/>
                <w:sz w:val="26"/>
                <w:szCs w:val="26"/>
                <w:shd w:val="clear" w:color="auto" w:fill="FFFFFF"/>
              </w:rPr>
              <w:t xml:space="preserve"> </w:t>
            </w:r>
            <w:proofErr w:type="gramStart"/>
            <w:r w:rsidR="0068218F">
              <w:rPr>
                <w:rFonts w:ascii="標楷體" w:eastAsia="標楷體" w:hAnsi="標楷體" w:hint="eastAsia"/>
                <w:color w:val="1B1B1B"/>
                <w:sz w:val="26"/>
                <w:szCs w:val="26"/>
                <w:shd w:val="clear" w:color="auto" w:fill="FFFFFF"/>
              </w:rPr>
              <w:t>請代禱</w:t>
            </w:r>
            <w:proofErr w:type="gramEnd"/>
            <w:r w:rsidR="0068218F">
              <w:rPr>
                <w:rFonts w:ascii="標楷體" w:eastAsia="標楷體" w:hAnsi="標楷體" w:hint="eastAsia"/>
                <w:color w:val="1B1B1B"/>
                <w:sz w:val="26"/>
                <w:szCs w:val="26"/>
                <w:shd w:val="clear" w:color="auto" w:fill="FFFFFF"/>
              </w:rPr>
              <w:t>。</w:t>
            </w:r>
          </w:p>
          <w:p w:rsidR="003B0D97" w:rsidRPr="003B0D97" w:rsidRDefault="003B0D97" w:rsidP="003B0D97">
            <w:pPr>
              <w:pStyle w:val="aa"/>
              <w:numPr>
                <w:ilvl w:val="0"/>
                <w:numId w:val="3"/>
              </w:numPr>
              <w:spacing w:line="280" w:lineRule="exact"/>
              <w:ind w:leftChars="0" w:right="142"/>
              <w:rPr>
                <w:rFonts w:ascii="標楷體" w:eastAsia="標楷體" w:hAnsi="標楷體"/>
                <w:color w:val="1B1B1B"/>
                <w:sz w:val="26"/>
                <w:szCs w:val="26"/>
                <w:shd w:val="clear" w:color="auto" w:fill="FFFFFF"/>
              </w:rPr>
            </w:pPr>
            <w:r w:rsidRPr="0068218F">
              <w:rPr>
                <w:rFonts w:ascii="標楷體" w:eastAsia="標楷體" w:hAnsi="標楷體" w:hint="eastAsia"/>
                <w:color w:val="1B1B1B"/>
                <w:sz w:val="26"/>
                <w:szCs w:val="26"/>
                <w:shd w:val="clear" w:color="auto" w:fill="FFFFFF"/>
              </w:rPr>
              <w:t>世俗化的</w:t>
            </w:r>
            <w:r w:rsidRPr="00FD7863">
              <w:rPr>
                <w:rFonts w:ascii="標楷體" w:eastAsia="標楷體" w:hAnsi="標楷體" w:hint="eastAsia"/>
                <w:b/>
                <w:bCs/>
                <w:color w:val="1B1B1B"/>
                <w:sz w:val="26"/>
                <w:szCs w:val="26"/>
                <w:u w:val="single"/>
                <w:shd w:val="clear" w:color="auto" w:fill="FFFFFF"/>
              </w:rPr>
              <w:t>法國</w:t>
            </w:r>
            <w:r w:rsidRPr="0068218F">
              <w:rPr>
                <w:rFonts w:ascii="標楷體" w:eastAsia="標楷體" w:hAnsi="標楷體" w:hint="eastAsia"/>
                <w:color w:val="1B1B1B"/>
                <w:sz w:val="26"/>
                <w:szCs w:val="26"/>
                <w:shd w:val="clear" w:color="auto" w:fill="FFFFFF"/>
              </w:rPr>
              <w:t>，其屬靈現況正在改變。「無信仰者」增多，信其他宗教者也增為10%。但令人驚訝的是每天禱告的人從1998年的12%，增為今天的14%</w:t>
            </w:r>
            <w:r w:rsidR="0068218F">
              <w:rPr>
                <w:rFonts w:ascii="標楷體" w:eastAsia="標楷體" w:hAnsi="標楷體" w:hint="eastAsia"/>
                <w:color w:val="1B1B1B"/>
                <w:sz w:val="26"/>
                <w:szCs w:val="26"/>
                <w:shd w:val="clear" w:color="auto" w:fill="FFFFFF"/>
              </w:rPr>
              <w:t>，請為法國禱告。</w:t>
            </w:r>
          </w:p>
          <w:p w:rsidR="00A11F5E" w:rsidRPr="003B0D97" w:rsidRDefault="007D0237" w:rsidP="003B0D97">
            <w:pPr>
              <w:spacing w:line="280" w:lineRule="exact"/>
              <w:ind w:right="142"/>
              <w:jc w:val="center"/>
              <w:rPr>
                <w:rFonts w:ascii="標楷體" w:eastAsia="標楷體" w:hAnsi="標楷體"/>
                <w:color w:val="1B1B1B"/>
                <w:sz w:val="28"/>
                <w:szCs w:val="26"/>
                <w:shd w:val="clear" w:color="auto" w:fill="FFFFFF"/>
              </w:rPr>
            </w:pPr>
            <w:r w:rsidRPr="003B0D97">
              <w:rPr>
                <w:rFonts w:ascii="標楷體" w:eastAsia="標楷體" w:hAnsi="標楷體" w:cs="Arial" w:hint="eastAsia"/>
                <w:b/>
                <w:color w:val="000000"/>
                <w:sz w:val="28"/>
                <w:szCs w:val="26"/>
              </w:rPr>
              <w:t>【教會肢體及代禱事項</w:t>
            </w:r>
            <w:r w:rsidR="00A11F5E" w:rsidRPr="003B0D97">
              <w:rPr>
                <w:rFonts w:ascii="標楷體" w:eastAsia="標楷體" w:hAnsi="標楷體" w:cs="Arial" w:hint="eastAsia"/>
                <w:color w:val="1B1B1B"/>
                <w:sz w:val="28"/>
                <w:szCs w:val="26"/>
                <w:shd w:val="clear" w:color="auto" w:fill="FFFFFF"/>
              </w:rPr>
              <w:t>】</w:t>
            </w:r>
          </w:p>
          <w:p w:rsidR="001348CA" w:rsidRPr="001348CA" w:rsidRDefault="001348CA" w:rsidP="001348CA">
            <w:pPr>
              <w:pStyle w:val="aa"/>
              <w:numPr>
                <w:ilvl w:val="0"/>
                <w:numId w:val="28"/>
              </w:numPr>
              <w:spacing w:line="280" w:lineRule="exact"/>
              <w:ind w:leftChars="0" w:right="142"/>
              <w:rPr>
                <w:rFonts w:ascii="標楷體" w:eastAsia="標楷體" w:hAnsi="標楷體" w:cs="Arial"/>
                <w:bCs/>
                <w:color w:val="000000"/>
                <w:sz w:val="26"/>
                <w:szCs w:val="26"/>
              </w:rPr>
            </w:pPr>
            <w:r w:rsidRPr="00D93DE7">
              <w:rPr>
                <w:rFonts w:ascii="標楷體" w:eastAsia="標楷體" w:hAnsi="標楷體" w:cs="Arial" w:hint="eastAsia"/>
                <w:bCs/>
                <w:color w:val="000000"/>
                <w:sz w:val="26"/>
                <w:szCs w:val="26"/>
              </w:rPr>
              <w:t>請為</w:t>
            </w:r>
            <w:r w:rsidRPr="00D93DE7">
              <w:rPr>
                <w:rFonts w:ascii="標楷體" w:eastAsia="標楷體" w:hAnsi="標楷體" w:cs="Arial" w:hint="eastAsia"/>
                <w:b/>
                <w:color w:val="000000"/>
                <w:sz w:val="26"/>
                <w:szCs w:val="26"/>
                <w:u w:val="single"/>
              </w:rPr>
              <w:t>林 老師</w:t>
            </w:r>
            <w:r w:rsidRPr="00D93DE7">
              <w:rPr>
                <w:rFonts w:ascii="標楷體" w:eastAsia="標楷體" w:hAnsi="標楷體" w:cs="Arial" w:hint="eastAsia"/>
                <w:bCs/>
                <w:color w:val="000000"/>
                <w:sz w:val="26"/>
                <w:szCs w:val="26"/>
              </w:rPr>
              <w:t>腿後腫瘤手術已順利完成，請繼續為出院後的調養禱告，</w:t>
            </w:r>
            <w:proofErr w:type="gramStart"/>
            <w:r w:rsidRPr="00D93DE7">
              <w:rPr>
                <w:rFonts w:ascii="標楷體" w:eastAsia="標楷體" w:hAnsi="標楷體" w:cs="Arial" w:hint="eastAsia"/>
                <w:bCs/>
                <w:color w:val="000000"/>
                <w:sz w:val="26"/>
                <w:szCs w:val="26"/>
              </w:rPr>
              <w:t>求主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6"/>
                <w:szCs w:val="26"/>
              </w:rPr>
              <w:t>保守</w:t>
            </w:r>
            <w:proofErr w:type="gramEnd"/>
            <w:r w:rsidRPr="00D93DE7">
              <w:rPr>
                <w:rFonts w:ascii="標楷體" w:eastAsia="標楷體" w:hAnsi="標楷體" w:cs="Arial" w:hint="eastAsia"/>
                <w:bCs/>
                <w:color w:val="000000"/>
                <w:sz w:val="26"/>
                <w:szCs w:val="26"/>
              </w:rPr>
              <w:t>重新得力。</w:t>
            </w:r>
          </w:p>
          <w:p w:rsidR="00B57A18" w:rsidRDefault="00B57A18" w:rsidP="00FE179B">
            <w:pPr>
              <w:pStyle w:val="aa"/>
              <w:numPr>
                <w:ilvl w:val="0"/>
                <w:numId w:val="28"/>
              </w:numPr>
              <w:spacing w:line="280" w:lineRule="exact"/>
              <w:ind w:leftChars="0" w:right="142"/>
              <w:rPr>
                <w:rFonts w:ascii="標楷體" w:eastAsia="標楷體" w:hAnsi="標楷體" w:cs="Arial"/>
                <w:bCs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Arial" w:hint="eastAsia"/>
                <w:bCs/>
                <w:color w:val="000000"/>
                <w:sz w:val="26"/>
                <w:szCs w:val="26"/>
              </w:rPr>
              <w:t>請位教會的</w:t>
            </w:r>
            <w:r w:rsidRPr="001348CA">
              <w:rPr>
                <w:rFonts w:ascii="標楷體" w:eastAsia="標楷體" w:hAnsi="標楷體" w:cs="Arial" w:hint="eastAsia"/>
                <w:b/>
                <w:color w:val="000000"/>
                <w:sz w:val="26"/>
                <w:szCs w:val="26"/>
                <w:u w:val="single"/>
              </w:rPr>
              <w:t>每位肢體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6"/>
                <w:szCs w:val="26"/>
              </w:rPr>
              <w:t>的家庭、工作、事業、身體禱告，願神帶領保守賜福，勝過一切難處。</w:t>
            </w:r>
          </w:p>
          <w:p w:rsidR="00B57A18" w:rsidRPr="00B57A18" w:rsidRDefault="004C67DE" w:rsidP="00B57A18">
            <w:pPr>
              <w:pStyle w:val="aa"/>
              <w:numPr>
                <w:ilvl w:val="0"/>
                <w:numId w:val="28"/>
              </w:numPr>
              <w:spacing w:line="280" w:lineRule="exact"/>
              <w:ind w:leftChars="0" w:right="142"/>
              <w:rPr>
                <w:rFonts w:ascii="標楷體" w:eastAsia="標楷體" w:hAnsi="標楷體" w:cs="Arial"/>
                <w:bCs/>
                <w:color w:val="000000"/>
                <w:sz w:val="26"/>
                <w:szCs w:val="26"/>
              </w:rPr>
            </w:pPr>
            <w:r w:rsidRPr="00D93DE7">
              <w:rPr>
                <w:rFonts w:ascii="標楷體" w:eastAsia="標楷體" w:hAnsi="標楷體" w:cs="Arial" w:hint="eastAsia"/>
                <w:bCs/>
                <w:color w:val="000000"/>
                <w:sz w:val="26"/>
                <w:szCs w:val="26"/>
              </w:rPr>
              <w:t>為</w:t>
            </w:r>
            <w:r w:rsidRPr="00D93DE7">
              <w:rPr>
                <w:rFonts w:ascii="標楷體" w:eastAsia="標楷體" w:hAnsi="標楷體" w:cs="Arial" w:hint="eastAsia"/>
                <w:b/>
                <w:color w:val="000000"/>
                <w:sz w:val="26"/>
                <w:szCs w:val="26"/>
                <w:u w:val="single"/>
              </w:rPr>
              <w:t>教會的一切事工</w:t>
            </w:r>
            <w:r w:rsidRPr="00D93DE7">
              <w:rPr>
                <w:rFonts w:ascii="標楷體" w:eastAsia="標楷體" w:hAnsi="標楷體" w:cs="Arial" w:hint="eastAsia"/>
                <w:bCs/>
                <w:color w:val="000000"/>
                <w:sz w:val="26"/>
                <w:szCs w:val="26"/>
              </w:rPr>
              <w:t>禱告，</w:t>
            </w:r>
            <w:proofErr w:type="gramStart"/>
            <w:r w:rsidRPr="00D93DE7">
              <w:rPr>
                <w:rFonts w:ascii="標楷體" w:eastAsia="標楷體" w:hAnsi="標楷體" w:cs="Arial" w:hint="eastAsia"/>
                <w:bCs/>
                <w:color w:val="000000"/>
                <w:sz w:val="26"/>
                <w:szCs w:val="26"/>
              </w:rPr>
              <w:t>求主聖靈</w:t>
            </w:r>
            <w:proofErr w:type="gramEnd"/>
            <w:r w:rsidRPr="00D93DE7">
              <w:rPr>
                <w:rFonts w:ascii="標楷體" w:eastAsia="標楷體" w:hAnsi="標楷體" w:cs="Arial" w:hint="eastAsia"/>
                <w:bCs/>
                <w:color w:val="000000"/>
                <w:sz w:val="26"/>
                <w:szCs w:val="26"/>
              </w:rPr>
              <w:t>親自帶領，也讓我們先建立</w:t>
            </w:r>
            <w:r w:rsidRPr="00D93DE7">
              <w:rPr>
                <w:rFonts w:ascii="標楷體" w:eastAsia="標楷體" w:hAnsi="標楷體" w:cs="Arial" w:hint="eastAsia"/>
                <w:b/>
                <w:color w:val="000000"/>
                <w:sz w:val="26"/>
                <w:szCs w:val="26"/>
                <w:u w:val="single"/>
              </w:rPr>
              <w:t>家庭祭壇、讀經禱告</w:t>
            </w:r>
            <w:r w:rsidR="004A43E1" w:rsidRPr="00D93DE7">
              <w:rPr>
                <w:rFonts w:ascii="標楷體" w:eastAsia="標楷體" w:hAnsi="標楷體" w:cs="Arial" w:hint="eastAsia"/>
                <w:b/>
                <w:color w:val="000000"/>
                <w:sz w:val="26"/>
                <w:szCs w:val="26"/>
                <w:u w:val="single"/>
              </w:rPr>
              <w:t>。</w:t>
            </w:r>
          </w:p>
          <w:p w:rsidR="00556645" w:rsidRPr="00543BFD" w:rsidRDefault="006937AF" w:rsidP="00FE179B">
            <w:pPr>
              <w:spacing w:line="280" w:lineRule="exact"/>
              <w:ind w:rightChars="59" w:right="142"/>
              <w:jc w:val="center"/>
              <w:rPr>
                <w:rFonts w:ascii="標楷體" w:eastAsia="標楷體" w:hAnsi="標楷體" w:cs="Arial"/>
                <w:color w:val="1B1B1B"/>
                <w:sz w:val="22"/>
                <w:shd w:val="clear" w:color="auto" w:fill="FFFFFF"/>
              </w:rPr>
            </w:pPr>
            <w:r w:rsidRPr="00543BFD">
              <w:rPr>
                <w:rFonts w:ascii="標楷體" w:eastAsia="標楷體" w:hAnsi="標楷體" w:hint="eastAsia"/>
                <w:b/>
                <w:color w:val="000000"/>
                <w:sz w:val="28"/>
                <w:szCs w:val="22"/>
              </w:rPr>
              <w:t>【教會</w:t>
            </w:r>
            <w:r w:rsidR="00662998" w:rsidRPr="00543BFD">
              <w:rPr>
                <w:rFonts w:ascii="標楷體" w:eastAsia="標楷體" w:hAnsi="標楷體" w:hint="eastAsia"/>
                <w:b/>
                <w:color w:val="000000"/>
                <w:sz w:val="28"/>
                <w:szCs w:val="22"/>
              </w:rPr>
              <w:t>&amp;</w:t>
            </w:r>
            <w:r w:rsidRPr="00543BFD">
              <w:rPr>
                <w:rFonts w:ascii="標楷體" w:eastAsia="標楷體" w:hAnsi="標楷體" w:hint="eastAsia"/>
                <w:b/>
                <w:color w:val="000000"/>
                <w:sz w:val="28"/>
                <w:szCs w:val="22"/>
              </w:rPr>
              <w:t>門訓</w:t>
            </w:r>
            <w:r w:rsidR="00556645" w:rsidRPr="00543BFD">
              <w:rPr>
                <w:rFonts w:ascii="標楷體" w:eastAsia="標楷體" w:hAnsi="標楷體" w:hint="eastAsia"/>
                <w:b/>
                <w:color w:val="000000"/>
                <w:sz w:val="28"/>
                <w:szCs w:val="22"/>
              </w:rPr>
              <w:t>】</w:t>
            </w:r>
          </w:p>
          <w:p w:rsidR="0010713B" w:rsidRPr="00D93DE7" w:rsidRDefault="005A2FAF" w:rsidP="00FE179B">
            <w:pPr>
              <w:pStyle w:val="aa"/>
              <w:numPr>
                <w:ilvl w:val="0"/>
                <w:numId w:val="2"/>
              </w:numPr>
              <w:tabs>
                <w:tab w:val="left" w:pos="569"/>
              </w:tabs>
              <w:spacing w:line="280" w:lineRule="exact"/>
              <w:ind w:leftChars="0" w:left="482" w:hanging="482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D93DE7">
              <w:rPr>
                <w:rFonts w:ascii="標楷體" w:eastAsia="標楷體" w:hAnsi="標楷體" w:cs="標楷體" w:hint="eastAsia"/>
                <w:b/>
                <w:bCs/>
                <w:color w:val="000000"/>
                <w:sz w:val="26"/>
                <w:szCs w:val="26"/>
                <w:u w:val="single"/>
              </w:rPr>
              <w:t>歡迎新朋友</w:t>
            </w:r>
            <w:r w:rsidRPr="00D93DE7">
              <w:rPr>
                <w:rFonts w:ascii="標楷體" w:eastAsia="標楷體" w:hAnsi="標楷體" w:cs="標楷體" w:hint="eastAsia"/>
                <w:bCs/>
                <w:color w:val="000000"/>
                <w:sz w:val="26"/>
                <w:szCs w:val="26"/>
              </w:rPr>
              <w:t>，願神祝福您，歡迎來認識這個</w:t>
            </w:r>
            <w:r w:rsidRPr="00D93DE7">
              <w:rPr>
                <w:rFonts w:ascii="標楷體" w:eastAsia="標楷體" w:hAnsi="標楷體" w:cs="標楷體" w:hint="eastAsia"/>
                <w:b/>
                <w:bCs/>
                <w:color w:val="000000"/>
                <w:sz w:val="26"/>
                <w:szCs w:val="26"/>
                <w:u w:val="single"/>
              </w:rPr>
              <w:t>改變生命</w:t>
            </w:r>
            <w:r w:rsidRPr="00D93DE7">
              <w:rPr>
                <w:rFonts w:ascii="標楷體" w:eastAsia="標楷體" w:hAnsi="標楷體" w:cs="標楷體" w:hint="eastAsia"/>
                <w:b/>
                <w:bCs/>
                <w:color w:val="000000"/>
                <w:sz w:val="26"/>
                <w:szCs w:val="26"/>
              </w:rPr>
              <w:t>、得</w:t>
            </w:r>
            <w:r w:rsidRPr="00D93DE7">
              <w:rPr>
                <w:rFonts w:ascii="標楷體" w:eastAsia="標楷體" w:hAnsi="標楷體" w:cs="標楷體" w:hint="eastAsia"/>
                <w:b/>
                <w:bCs/>
                <w:color w:val="000000"/>
                <w:sz w:val="26"/>
                <w:szCs w:val="26"/>
                <w:u w:val="single"/>
              </w:rPr>
              <w:t>真平安</w:t>
            </w:r>
            <w:r w:rsidRPr="00D93DE7">
              <w:rPr>
                <w:rFonts w:ascii="標楷體" w:eastAsia="標楷體" w:hAnsi="標楷體" w:cs="標楷體" w:hint="eastAsia"/>
                <w:b/>
                <w:bCs/>
                <w:color w:val="000000"/>
                <w:sz w:val="26"/>
                <w:szCs w:val="26"/>
              </w:rPr>
              <w:t>、</w:t>
            </w:r>
            <w:r w:rsidRPr="00D93DE7">
              <w:rPr>
                <w:rFonts w:ascii="標楷體" w:eastAsia="標楷體" w:hAnsi="標楷體" w:cs="標楷體" w:hint="eastAsia"/>
                <w:b/>
                <w:bCs/>
                <w:color w:val="000000"/>
                <w:sz w:val="26"/>
                <w:szCs w:val="26"/>
                <w:u w:val="single"/>
              </w:rPr>
              <w:t>喜樂</w:t>
            </w:r>
            <w:r w:rsidRPr="00D93DE7">
              <w:rPr>
                <w:rFonts w:ascii="標楷體" w:eastAsia="標楷體" w:hAnsi="標楷體" w:cs="標楷體" w:hint="eastAsia"/>
                <w:b/>
                <w:bCs/>
                <w:color w:val="000000"/>
                <w:sz w:val="26"/>
                <w:szCs w:val="26"/>
              </w:rPr>
              <w:t>、</w:t>
            </w:r>
            <w:r w:rsidRPr="00D93DE7">
              <w:rPr>
                <w:rFonts w:ascii="標楷體" w:eastAsia="標楷體" w:hAnsi="標楷體" w:cs="標楷體" w:hint="eastAsia"/>
                <w:b/>
                <w:bCs/>
                <w:color w:val="000000"/>
                <w:sz w:val="26"/>
                <w:szCs w:val="26"/>
                <w:u w:val="single"/>
              </w:rPr>
              <w:t>永生</w:t>
            </w:r>
            <w:r w:rsidRPr="00D93DE7">
              <w:rPr>
                <w:rFonts w:ascii="標楷體" w:eastAsia="標楷體" w:hAnsi="標楷體" w:cs="標楷體" w:hint="eastAsia"/>
                <w:bCs/>
                <w:color w:val="000000"/>
                <w:sz w:val="26"/>
                <w:szCs w:val="26"/>
              </w:rPr>
              <w:t>的信仰</w:t>
            </w:r>
          </w:p>
          <w:p w:rsidR="00093CEA" w:rsidRPr="00D93DE7" w:rsidRDefault="00556645" w:rsidP="00FE179B">
            <w:pPr>
              <w:pStyle w:val="aa"/>
              <w:numPr>
                <w:ilvl w:val="0"/>
                <w:numId w:val="2"/>
              </w:numPr>
              <w:tabs>
                <w:tab w:val="left" w:pos="569"/>
              </w:tabs>
              <w:spacing w:line="280" w:lineRule="exact"/>
              <w:ind w:leftChars="0" w:left="482" w:hanging="482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D93DE7">
              <w:rPr>
                <w:rFonts w:ascii="標楷體" w:eastAsia="標楷體" w:hAnsi="標楷體" w:hint="eastAsia"/>
                <w:sz w:val="26"/>
                <w:szCs w:val="26"/>
              </w:rPr>
              <w:t>為</w:t>
            </w:r>
            <w:proofErr w:type="gramStart"/>
            <w:r w:rsidRPr="00D93DE7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教會建堂</w:t>
            </w:r>
            <w:r w:rsidR="0010171F" w:rsidRPr="00D93DE7">
              <w:rPr>
                <w:rFonts w:ascii="標楷體" w:eastAsia="標楷體" w:hAnsi="標楷體" w:hint="eastAsia"/>
                <w:sz w:val="26"/>
                <w:szCs w:val="26"/>
              </w:rPr>
              <w:t>持續</w:t>
            </w:r>
            <w:proofErr w:type="gramEnd"/>
            <w:r w:rsidR="0010171F" w:rsidRPr="00D93DE7">
              <w:rPr>
                <w:rFonts w:ascii="標楷體" w:eastAsia="標楷體" w:hAnsi="標楷體" w:hint="eastAsia"/>
                <w:sz w:val="26"/>
                <w:szCs w:val="26"/>
              </w:rPr>
              <w:t>禱告，求神給</w:t>
            </w:r>
            <w:proofErr w:type="gramStart"/>
            <w:r w:rsidR="0010171F" w:rsidRPr="00D93DE7">
              <w:rPr>
                <w:rFonts w:ascii="標楷體" w:eastAsia="標楷體" w:hAnsi="標楷體" w:hint="eastAsia"/>
                <w:sz w:val="26"/>
                <w:szCs w:val="26"/>
              </w:rPr>
              <w:t>我們建堂的</w:t>
            </w:r>
            <w:proofErr w:type="gramEnd"/>
            <w:r w:rsidR="0010171F" w:rsidRPr="00D93DE7">
              <w:rPr>
                <w:rFonts w:ascii="標楷體" w:eastAsia="標楷體" w:hAnsi="標楷體" w:hint="eastAsia"/>
                <w:sz w:val="26"/>
                <w:szCs w:val="26"/>
              </w:rPr>
              <w:t>經費第一階段600萬元</w:t>
            </w:r>
            <w:r w:rsidRPr="00D93DE7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proofErr w:type="gramStart"/>
            <w:r w:rsidRPr="00D93DE7">
              <w:rPr>
                <w:rFonts w:ascii="標楷體" w:eastAsia="標楷體" w:hAnsi="標楷體" w:hint="eastAsia"/>
                <w:sz w:val="26"/>
                <w:szCs w:val="26"/>
              </w:rPr>
              <w:t>請代禱</w:t>
            </w:r>
            <w:proofErr w:type="gramEnd"/>
            <w:r w:rsidRPr="00D93DE7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984D5C" w:rsidRPr="00D93DE7" w:rsidRDefault="00556645" w:rsidP="00FE179B">
            <w:pPr>
              <w:pStyle w:val="aa"/>
              <w:numPr>
                <w:ilvl w:val="0"/>
                <w:numId w:val="2"/>
              </w:numPr>
              <w:tabs>
                <w:tab w:val="left" w:pos="569"/>
              </w:tabs>
              <w:spacing w:line="280" w:lineRule="exact"/>
              <w:ind w:leftChars="0" w:left="482" w:hanging="482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D93DE7">
              <w:rPr>
                <w:rFonts w:ascii="標楷體" w:eastAsia="標楷體" w:hAnsi="標楷體" w:hint="eastAsia"/>
                <w:sz w:val="26"/>
                <w:szCs w:val="26"/>
              </w:rPr>
              <w:t>為</w:t>
            </w:r>
            <w:r w:rsidRPr="00D93DE7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提升聚會及敬拜品質</w:t>
            </w:r>
            <w:r w:rsidRPr="00D93DE7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2F6770" w:rsidRPr="00D93DE7">
              <w:rPr>
                <w:rFonts w:ascii="標楷體" w:eastAsia="標楷體" w:hAnsi="標楷體" w:hint="eastAsia"/>
                <w:sz w:val="26"/>
                <w:szCs w:val="26"/>
              </w:rPr>
              <w:t>服事</w:t>
            </w:r>
            <w:r w:rsidR="006B7999" w:rsidRPr="00D93DE7">
              <w:rPr>
                <w:rFonts w:ascii="標楷體" w:eastAsia="標楷體" w:hAnsi="標楷體" w:hint="eastAsia"/>
                <w:sz w:val="26"/>
                <w:szCs w:val="26"/>
              </w:rPr>
              <w:t>及接待人員</w:t>
            </w:r>
            <w:r w:rsidRPr="00D93DE7">
              <w:rPr>
                <w:rFonts w:ascii="標楷體" w:eastAsia="標楷體" w:hAnsi="標楷體" w:hint="eastAsia"/>
                <w:sz w:val="26"/>
                <w:szCs w:val="26"/>
              </w:rPr>
              <w:t>們盡量提早9:30~9:45</w:t>
            </w:r>
            <w:r w:rsidR="00D5392A" w:rsidRPr="00D93DE7">
              <w:rPr>
                <w:rFonts w:ascii="標楷體" w:eastAsia="標楷體" w:hAnsi="標楷體" w:hint="eastAsia"/>
                <w:sz w:val="26"/>
                <w:szCs w:val="26"/>
              </w:rPr>
              <w:t>到教會預備</w:t>
            </w:r>
            <w:r w:rsidR="002F6770" w:rsidRPr="00D93DE7">
              <w:rPr>
                <w:rFonts w:ascii="標楷體" w:eastAsia="標楷體" w:hAnsi="標楷體" w:hint="eastAsia"/>
                <w:sz w:val="26"/>
                <w:szCs w:val="26"/>
              </w:rPr>
              <w:t>練唱</w:t>
            </w:r>
            <w:r w:rsidR="00D5392A" w:rsidRPr="00D93DE7">
              <w:rPr>
                <w:rFonts w:ascii="標楷體" w:eastAsia="標楷體" w:hAnsi="標楷體" w:hint="eastAsia"/>
                <w:sz w:val="26"/>
                <w:szCs w:val="26"/>
              </w:rPr>
              <w:t>接待</w:t>
            </w:r>
            <w:r w:rsidRPr="00D93DE7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6B7999" w:rsidRPr="00D93DE7">
              <w:rPr>
                <w:rFonts w:ascii="標楷體" w:eastAsia="標楷體" w:hAnsi="標楷體" w:hint="eastAsia"/>
                <w:sz w:val="26"/>
                <w:szCs w:val="26"/>
              </w:rPr>
              <w:t>會友們</w:t>
            </w:r>
            <w:r w:rsidR="00D5392A" w:rsidRPr="00D93DE7">
              <w:rPr>
                <w:rFonts w:ascii="標楷體" w:eastAsia="標楷體" w:hAnsi="標楷體" w:hint="eastAsia"/>
                <w:sz w:val="26"/>
                <w:szCs w:val="26"/>
              </w:rPr>
              <w:t>也</w:t>
            </w:r>
            <w:r w:rsidR="006B7999" w:rsidRPr="00D93DE7">
              <w:rPr>
                <w:rFonts w:ascii="標楷體" w:eastAsia="標楷體" w:hAnsi="標楷體" w:hint="eastAsia"/>
                <w:sz w:val="26"/>
                <w:szCs w:val="26"/>
              </w:rPr>
              <w:t>請提前9:50分入座安</w:t>
            </w:r>
            <w:r w:rsidR="00D5392A" w:rsidRPr="00D93DE7">
              <w:rPr>
                <w:rFonts w:ascii="標楷體" w:eastAsia="標楷體" w:hAnsi="標楷體" w:hint="eastAsia"/>
                <w:sz w:val="26"/>
                <w:szCs w:val="26"/>
              </w:rPr>
              <w:t>靜。</w:t>
            </w:r>
            <w:r w:rsidR="006B7999" w:rsidRPr="00D93DE7">
              <w:rPr>
                <w:rFonts w:ascii="標楷體" w:eastAsia="標楷體" w:hAnsi="標楷體" w:hint="eastAsia"/>
                <w:sz w:val="26"/>
                <w:szCs w:val="26"/>
              </w:rPr>
              <w:t>接待</w:t>
            </w:r>
            <w:proofErr w:type="gramStart"/>
            <w:r w:rsidR="006B7999" w:rsidRPr="00D93DE7">
              <w:rPr>
                <w:rFonts w:ascii="標楷體" w:eastAsia="標楷體" w:hAnsi="標楷體" w:hint="eastAsia"/>
                <w:sz w:val="26"/>
                <w:szCs w:val="26"/>
              </w:rPr>
              <w:t>人員請穿</w:t>
            </w:r>
            <w:r w:rsidR="00D5392A" w:rsidRPr="00D93DE7">
              <w:rPr>
                <w:rFonts w:ascii="標楷體" w:eastAsia="標楷體" w:hAnsi="標楷體" w:hint="eastAsia"/>
                <w:sz w:val="26"/>
                <w:szCs w:val="26"/>
              </w:rPr>
              <w:t>教會</w:t>
            </w:r>
            <w:proofErr w:type="gramEnd"/>
            <w:r w:rsidR="006B7999" w:rsidRPr="00D93DE7">
              <w:rPr>
                <w:rFonts w:ascii="標楷體" w:eastAsia="標楷體" w:hAnsi="標楷體" w:hint="eastAsia"/>
                <w:sz w:val="26"/>
                <w:szCs w:val="26"/>
              </w:rPr>
              <w:t>背心，</w:t>
            </w:r>
            <w:r w:rsidR="00D5392A" w:rsidRPr="00D93DE7">
              <w:rPr>
                <w:rFonts w:ascii="標楷體" w:eastAsia="標楷體" w:hAnsi="標楷體" w:hint="eastAsia"/>
                <w:sz w:val="26"/>
                <w:szCs w:val="26"/>
              </w:rPr>
              <w:t>以笑容</w:t>
            </w:r>
            <w:r w:rsidR="006B7999" w:rsidRPr="00D93DE7">
              <w:rPr>
                <w:rFonts w:ascii="標楷體" w:eastAsia="標楷體" w:hAnsi="標楷體" w:hint="eastAsia"/>
                <w:sz w:val="26"/>
                <w:szCs w:val="26"/>
              </w:rPr>
              <w:t>在門口迎</w:t>
            </w:r>
            <w:r w:rsidR="00D5392A" w:rsidRPr="00D93DE7">
              <w:rPr>
                <w:rFonts w:ascii="標楷體" w:eastAsia="標楷體" w:hAnsi="標楷體" w:hint="eastAsia"/>
                <w:sz w:val="26"/>
                <w:szCs w:val="26"/>
              </w:rPr>
              <w:t>賓10:10。</w:t>
            </w:r>
            <w:r w:rsidR="006B7999" w:rsidRPr="00D93DE7">
              <w:rPr>
                <w:rFonts w:ascii="標楷體" w:eastAsia="標楷體" w:hAnsi="標楷體" w:hint="eastAsia"/>
                <w:sz w:val="26"/>
                <w:szCs w:val="26"/>
              </w:rPr>
              <w:t>司琴請盡量</w:t>
            </w:r>
            <w:proofErr w:type="gramStart"/>
            <w:r w:rsidR="006B7999" w:rsidRPr="00D93DE7">
              <w:rPr>
                <w:rFonts w:ascii="標楷體" w:eastAsia="標楷體" w:hAnsi="標楷體" w:hint="eastAsia"/>
                <w:sz w:val="26"/>
                <w:szCs w:val="26"/>
              </w:rPr>
              <w:t>能夠彈練全部</w:t>
            </w:r>
            <w:proofErr w:type="gramEnd"/>
            <w:r w:rsidR="006B7999" w:rsidRPr="00D93DE7">
              <w:rPr>
                <w:rFonts w:ascii="標楷體" w:eastAsia="標楷體" w:hAnsi="標楷體" w:hint="eastAsia"/>
                <w:sz w:val="26"/>
                <w:szCs w:val="26"/>
              </w:rPr>
              <w:t>的音樂(禱告詩歌、聖餐歌、回應詩歌、三一頌、</w:t>
            </w:r>
            <w:proofErr w:type="gramStart"/>
            <w:r w:rsidR="006B7999" w:rsidRPr="00D93DE7">
              <w:rPr>
                <w:rFonts w:ascii="標楷體" w:eastAsia="標楷體" w:hAnsi="標楷體" w:hint="eastAsia"/>
                <w:sz w:val="26"/>
                <w:szCs w:val="26"/>
              </w:rPr>
              <w:t>謝飯歌</w:t>
            </w:r>
            <w:proofErr w:type="gramEnd"/>
            <w:r w:rsidR="00D5392A" w:rsidRPr="00D93DE7">
              <w:rPr>
                <w:rFonts w:ascii="標楷體" w:eastAsia="標楷體" w:hAnsi="標楷體" w:hint="eastAsia"/>
                <w:sz w:val="26"/>
                <w:szCs w:val="26"/>
              </w:rPr>
              <w:t>等</w:t>
            </w:r>
            <w:r w:rsidR="006B7999" w:rsidRPr="00D93DE7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 w:rsidR="00D5392A" w:rsidRPr="00D93DE7">
              <w:rPr>
                <w:rFonts w:ascii="標楷體" w:eastAsia="標楷體" w:hAnsi="標楷體" w:hint="eastAsia"/>
                <w:sz w:val="26"/>
                <w:szCs w:val="26"/>
              </w:rPr>
              <w:t>，我們向高處行，並且能夠</w:t>
            </w:r>
            <w:r w:rsidRPr="00D93DE7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信息生活化、主日專業化</w:t>
            </w:r>
            <w:r w:rsidR="00D5392A" w:rsidRPr="00D93DE7">
              <w:rPr>
                <w:rFonts w:ascii="標楷體" w:eastAsia="標楷體" w:hAnsi="標楷體" w:hint="eastAsia"/>
                <w:b/>
                <w:sz w:val="26"/>
                <w:szCs w:val="26"/>
              </w:rPr>
              <w:t>、</w:t>
            </w:r>
            <w:r w:rsidR="00D5392A" w:rsidRPr="00D93DE7">
              <w:rPr>
                <w:rFonts w:ascii="標楷體" w:eastAsia="標楷體" w:hAnsi="標楷體" w:hint="eastAsia"/>
                <w:sz w:val="26"/>
                <w:szCs w:val="26"/>
              </w:rPr>
              <w:t>讓</w:t>
            </w:r>
            <w:r w:rsidR="00D5392A" w:rsidRPr="00D93DE7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異</w:t>
            </w:r>
            <w:proofErr w:type="gramStart"/>
            <w:r w:rsidR="00D5392A" w:rsidRPr="00D93DE7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象</w:t>
            </w:r>
            <w:proofErr w:type="gramEnd"/>
            <w:r w:rsidR="00D5392A" w:rsidRPr="00D93DE7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、禱告、聖靈</w:t>
            </w:r>
            <w:r w:rsidR="00D5392A" w:rsidRPr="00D93DE7">
              <w:rPr>
                <w:rFonts w:ascii="標楷體" w:eastAsia="標楷體" w:hAnsi="標楷體" w:hint="eastAsia"/>
                <w:sz w:val="26"/>
                <w:szCs w:val="26"/>
              </w:rPr>
              <w:t>推動我們。</w:t>
            </w:r>
          </w:p>
          <w:p w:rsidR="00D31D1A" w:rsidRPr="00D93DE7" w:rsidRDefault="00D5392A" w:rsidP="00FE179B">
            <w:pPr>
              <w:pStyle w:val="aa"/>
              <w:numPr>
                <w:ilvl w:val="0"/>
                <w:numId w:val="2"/>
              </w:numPr>
              <w:tabs>
                <w:tab w:val="left" w:pos="569"/>
              </w:tabs>
              <w:spacing w:line="280" w:lineRule="exact"/>
              <w:ind w:leftChars="0" w:left="482" w:hanging="482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讓教會</w:t>
            </w:r>
            <w:r w:rsidR="00221A8F"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持續</w:t>
            </w:r>
            <w:proofErr w:type="gramStart"/>
            <w:r w:rsidR="00221A8F"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關心</w:t>
            </w:r>
            <w:r w:rsidR="00221A8F" w:rsidRPr="00D93DE7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  <w:u w:val="single"/>
              </w:rPr>
              <w:t>慕</w:t>
            </w:r>
            <w:proofErr w:type="gramEnd"/>
            <w:r w:rsidR="00221A8F" w:rsidRPr="00D93DE7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  <w:u w:val="single"/>
              </w:rPr>
              <w:t>道友</w:t>
            </w:r>
            <w:r w:rsidR="00221A8F"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，</w:t>
            </w:r>
            <w:r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讓我們以</w:t>
            </w:r>
            <w:r w:rsidRPr="00D93DE7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  <w:u w:val="single"/>
              </w:rPr>
              <w:t>真實的信仰、活潑的生命、忠心又良善</w:t>
            </w:r>
            <w:r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回應</w:t>
            </w:r>
            <w:proofErr w:type="gramStart"/>
            <w:r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使命呼召</w:t>
            </w:r>
            <w:proofErr w:type="gramEnd"/>
            <w:r w:rsidR="002F6770"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。</w:t>
            </w:r>
          </w:p>
          <w:p w:rsidR="006937AF" w:rsidRPr="00543BFD" w:rsidRDefault="006937AF" w:rsidP="00FE179B">
            <w:pPr>
              <w:tabs>
                <w:tab w:val="left" w:pos="569"/>
              </w:tabs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6"/>
              </w:rPr>
            </w:pPr>
            <w:r w:rsidRPr="00543BFD">
              <w:rPr>
                <w:rFonts w:ascii="標楷體" w:eastAsia="標楷體" w:hAnsi="標楷體" w:hint="eastAsia"/>
                <w:b/>
                <w:color w:val="000000"/>
                <w:sz w:val="28"/>
                <w:szCs w:val="26"/>
              </w:rPr>
              <w:t>【活動消息】</w:t>
            </w:r>
          </w:p>
          <w:p w:rsidR="00D04DA9" w:rsidRPr="00D93DE7" w:rsidRDefault="00BE69D3" w:rsidP="00FE179B">
            <w:pPr>
              <w:pStyle w:val="aa"/>
              <w:numPr>
                <w:ilvl w:val="0"/>
                <w:numId w:val="39"/>
              </w:numPr>
              <w:tabs>
                <w:tab w:val="left" w:pos="569"/>
              </w:tabs>
              <w:spacing w:line="280" w:lineRule="exact"/>
              <w:ind w:leftChars="0" w:left="482" w:hanging="482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6/29</w:t>
            </w:r>
            <w:r w:rsidR="00D04DA9"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(六)</w:t>
            </w:r>
            <w:r w:rsidR="00543BFD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台北德音浸信會與大學生在造橋教會有半天的兒童活動</w:t>
            </w:r>
            <w:r w:rsidR="00D04DA9"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，歡迎</w:t>
            </w:r>
            <w:r w:rsidR="00543BFD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青年兒童一起</w:t>
            </w:r>
            <w:r w:rsidR="00D04DA9"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參加</w:t>
            </w:r>
            <w:r w:rsidR="00543BFD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喔~</w:t>
            </w:r>
          </w:p>
          <w:p w:rsidR="000E2351" w:rsidRPr="00D93DE7" w:rsidRDefault="000E2351" w:rsidP="00FE179B">
            <w:pPr>
              <w:pStyle w:val="aa"/>
              <w:numPr>
                <w:ilvl w:val="0"/>
                <w:numId w:val="39"/>
              </w:numPr>
              <w:tabs>
                <w:tab w:val="left" w:pos="569"/>
              </w:tabs>
              <w:spacing w:line="280" w:lineRule="exact"/>
              <w:ind w:leftChars="0" w:left="482" w:hanging="482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7/1-5</w:t>
            </w:r>
            <w:r w:rsidRPr="00D93DE7">
              <w:rPr>
                <w:rFonts w:ascii="標楷體" w:eastAsia="標楷體" w:hAnsi="標楷體" w:hint="eastAsia"/>
                <w:b/>
                <w:bCs/>
                <w:color w:val="000000"/>
                <w:sz w:val="26"/>
                <w:szCs w:val="26"/>
                <w:u w:val="single"/>
              </w:rPr>
              <w:t>美國上海華商</w:t>
            </w:r>
            <w:r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到造橋大</w:t>
            </w:r>
            <w:proofErr w:type="gramStart"/>
            <w:r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西辦營會</w:t>
            </w:r>
            <w:proofErr w:type="gramEnd"/>
            <w:r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，</w:t>
            </w:r>
            <w:proofErr w:type="gramStart"/>
            <w:r w:rsidR="00DC0FE5"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請代禱</w:t>
            </w:r>
            <w:proofErr w:type="gramEnd"/>
            <w:r w:rsidR="00DC0FE5"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，上午</w:t>
            </w:r>
            <w:proofErr w:type="gramStart"/>
            <w:r w:rsidR="00DC0FE5"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國中營會</w:t>
            </w:r>
            <w:r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下午</w:t>
            </w:r>
            <w:proofErr w:type="gramEnd"/>
            <w:r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有兒童營歡迎參</w:t>
            </w:r>
            <w:r w:rsidR="00DC0FE5"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加</w:t>
            </w:r>
            <w:r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。</w:t>
            </w:r>
          </w:p>
          <w:p w:rsidR="00C24C10" w:rsidRPr="00D93DE7" w:rsidRDefault="00662998" w:rsidP="00FE179B">
            <w:pPr>
              <w:pStyle w:val="aa"/>
              <w:numPr>
                <w:ilvl w:val="0"/>
                <w:numId w:val="39"/>
              </w:numPr>
              <w:tabs>
                <w:tab w:val="left" w:pos="569"/>
              </w:tabs>
              <w:spacing w:line="280" w:lineRule="exact"/>
              <w:ind w:leftChars="0" w:left="482" w:hanging="482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7/31-8/1</w:t>
            </w:r>
            <w:r w:rsidR="00D04DA9"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(三~四)</w:t>
            </w:r>
            <w:r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於</w:t>
            </w:r>
            <w:r w:rsidRPr="00D93DE7">
              <w:rPr>
                <w:rFonts w:ascii="標楷體" w:eastAsia="標楷體" w:hAnsi="標楷體" w:hint="eastAsia"/>
                <w:b/>
                <w:bCs/>
                <w:color w:val="000000"/>
                <w:sz w:val="26"/>
                <w:szCs w:val="26"/>
                <w:u w:val="single"/>
              </w:rPr>
              <w:t>苗栗</w:t>
            </w:r>
            <w:r w:rsidR="00C24C10" w:rsidRPr="00D93DE7">
              <w:rPr>
                <w:rFonts w:ascii="標楷體" w:eastAsia="標楷體" w:hAnsi="標楷體" w:hint="eastAsia"/>
                <w:b/>
                <w:bCs/>
                <w:color w:val="000000"/>
                <w:sz w:val="26"/>
                <w:szCs w:val="26"/>
                <w:u w:val="single"/>
              </w:rPr>
              <w:t>純福音教會</w:t>
            </w:r>
            <w:r w:rsidR="00C24C10"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有兒童韓國夏令營，歡迎參加，費用100元。</w:t>
            </w:r>
          </w:p>
          <w:p w:rsidR="00C24C10" w:rsidRPr="00D93DE7" w:rsidRDefault="00D04DA9" w:rsidP="00FE179B">
            <w:pPr>
              <w:pStyle w:val="aa"/>
              <w:numPr>
                <w:ilvl w:val="0"/>
                <w:numId w:val="39"/>
              </w:numPr>
              <w:tabs>
                <w:tab w:val="left" w:pos="569"/>
              </w:tabs>
              <w:spacing w:line="280" w:lineRule="exact"/>
              <w:ind w:leftChars="0" w:left="482" w:hanging="482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8/9~11(五~日)</w:t>
            </w:r>
            <w:r w:rsidR="006937AF" w:rsidRPr="00D93DE7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  <w:u w:val="single"/>
              </w:rPr>
              <w:t>飛</w:t>
            </w:r>
            <w:proofErr w:type="gramStart"/>
            <w:r w:rsidR="006937AF" w:rsidRPr="00D93DE7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  <w:u w:val="single"/>
              </w:rPr>
              <w:t>颺</w:t>
            </w:r>
            <w:proofErr w:type="gramEnd"/>
            <w:r w:rsidR="006937AF" w:rsidRPr="00D93DE7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  <w:u w:val="single"/>
              </w:rPr>
              <w:t>夢想</w:t>
            </w:r>
            <w:r w:rsidR="00C24C10" w:rsidRPr="00D93DE7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  <w:u w:val="single"/>
              </w:rPr>
              <w:t>暑期營</w:t>
            </w:r>
            <w:proofErr w:type="gramStart"/>
            <w:r w:rsidR="006937AF"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活動於談文</w:t>
            </w:r>
            <w:proofErr w:type="gramEnd"/>
            <w:r w:rsidR="006937AF"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國小舉辦，</w:t>
            </w:r>
            <w:r w:rsidR="00C24C10"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歡迎</w:t>
            </w:r>
            <w:r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學生</w:t>
            </w:r>
            <w:r w:rsidR="00C24C10"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參加，</w:t>
            </w:r>
            <w:r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請盡快報名。</w:t>
            </w:r>
          </w:p>
          <w:p w:rsidR="006937AF" w:rsidRPr="00D93DE7" w:rsidRDefault="00D04DA9" w:rsidP="00FE179B">
            <w:pPr>
              <w:pStyle w:val="aa"/>
              <w:numPr>
                <w:ilvl w:val="0"/>
                <w:numId w:val="39"/>
              </w:numPr>
              <w:tabs>
                <w:tab w:val="left" w:pos="569"/>
              </w:tabs>
              <w:spacing w:line="280" w:lineRule="exact"/>
              <w:ind w:leftChars="0" w:left="482" w:hanging="482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8/23~25(五~日)</w:t>
            </w:r>
            <w:r w:rsidR="006937AF" w:rsidRPr="00D93DE7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  <w:u w:val="single"/>
              </w:rPr>
              <w:t>福音聯盟靈修會</w:t>
            </w:r>
            <w:r w:rsidR="006937AF"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於</w:t>
            </w:r>
            <w:proofErr w:type="gramStart"/>
            <w:r w:rsidR="006937AF"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於</w:t>
            </w:r>
            <w:proofErr w:type="gramEnd"/>
            <w:r w:rsidR="006937AF"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新竹聖經書院舉辦，2人房</w:t>
            </w:r>
            <w:r w:rsidR="00173B25"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每人</w:t>
            </w:r>
            <w:r w:rsidR="006937AF"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3200，3人</w:t>
            </w:r>
            <w:r w:rsidR="00173B25"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房</w:t>
            </w:r>
            <w:r w:rsidR="006937AF"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每人3000、四人</w:t>
            </w:r>
            <w:r w:rsidR="00173B25"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房每人2800</w:t>
            </w:r>
            <w:r w:rsidR="006937AF"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、六人</w:t>
            </w:r>
            <w:r w:rsidR="00173B25"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房每人2600</w:t>
            </w:r>
            <w:r w:rsidR="006937AF"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，</w:t>
            </w:r>
            <w:proofErr w:type="gramStart"/>
            <w:r w:rsidR="006937AF"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不住宿只</w:t>
            </w:r>
            <w:proofErr w:type="gramEnd"/>
            <w:r w:rsidR="006937AF"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參與用餐小二以上收費</w:t>
            </w:r>
            <w:r w:rsidR="00173B25"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每人</w:t>
            </w:r>
            <w:r w:rsidR="006937AF" w:rsidRPr="00D93DE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1200</w:t>
            </w:r>
            <w:r w:rsidR="001D0F6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，今日</w:t>
            </w:r>
            <w:r w:rsidR="005F3F63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調查</w:t>
            </w:r>
            <w:r w:rsidR="001D0F67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。</w:t>
            </w:r>
          </w:p>
          <w:p w:rsidR="00D13279" w:rsidRPr="00D13279" w:rsidRDefault="007C71B9" w:rsidP="00811D06">
            <w:pPr>
              <w:pStyle w:val="aa"/>
              <w:tabs>
                <w:tab w:val="left" w:pos="569"/>
              </w:tabs>
              <w:spacing w:line="340" w:lineRule="exact"/>
              <w:ind w:leftChars="0" w:left="482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bdr w:val="single" w:sz="4" w:space="0" w:color="auto"/>
              </w:rPr>
              <w:t>六</w:t>
            </w:r>
            <w:r w:rsidR="00556645" w:rsidRPr="00B13CE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bdr w:val="single" w:sz="4" w:space="0" w:color="auto"/>
              </w:rPr>
              <w:t>月行事曆提醒</w:t>
            </w:r>
          </w:p>
          <w:p w:rsidR="007C71B9" w:rsidRPr="00C80D6C" w:rsidRDefault="007C71B9" w:rsidP="00366817">
            <w:pPr>
              <w:spacing w:line="3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6/1</w:t>
            </w:r>
            <w:r w:rsidR="005F769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</w:t>
            </w:r>
            <w:proofErr w:type="gramStart"/>
            <w:r w:rsidR="005F769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</w:t>
            </w:r>
            <w:proofErr w:type="gramEnd"/>
            <w:r w:rsidR="005F769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)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信神畢業禮</w:t>
            </w:r>
            <w:r w:rsidR="00935EB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/7(五)端午節6/21(五)得勝者結業式</w:t>
            </w:r>
            <w:r w:rsidR="0036681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6/29(六)德音浸信會造橋福音營</w:t>
            </w:r>
          </w:p>
        </w:tc>
      </w:tr>
      <w:tr w:rsidR="00693640" w:rsidRPr="00576E29" w:rsidTr="00AF1071">
        <w:tblPrEx>
          <w:tblBorders>
            <w:bottom w:val="thickThinSmallGap" w:sz="12" w:space="0" w:color="auto"/>
            <w:right w:val="thickThinSmallGap" w:sz="12" w:space="0" w:color="auto"/>
            <w:insideV w:val="none" w:sz="0" w:space="0" w:color="auto"/>
          </w:tblBorders>
        </w:tblPrEx>
        <w:trPr>
          <w:gridAfter w:val="1"/>
          <w:wAfter w:w="79" w:type="dxa"/>
          <w:trHeight w:val="375"/>
        </w:trPr>
        <w:tc>
          <w:tcPr>
            <w:tcW w:w="5559" w:type="dxa"/>
            <w:gridSpan w:val="6"/>
            <w:tcBorders>
              <w:bottom w:val="thinThickSmallGap" w:sz="12" w:space="0" w:color="auto"/>
              <w:right w:val="thinThickSmallGap" w:sz="12" w:space="0" w:color="auto"/>
            </w:tcBorders>
          </w:tcPr>
          <w:p w:rsidR="00693640" w:rsidRPr="00576E29" w:rsidRDefault="00693640" w:rsidP="00AF1071">
            <w:pPr>
              <w:spacing w:line="320" w:lineRule="exact"/>
              <w:jc w:val="center"/>
              <w:rPr>
                <w:rFonts w:ascii="標楷體" w:eastAsia="標楷體" w:hAnsi="標楷體" w:cs="標楷體"/>
                <w:b/>
                <w:color w:val="000000"/>
                <w:sz w:val="26"/>
                <w:szCs w:val="26"/>
              </w:rPr>
            </w:pP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26"/>
                <w:szCs w:val="26"/>
              </w:rPr>
              <w:t>聖工事奉</w:t>
            </w:r>
          </w:p>
        </w:tc>
        <w:tc>
          <w:tcPr>
            <w:tcW w:w="5528" w:type="dxa"/>
            <w:gridSpan w:val="5"/>
            <w:tcBorders>
              <w:left w:val="thinThickSmallGap" w:sz="12" w:space="0" w:color="auto"/>
              <w:bottom w:val="thinThickSmallGap" w:sz="12" w:space="0" w:color="auto"/>
            </w:tcBorders>
          </w:tcPr>
          <w:p w:rsidR="00693640" w:rsidRPr="00576E29" w:rsidRDefault="00693640" w:rsidP="00AF1071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 w:rsidRPr="00576E29">
              <w:rPr>
                <w:rFonts w:ascii="標楷體" w:eastAsia="標楷體" w:hAnsi="標楷體" w:cs="標楷體"/>
                <w:b/>
                <w:color w:val="000000"/>
                <w:sz w:val="26"/>
                <w:szCs w:val="26"/>
              </w:rPr>
              <w:t>{</w:t>
            </w: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26"/>
                <w:szCs w:val="26"/>
              </w:rPr>
              <w:t>聚會時間地點，上週聚會狀況</w:t>
            </w:r>
            <w:r w:rsidRPr="00576E29">
              <w:rPr>
                <w:rFonts w:ascii="標楷體" w:eastAsia="標楷體" w:hAnsi="標楷體" w:cs="標楷體"/>
                <w:b/>
                <w:color w:val="000000"/>
                <w:sz w:val="26"/>
                <w:szCs w:val="26"/>
              </w:rPr>
              <w:t>}</w:t>
            </w:r>
          </w:p>
        </w:tc>
      </w:tr>
      <w:tr w:rsidR="00F50316" w:rsidRPr="00576E29" w:rsidTr="00F040DA">
        <w:tblPrEx>
          <w:tblBorders>
            <w:bottom w:val="thickThinSmallGap" w:sz="12" w:space="0" w:color="auto"/>
            <w:right w:val="thickThinSmallGap" w:sz="12" w:space="0" w:color="auto"/>
            <w:insideV w:val="none" w:sz="0" w:space="0" w:color="auto"/>
          </w:tblBorders>
        </w:tblPrEx>
        <w:trPr>
          <w:gridAfter w:val="1"/>
          <w:wAfter w:w="79" w:type="dxa"/>
          <w:trHeight w:val="225"/>
        </w:trPr>
        <w:tc>
          <w:tcPr>
            <w:tcW w:w="1110" w:type="dxa"/>
            <w:gridSpan w:val="4"/>
            <w:tcBorders>
              <w:top w:val="thinThickSmallGap" w:sz="12" w:space="0" w:color="auto"/>
              <w:left w:val="thinThickSmallGap" w:sz="12" w:space="0" w:color="auto"/>
              <w:bottom w:val="wave" w:sz="6" w:space="0" w:color="auto"/>
              <w:right w:val="wave" w:sz="6" w:space="0" w:color="auto"/>
            </w:tcBorders>
          </w:tcPr>
          <w:p w:rsidR="00F50316" w:rsidRPr="00576E29" w:rsidRDefault="00F50316" w:rsidP="00AF1071">
            <w:pPr>
              <w:spacing w:line="320" w:lineRule="exact"/>
              <w:jc w:val="distribute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26"/>
                <w:szCs w:val="26"/>
              </w:rPr>
              <w:t>項目</w:t>
            </w:r>
          </w:p>
        </w:tc>
        <w:tc>
          <w:tcPr>
            <w:tcW w:w="2322" w:type="dxa"/>
            <w:tcBorders>
              <w:top w:val="thinThickSmallGap" w:sz="12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</w:tcPr>
          <w:p w:rsidR="000B677D" w:rsidRPr="00C51833" w:rsidRDefault="00F50316" w:rsidP="00506A29">
            <w:pPr>
              <w:spacing w:line="320" w:lineRule="exact"/>
              <w:jc w:val="center"/>
              <w:rPr>
                <w:rFonts w:ascii="標楷體" w:eastAsia="標楷體" w:hAnsi="標楷體" w:cs="標楷體"/>
                <w:b/>
                <w:color w:val="000000"/>
                <w:szCs w:val="26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6"/>
              </w:rPr>
              <w:t>本周</w:t>
            </w:r>
            <w:r w:rsidR="001076C4">
              <w:rPr>
                <w:rFonts w:ascii="標楷體" w:eastAsia="標楷體" w:hAnsi="標楷體" w:cs="標楷體" w:hint="eastAsia"/>
                <w:b/>
                <w:color w:val="000000"/>
                <w:szCs w:val="26"/>
              </w:rPr>
              <w:t>(06</w:t>
            </w:r>
            <w:r w:rsidR="009A0BC2">
              <w:rPr>
                <w:rFonts w:ascii="標楷體" w:eastAsia="標楷體" w:hAnsi="標楷體" w:cs="標楷體" w:hint="eastAsia"/>
                <w:b/>
                <w:color w:val="000000"/>
                <w:szCs w:val="26"/>
              </w:rPr>
              <w:t>/</w:t>
            </w:r>
            <w:r w:rsidR="009B5137">
              <w:rPr>
                <w:rFonts w:ascii="標楷體" w:eastAsia="標楷體" w:hAnsi="標楷體" w:cs="標楷體" w:hint="eastAsia"/>
                <w:b/>
                <w:color w:val="000000"/>
                <w:szCs w:val="26"/>
              </w:rPr>
              <w:t>23</w:t>
            </w:r>
            <w:r w:rsidRPr="00576E29">
              <w:rPr>
                <w:rFonts w:ascii="標楷體" w:eastAsia="標楷體" w:hAnsi="標楷體" w:cs="標楷體" w:hint="eastAsia"/>
                <w:b/>
                <w:color w:val="000000"/>
                <w:szCs w:val="26"/>
              </w:rPr>
              <w:t>)</w:t>
            </w:r>
          </w:p>
        </w:tc>
        <w:tc>
          <w:tcPr>
            <w:tcW w:w="2127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841AB2" w:rsidRPr="00693640" w:rsidRDefault="00F50316" w:rsidP="008D5509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693640">
              <w:rPr>
                <w:rFonts w:ascii="標楷體" w:eastAsia="標楷體" w:hAnsi="標楷體" w:hint="eastAsia"/>
                <w:b/>
              </w:rPr>
              <w:t>下周</w:t>
            </w:r>
            <w:r w:rsidR="009A0BC2">
              <w:rPr>
                <w:rFonts w:ascii="標楷體" w:eastAsia="標楷體" w:hAnsi="標楷體" w:hint="eastAsia"/>
                <w:b/>
              </w:rPr>
              <w:t>(</w:t>
            </w:r>
            <w:r w:rsidR="00C8062B">
              <w:rPr>
                <w:rFonts w:ascii="標楷體" w:eastAsia="標楷體" w:hAnsi="標楷體" w:hint="eastAsia"/>
                <w:b/>
              </w:rPr>
              <w:t>0</w:t>
            </w:r>
            <w:r w:rsidR="00843EAE">
              <w:rPr>
                <w:rFonts w:ascii="標楷體" w:eastAsia="標楷體" w:hAnsi="標楷體" w:hint="eastAsia"/>
                <w:b/>
              </w:rPr>
              <w:t>6</w:t>
            </w:r>
            <w:r w:rsidR="00045CD8">
              <w:rPr>
                <w:rFonts w:ascii="標楷體" w:eastAsia="標楷體" w:hAnsi="標楷體" w:hint="eastAsia"/>
                <w:b/>
              </w:rPr>
              <w:t>/</w:t>
            </w:r>
            <w:r w:rsidR="009B5137">
              <w:rPr>
                <w:rFonts w:ascii="標楷體" w:eastAsia="標楷體" w:hAnsi="標楷體" w:hint="eastAsia"/>
                <w:b/>
              </w:rPr>
              <w:t>30</w:t>
            </w:r>
            <w:r w:rsidRPr="00693640">
              <w:rPr>
                <w:rFonts w:ascii="標楷體" w:eastAsia="標楷體" w:hAnsi="標楷體" w:hint="eastAsia"/>
                <w:b/>
              </w:rPr>
              <w:t>)</w:t>
            </w:r>
          </w:p>
        </w:tc>
        <w:tc>
          <w:tcPr>
            <w:tcW w:w="1664" w:type="dxa"/>
            <w:gridSpan w:val="2"/>
            <w:tcBorders>
              <w:top w:val="thinThickSmallGap" w:sz="12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</w:tcPr>
          <w:p w:rsidR="00F50316" w:rsidRPr="00576E29" w:rsidRDefault="00F50316" w:rsidP="00AF1071">
            <w:pPr>
              <w:spacing w:line="320" w:lineRule="exact"/>
              <w:jc w:val="distribute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 w:rsidRPr="00576E29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項目</w:t>
            </w:r>
          </w:p>
        </w:tc>
        <w:tc>
          <w:tcPr>
            <w:tcW w:w="2012" w:type="dxa"/>
            <w:gridSpan w:val="2"/>
            <w:tcBorders>
              <w:top w:val="thinThickSmallGap" w:sz="12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</w:tcPr>
          <w:p w:rsidR="00F50316" w:rsidRPr="00576E29" w:rsidRDefault="00F50316" w:rsidP="00AF1071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 w:rsidRPr="00576E29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時  間</w:t>
            </w:r>
          </w:p>
        </w:tc>
        <w:tc>
          <w:tcPr>
            <w:tcW w:w="1852" w:type="dxa"/>
            <w:tcBorders>
              <w:top w:val="thinThickSmallGap" w:sz="12" w:space="0" w:color="auto"/>
              <w:left w:val="wave" w:sz="6" w:space="0" w:color="auto"/>
              <w:bottom w:val="wave" w:sz="6" w:space="0" w:color="auto"/>
            </w:tcBorders>
          </w:tcPr>
          <w:p w:rsidR="00F50316" w:rsidRPr="00576E29" w:rsidRDefault="00F50316" w:rsidP="00AF1071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 w:rsidRPr="00576E29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地點</w:t>
            </w:r>
          </w:p>
        </w:tc>
      </w:tr>
      <w:tr w:rsidR="009B5137" w:rsidRPr="00576E29" w:rsidTr="00F040DA">
        <w:tblPrEx>
          <w:tblBorders>
            <w:bottom w:val="thickThinSmallGap" w:sz="12" w:space="0" w:color="auto"/>
            <w:right w:val="thickThinSmallGap" w:sz="12" w:space="0" w:color="auto"/>
            <w:insideV w:val="none" w:sz="0" w:space="0" w:color="auto"/>
          </w:tblBorders>
        </w:tblPrEx>
        <w:trPr>
          <w:gridAfter w:val="1"/>
          <w:wAfter w:w="79" w:type="dxa"/>
          <w:trHeight w:val="972"/>
        </w:trPr>
        <w:tc>
          <w:tcPr>
            <w:tcW w:w="1110" w:type="dxa"/>
            <w:gridSpan w:val="4"/>
            <w:tcBorders>
              <w:top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9B5137" w:rsidRPr="00576E29" w:rsidRDefault="009B5137" w:rsidP="009B5137">
            <w:pPr>
              <w:spacing w:line="320" w:lineRule="exact"/>
              <w:rPr>
                <w:rFonts w:ascii="標楷體" w:eastAsia="標楷體" w:hAnsi="標楷體" w:cs="標楷體"/>
                <w:b/>
                <w:color w:val="000000"/>
                <w:sz w:val="26"/>
                <w:szCs w:val="26"/>
              </w:rPr>
            </w:pP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26"/>
                <w:szCs w:val="26"/>
              </w:rPr>
              <w:t>證    道</w:t>
            </w:r>
          </w:p>
        </w:tc>
        <w:tc>
          <w:tcPr>
            <w:tcW w:w="2322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9B5137" w:rsidRPr="00E62639" w:rsidRDefault="009B5137" w:rsidP="009B513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lang w:val="en-GB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val="en-GB"/>
              </w:rPr>
              <w:t>陳志宏傳道</w:t>
            </w:r>
          </w:p>
        </w:tc>
        <w:tc>
          <w:tcPr>
            <w:tcW w:w="2127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9B5137" w:rsidRPr="00E62639" w:rsidRDefault="005306F8" w:rsidP="009B513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lang w:val="en-GB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val="en-GB"/>
              </w:rPr>
              <w:t>呂以勒牧師</w:t>
            </w:r>
          </w:p>
        </w:tc>
        <w:tc>
          <w:tcPr>
            <w:tcW w:w="1664" w:type="dxa"/>
            <w:gridSpan w:val="2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9B5137" w:rsidRDefault="009B5137" w:rsidP="009B5137">
            <w:pPr>
              <w:spacing w:line="320" w:lineRule="exact"/>
              <w:jc w:val="center"/>
              <w:rPr>
                <w:rFonts w:ascii="標楷體" w:eastAsia="標楷體" w:hAnsi="標楷體" w:cs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  <w:sz w:val="26"/>
                <w:szCs w:val="26"/>
              </w:rPr>
              <w:t>主日禮拜</w:t>
            </w:r>
          </w:p>
          <w:p w:rsidR="009B5137" w:rsidRPr="00576E29" w:rsidRDefault="009B5137" w:rsidP="009B5137">
            <w:pPr>
              <w:spacing w:line="320" w:lineRule="exact"/>
              <w:jc w:val="center"/>
              <w:rPr>
                <w:rFonts w:ascii="標楷體" w:eastAsia="標楷體" w:hAnsi="標楷體" w:cs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  <w:sz w:val="26"/>
                <w:szCs w:val="26"/>
              </w:rPr>
              <w:t>主日學</w:t>
            </w:r>
          </w:p>
        </w:tc>
        <w:tc>
          <w:tcPr>
            <w:tcW w:w="2012" w:type="dxa"/>
            <w:gridSpan w:val="2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9B5137" w:rsidRPr="00576E29" w:rsidRDefault="009B5137" w:rsidP="009B5137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 w:rsidRPr="00576E29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週日上午</w:t>
            </w:r>
          </w:p>
          <w:p w:rsidR="009B5137" w:rsidRPr="00576E29" w:rsidRDefault="009B5137" w:rsidP="009B5137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 w:rsidRPr="00576E29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早上10點-12點</w:t>
            </w:r>
          </w:p>
        </w:tc>
        <w:tc>
          <w:tcPr>
            <w:tcW w:w="1852" w:type="dxa"/>
            <w:tcBorders>
              <w:top w:val="wave" w:sz="6" w:space="0" w:color="auto"/>
              <w:left w:val="wave" w:sz="6" w:space="0" w:color="auto"/>
              <w:bottom w:val="wave" w:sz="6" w:space="0" w:color="auto"/>
            </w:tcBorders>
            <w:vAlign w:val="center"/>
          </w:tcPr>
          <w:p w:rsidR="009B5137" w:rsidRDefault="009B5137" w:rsidP="009B5137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禮拜堂</w:t>
            </w:r>
          </w:p>
          <w:p w:rsidR="009B5137" w:rsidRPr="00D02467" w:rsidRDefault="009B5137" w:rsidP="009B5137">
            <w:pPr>
              <w:spacing w:line="320" w:lineRule="exact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主日學教室</w:t>
            </w:r>
          </w:p>
        </w:tc>
      </w:tr>
      <w:tr w:rsidR="009B5137" w:rsidRPr="00576E29" w:rsidTr="00F040DA">
        <w:tblPrEx>
          <w:tblBorders>
            <w:bottom w:val="thickThinSmallGap" w:sz="12" w:space="0" w:color="auto"/>
            <w:right w:val="thickThinSmallGap" w:sz="12" w:space="0" w:color="auto"/>
            <w:insideV w:val="none" w:sz="0" w:space="0" w:color="auto"/>
          </w:tblBorders>
        </w:tblPrEx>
        <w:trPr>
          <w:gridAfter w:val="1"/>
          <w:wAfter w:w="79" w:type="dxa"/>
          <w:trHeight w:val="907"/>
        </w:trPr>
        <w:tc>
          <w:tcPr>
            <w:tcW w:w="1110" w:type="dxa"/>
            <w:gridSpan w:val="4"/>
            <w:tcBorders>
              <w:top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9B5137" w:rsidRPr="00576E29" w:rsidRDefault="009B5137" w:rsidP="009B5137">
            <w:pPr>
              <w:spacing w:line="320" w:lineRule="exact"/>
              <w:jc w:val="center"/>
              <w:rPr>
                <w:rFonts w:ascii="標楷體" w:eastAsia="標楷體" w:hAnsi="標楷體" w:cs="標楷體"/>
                <w:b/>
                <w:color w:val="000000"/>
                <w:sz w:val="26"/>
                <w:szCs w:val="26"/>
              </w:rPr>
            </w:pP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26"/>
                <w:szCs w:val="26"/>
              </w:rPr>
              <w:t>敬    拜</w:t>
            </w:r>
          </w:p>
          <w:p w:rsidR="009B5137" w:rsidRPr="00576E29" w:rsidRDefault="009B5137" w:rsidP="009B5137">
            <w:pPr>
              <w:spacing w:line="320" w:lineRule="exact"/>
              <w:jc w:val="center"/>
              <w:rPr>
                <w:rFonts w:ascii="標楷體" w:eastAsia="標楷體" w:hAnsi="標楷體" w:cs="標楷體"/>
                <w:b/>
                <w:color w:val="000000"/>
                <w:sz w:val="26"/>
                <w:szCs w:val="26"/>
              </w:rPr>
            </w:pP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26"/>
                <w:szCs w:val="26"/>
              </w:rPr>
              <w:t>司    琴</w:t>
            </w:r>
          </w:p>
        </w:tc>
        <w:tc>
          <w:tcPr>
            <w:tcW w:w="2322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9B5137" w:rsidRPr="00D85DB6" w:rsidRDefault="00732BB5" w:rsidP="009B5137">
            <w:pPr>
              <w:spacing w:line="2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以勒、</w:t>
            </w:r>
            <w:proofErr w:type="gramStart"/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莎</w:t>
            </w:r>
            <w:proofErr w:type="gramEnd"/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拉</w:t>
            </w:r>
          </w:p>
        </w:tc>
        <w:tc>
          <w:tcPr>
            <w:tcW w:w="2127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9B5137" w:rsidRPr="00D85DB6" w:rsidRDefault="005306F8" w:rsidP="009B5137">
            <w:pPr>
              <w:spacing w:line="2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詩晴</w:t>
            </w:r>
            <w:proofErr w:type="gramEnd"/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、意涵</w:t>
            </w:r>
          </w:p>
        </w:tc>
        <w:tc>
          <w:tcPr>
            <w:tcW w:w="1664" w:type="dxa"/>
            <w:gridSpan w:val="2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9B5137" w:rsidRPr="00576E29" w:rsidRDefault="009B5137" w:rsidP="009B5137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課輔班</w:t>
            </w:r>
            <w:proofErr w:type="gramEnd"/>
          </w:p>
        </w:tc>
        <w:tc>
          <w:tcPr>
            <w:tcW w:w="2012" w:type="dxa"/>
            <w:gridSpan w:val="2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9B5137" w:rsidRDefault="009B5137" w:rsidP="009B5137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周三下午</w:t>
            </w:r>
          </w:p>
          <w:p w:rsidR="009B5137" w:rsidRPr="00576E29" w:rsidRDefault="009B5137" w:rsidP="009B5137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1:00-5:00</w:t>
            </w:r>
          </w:p>
        </w:tc>
        <w:tc>
          <w:tcPr>
            <w:tcW w:w="1852" w:type="dxa"/>
            <w:tcBorders>
              <w:top w:val="wave" w:sz="6" w:space="0" w:color="auto"/>
              <w:left w:val="wave" w:sz="6" w:space="0" w:color="auto"/>
              <w:bottom w:val="wave" w:sz="6" w:space="0" w:color="auto"/>
            </w:tcBorders>
            <w:vAlign w:val="center"/>
          </w:tcPr>
          <w:p w:rsidR="009B5137" w:rsidRPr="00D02467" w:rsidRDefault="009B5137" w:rsidP="009B5137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禮拜堂</w:t>
            </w:r>
          </w:p>
        </w:tc>
      </w:tr>
      <w:tr w:rsidR="009B5137" w:rsidRPr="00576E29" w:rsidTr="00F040DA">
        <w:tblPrEx>
          <w:tblBorders>
            <w:bottom w:val="thickThinSmallGap" w:sz="12" w:space="0" w:color="auto"/>
            <w:right w:val="thickThinSmallGap" w:sz="12" w:space="0" w:color="auto"/>
            <w:insideV w:val="none" w:sz="0" w:space="0" w:color="auto"/>
          </w:tblBorders>
        </w:tblPrEx>
        <w:trPr>
          <w:gridAfter w:val="1"/>
          <w:wAfter w:w="79" w:type="dxa"/>
          <w:trHeight w:val="479"/>
        </w:trPr>
        <w:tc>
          <w:tcPr>
            <w:tcW w:w="1110" w:type="dxa"/>
            <w:gridSpan w:val="4"/>
            <w:tcBorders>
              <w:top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9B5137" w:rsidRPr="00576E29" w:rsidRDefault="009B5137" w:rsidP="009B5137">
            <w:pPr>
              <w:spacing w:line="320" w:lineRule="exact"/>
              <w:jc w:val="center"/>
              <w:rPr>
                <w:rFonts w:ascii="標楷體" w:eastAsia="標楷體" w:hAnsi="標楷體" w:cs="標楷體"/>
                <w:b/>
                <w:color w:val="000000"/>
                <w:sz w:val="26"/>
                <w:szCs w:val="26"/>
              </w:rPr>
            </w:pP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26"/>
                <w:szCs w:val="26"/>
              </w:rPr>
              <w:t>奉獻禱告</w:t>
            </w:r>
          </w:p>
        </w:tc>
        <w:tc>
          <w:tcPr>
            <w:tcW w:w="2322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9B5137" w:rsidRPr="00936194" w:rsidRDefault="009B5137" w:rsidP="009B513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林為欽</w:t>
            </w:r>
          </w:p>
        </w:tc>
        <w:tc>
          <w:tcPr>
            <w:tcW w:w="2127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9B5137" w:rsidRPr="00936194" w:rsidRDefault="002E40CF" w:rsidP="009B513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楊隆昇</w:t>
            </w:r>
          </w:p>
        </w:tc>
        <w:tc>
          <w:tcPr>
            <w:tcW w:w="1664" w:type="dxa"/>
            <w:gridSpan w:val="2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9B5137" w:rsidRPr="00576E29" w:rsidRDefault="009B5137" w:rsidP="009B5137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禱告會</w:t>
            </w:r>
          </w:p>
        </w:tc>
        <w:tc>
          <w:tcPr>
            <w:tcW w:w="2012" w:type="dxa"/>
            <w:gridSpan w:val="2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9B5137" w:rsidRDefault="009B5137" w:rsidP="009B5137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周四晚上</w:t>
            </w:r>
          </w:p>
          <w:p w:rsidR="009B5137" w:rsidRPr="00576E29" w:rsidRDefault="009B5137" w:rsidP="009B5137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7:30-9:00</w:t>
            </w:r>
          </w:p>
        </w:tc>
        <w:tc>
          <w:tcPr>
            <w:tcW w:w="1852" w:type="dxa"/>
            <w:tcBorders>
              <w:top w:val="wave" w:sz="6" w:space="0" w:color="auto"/>
              <w:left w:val="wave" w:sz="6" w:space="0" w:color="auto"/>
              <w:bottom w:val="wave" w:sz="6" w:space="0" w:color="auto"/>
            </w:tcBorders>
            <w:vAlign w:val="center"/>
          </w:tcPr>
          <w:p w:rsidR="009B5137" w:rsidRPr="00D02467" w:rsidRDefault="009B5137" w:rsidP="009B5137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禮拜堂</w:t>
            </w:r>
          </w:p>
        </w:tc>
      </w:tr>
      <w:tr w:rsidR="009B5137" w:rsidRPr="00576E29" w:rsidTr="00F040DA">
        <w:tblPrEx>
          <w:tblBorders>
            <w:bottom w:val="thickThinSmallGap" w:sz="12" w:space="0" w:color="auto"/>
            <w:right w:val="thickThinSmallGap" w:sz="12" w:space="0" w:color="auto"/>
            <w:insideV w:val="none" w:sz="0" w:space="0" w:color="auto"/>
          </w:tblBorders>
        </w:tblPrEx>
        <w:trPr>
          <w:gridAfter w:val="1"/>
          <w:wAfter w:w="79" w:type="dxa"/>
          <w:trHeight w:val="880"/>
        </w:trPr>
        <w:tc>
          <w:tcPr>
            <w:tcW w:w="1110" w:type="dxa"/>
            <w:gridSpan w:val="4"/>
            <w:tcBorders>
              <w:top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9B5137" w:rsidRPr="00576E29" w:rsidRDefault="009B5137" w:rsidP="009B5137">
            <w:pPr>
              <w:spacing w:line="320" w:lineRule="exact"/>
              <w:jc w:val="center"/>
              <w:rPr>
                <w:rFonts w:ascii="標楷體" w:eastAsia="標楷體" w:hAnsi="標楷體" w:cs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  <w:sz w:val="26"/>
                <w:szCs w:val="26"/>
              </w:rPr>
              <w:t>主日學</w:t>
            </w:r>
          </w:p>
        </w:tc>
        <w:tc>
          <w:tcPr>
            <w:tcW w:w="2322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9B5137" w:rsidRPr="00FB5C8D" w:rsidRDefault="009B5137" w:rsidP="009B5137">
            <w:pPr>
              <w:spacing w:line="2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val="en-GB"/>
              </w:rPr>
            </w:pPr>
            <w:r w:rsidRPr="00FE179B">
              <w:rPr>
                <w:rFonts w:ascii="標楷體" w:eastAsia="標楷體" w:hAnsi="標楷體" w:hint="eastAsia"/>
                <w:b/>
                <w:sz w:val="28"/>
                <w:szCs w:val="28"/>
                <w:lang w:val="en-GB"/>
              </w:rPr>
              <w:t>劉秀玲</w:t>
            </w:r>
          </w:p>
        </w:tc>
        <w:tc>
          <w:tcPr>
            <w:tcW w:w="2127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9B5137" w:rsidRPr="00FB5C8D" w:rsidRDefault="009F7D83" w:rsidP="009B5137">
            <w:pPr>
              <w:spacing w:line="2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val="en-GB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val="en-GB"/>
              </w:rPr>
              <w:t>王莎拉</w:t>
            </w:r>
          </w:p>
        </w:tc>
        <w:tc>
          <w:tcPr>
            <w:tcW w:w="1664" w:type="dxa"/>
            <w:gridSpan w:val="2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9B5137" w:rsidRPr="00EB18E7" w:rsidRDefault="009B5137" w:rsidP="009B5137">
            <w:pPr>
              <w:spacing w:line="320" w:lineRule="exact"/>
              <w:jc w:val="center"/>
              <w:rPr>
                <w:rFonts w:ascii="標楷體" w:eastAsia="標楷體" w:hAnsi="標楷體"/>
                <w:b/>
                <w:lang w:val="en-GB"/>
              </w:rPr>
            </w:pPr>
            <w:r>
              <w:rPr>
                <w:rFonts w:ascii="標楷體" w:eastAsia="標楷體" w:hAnsi="標楷體" w:hint="eastAsia"/>
                <w:b/>
                <w:lang w:val="en-GB"/>
              </w:rPr>
              <w:t>得勝品格教育</w:t>
            </w:r>
          </w:p>
        </w:tc>
        <w:tc>
          <w:tcPr>
            <w:tcW w:w="2012" w:type="dxa"/>
            <w:gridSpan w:val="2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9B5137" w:rsidRDefault="009B5137" w:rsidP="009B5137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周五</w:t>
            </w:r>
          </w:p>
          <w:p w:rsidR="009B5137" w:rsidRPr="00576E29" w:rsidRDefault="009B5137" w:rsidP="009B5137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11:00-12:00</w:t>
            </w:r>
          </w:p>
        </w:tc>
        <w:tc>
          <w:tcPr>
            <w:tcW w:w="1852" w:type="dxa"/>
            <w:tcBorders>
              <w:top w:val="wave" w:sz="6" w:space="0" w:color="auto"/>
              <w:left w:val="wave" w:sz="6" w:space="0" w:color="auto"/>
              <w:bottom w:val="wave" w:sz="6" w:space="0" w:color="auto"/>
            </w:tcBorders>
            <w:vAlign w:val="center"/>
          </w:tcPr>
          <w:p w:rsidR="009B5137" w:rsidRPr="009F2F4B" w:rsidRDefault="009B5137" w:rsidP="009B5137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國中</w:t>
            </w:r>
          </w:p>
        </w:tc>
      </w:tr>
      <w:tr w:rsidR="009B5137" w:rsidRPr="00576E29" w:rsidTr="00F040DA">
        <w:tblPrEx>
          <w:tblBorders>
            <w:bottom w:val="thickThinSmallGap" w:sz="12" w:space="0" w:color="auto"/>
            <w:right w:val="thickThinSmallGap" w:sz="12" w:space="0" w:color="auto"/>
            <w:insideV w:val="none" w:sz="0" w:space="0" w:color="auto"/>
          </w:tblBorders>
        </w:tblPrEx>
        <w:trPr>
          <w:gridAfter w:val="1"/>
          <w:wAfter w:w="79" w:type="dxa"/>
          <w:trHeight w:val="733"/>
        </w:trPr>
        <w:tc>
          <w:tcPr>
            <w:tcW w:w="1110" w:type="dxa"/>
            <w:gridSpan w:val="4"/>
            <w:tcBorders>
              <w:top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9B5137" w:rsidRPr="00576E29" w:rsidRDefault="009B5137" w:rsidP="009B5137">
            <w:pP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000000"/>
                <w:sz w:val="26"/>
                <w:szCs w:val="26"/>
              </w:rPr>
            </w:pP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26"/>
                <w:szCs w:val="26"/>
              </w:rPr>
              <w:t>插  花</w:t>
            </w:r>
          </w:p>
        </w:tc>
        <w:tc>
          <w:tcPr>
            <w:tcW w:w="2322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9B5137" w:rsidRPr="00FB65EF" w:rsidRDefault="005306F8" w:rsidP="009B513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王莎拉</w:t>
            </w:r>
          </w:p>
        </w:tc>
        <w:tc>
          <w:tcPr>
            <w:tcW w:w="2127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9B5137" w:rsidRPr="00FB65EF" w:rsidRDefault="0068218F" w:rsidP="009B513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賴正宗</w:t>
            </w:r>
          </w:p>
        </w:tc>
        <w:tc>
          <w:tcPr>
            <w:tcW w:w="1664" w:type="dxa"/>
            <w:gridSpan w:val="2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9B5137" w:rsidRPr="00EB18E7" w:rsidRDefault="009B5137" w:rsidP="009B5137">
            <w:pPr>
              <w:spacing w:line="320" w:lineRule="exact"/>
              <w:jc w:val="center"/>
              <w:rPr>
                <w:rFonts w:ascii="標楷體" w:eastAsia="標楷體" w:hAnsi="標楷體"/>
                <w:b/>
                <w:lang w:val="en-GB"/>
              </w:rPr>
            </w:pPr>
            <w:r>
              <w:rPr>
                <w:rFonts w:ascii="標楷體" w:eastAsia="標楷體" w:hAnsi="標楷體" w:hint="eastAsia"/>
                <w:b/>
                <w:lang w:val="en-GB"/>
              </w:rPr>
              <w:t>音樂吉他班</w:t>
            </w:r>
          </w:p>
        </w:tc>
        <w:tc>
          <w:tcPr>
            <w:tcW w:w="2012" w:type="dxa"/>
            <w:gridSpan w:val="2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9B5137" w:rsidRDefault="009B5137" w:rsidP="009B5137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週六早上</w:t>
            </w:r>
          </w:p>
          <w:p w:rsidR="009B5137" w:rsidRPr="00576E29" w:rsidRDefault="009B5137" w:rsidP="009B5137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10:00-11:00</w:t>
            </w:r>
          </w:p>
        </w:tc>
        <w:tc>
          <w:tcPr>
            <w:tcW w:w="1852" w:type="dxa"/>
            <w:tcBorders>
              <w:top w:val="wave" w:sz="6" w:space="0" w:color="auto"/>
              <w:left w:val="wave" w:sz="6" w:space="0" w:color="auto"/>
              <w:bottom w:val="wave" w:sz="6" w:space="0" w:color="auto"/>
            </w:tcBorders>
            <w:vAlign w:val="center"/>
          </w:tcPr>
          <w:p w:rsidR="009B5137" w:rsidRPr="00D02467" w:rsidRDefault="009B5137" w:rsidP="009B5137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禮拜堂</w:t>
            </w:r>
          </w:p>
        </w:tc>
      </w:tr>
      <w:tr w:rsidR="009B5137" w:rsidRPr="00576E29" w:rsidTr="00F040DA">
        <w:tblPrEx>
          <w:tblBorders>
            <w:bottom w:val="thickThinSmallGap" w:sz="12" w:space="0" w:color="auto"/>
            <w:right w:val="thickThinSmallGap" w:sz="12" w:space="0" w:color="auto"/>
            <w:insideV w:val="none" w:sz="0" w:space="0" w:color="auto"/>
          </w:tblBorders>
        </w:tblPrEx>
        <w:trPr>
          <w:gridAfter w:val="1"/>
          <w:wAfter w:w="79" w:type="dxa"/>
          <w:trHeight w:val="937"/>
        </w:trPr>
        <w:tc>
          <w:tcPr>
            <w:tcW w:w="1110" w:type="dxa"/>
            <w:gridSpan w:val="4"/>
            <w:tcBorders>
              <w:top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9B5137" w:rsidRPr="00576E29" w:rsidRDefault="009B5137" w:rsidP="009B5137">
            <w:pP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  <w:sz w:val="26"/>
                <w:szCs w:val="26"/>
              </w:rPr>
              <w:t>接待</w:t>
            </w:r>
          </w:p>
        </w:tc>
        <w:tc>
          <w:tcPr>
            <w:tcW w:w="2322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9B5137" w:rsidRPr="00FB65EF" w:rsidRDefault="009B5137" w:rsidP="009B513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lang w:val="en-GB"/>
              </w:rPr>
            </w:pPr>
            <w:r w:rsidRPr="00FE179B">
              <w:rPr>
                <w:rFonts w:ascii="標楷體" w:eastAsia="標楷體" w:hAnsi="標楷體" w:hint="eastAsia"/>
                <w:b/>
                <w:sz w:val="28"/>
                <w:szCs w:val="28"/>
                <w:lang w:val="en-GB"/>
              </w:rPr>
              <w:t>青年</w:t>
            </w:r>
          </w:p>
        </w:tc>
        <w:tc>
          <w:tcPr>
            <w:tcW w:w="2127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9B5137" w:rsidRPr="00FB65EF" w:rsidRDefault="00740A6B" w:rsidP="009B513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lang w:val="en-GB"/>
              </w:rPr>
            </w:pPr>
            <w:r w:rsidRPr="00FE179B">
              <w:rPr>
                <w:rFonts w:ascii="標楷體" w:eastAsia="標楷體" w:hAnsi="標楷體" w:hint="eastAsia"/>
                <w:b/>
                <w:sz w:val="28"/>
                <w:szCs w:val="28"/>
                <w:lang w:val="en-GB"/>
              </w:rPr>
              <w:t>青年</w:t>
            </w:r>
          </w:p>
        </w:tc>
        <w:tc>
          <w:tcPr>
            <w:tcW w:w="1664" w:type="dxa"/>
            <w:gridSpan w:val="2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9B5137" w:rsidRDefault="009B5137" w:rsidP="009B5137">
            <w:pPr>
              <w:spacing w:line="320" w:lineRule="exact"/>
              <w:jc w:val="center"/>
              <w:rPr>
                <w:rFonts w:ascii="標楷體" w:eastAsia="標楷體" w:hAnsi="標楷體"/>
                <w:b/>
                <w:lang w:val="en-GB"/>
              </w:rPr>
            </w:pPr>
            <w:r>
              <w:rPr>
                <w:rFonts w:ascii="標楷體" w:eastAsia="標楷體" w:hAnsi="標楷體" w:hint="eastAsia"/>
                <w:b/>
                <w:lang w:val="en-GB"/>
              </w:rPr>
              <w:t>家庭幸福小組</w:t>
            </w:r>
          </w:p>
          <w:p w:rsidR="009B5137" w:rsidRDefault="009B5137" w:rsidP="009B5137">
            <w:pPr>
              <w:spacing w:line="320" w:lineRule="exact"/>
              <w:jc w:val="center"/>
              <w:rPr>
                <w:rFonts w:ascii="標楷體" w:eastAsia="標楷體" w:hAnsi="標楷體"/>
                <w:b/>
                <w:lang w:val="en-GB"/>
              </w:rPr>
            </w:pPr>
            <w:r>
              <w:rPr>
                <w:rFonts w:ascii="標楷體" w:eastAsia="標楷體" w:hAnsi="標楷體" w:hint="eastAsia"/>
                <w:b/>
                <w:lang w:val="en-GB"/>
              </w:rPr>
              <w:t>媽媽復興小組</w:t>
            </w:r>
          </w:p>
          <w:p w:rsidR="009B5137" w:rsidRPr="00EB18E7" w:rsidRDefault="009B5137" w:rsidP="009B5137">
            <w:pPr>
              <w:spacing w:line="320" w:lineRule="exact"/>
              <w:jc w:val="center"/>
              <w:rPr>
                <w:rFonts w:ascii="標楷體" w:eastAsia="標楷體" w:hAnsi="標楷體"/>
                <w:b/>
                <w:lang w:val="en-GB"/>
              </w:rPr>
            </w:pPr>
            <w:r>
              <w:rPr>
                <w:rFonts w:ascii="標楷體" w:eastAsia="標楷體" w:hAnsi="標楷體" w:hint="eastAsia"/>
                <w:b/>
                <w:lang w:val="en-GB"/>
              </w:rPr>
              <w:t>青年領袖小組</w:t>
            </w:r>
          </w:p>
        </w:tc>
        <w:tc>
          <w:tcPr>
            <w:tcW w:w="2012" w:type="dxa"/>
            <w:gridSpan w:val="2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9B5137" w:rsidRDefault="009B5137" w:rsidP="009B5137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每周三晚上</w:t>
            </w:r>
          </w:p>
          <w:p w:rsidR="009B5137" w:rsidRDefault="009B5137" w:rsidP="009B5137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</w:p>
          <w:p w:rsidR="009B5137" w:rsidRPr="00576E29" w:rsidRDefault="009B5137" w:rsidP="009B5137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每周主日崇拜後</w:t>
            </w:r>
          </w:p>
        </w:tc>
        <w:tc>
          <w:tcPr>
            <w:tcW w:w="1852" w:type="dxa"/>
            <w:tcBorders>
              <w:top w:val="wave" w:sz="6" w:space="0" w:color="auto"/>
              <w:left w:val="wave" w:sz="6" w:space="0" w:color="auto"/>
              <w:bottom w:val="wave" w:sz="6" w:space="0" w:color="auto"/>
            </w:tcBorders>
            <w:vAlign w:val="center"/>
          </w:tcPr>
          <w:p w:rsidR="009B5137" w:rsidRDefault="009B5137" w:rsidP="009B5137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每家庭</w:t>
            </w:r>
          </w:p>
          <w:p w:rsidR="009B5137" w:rsidRPr="00D02467" w:rsidRDefault="009B5137" w:rsidP="009B5137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br/>
            </w: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禮拜堂</w:t>
            </w:r>
          </w:p>
        </w:tc>
      </w:tr>
      <w:tr w:rsidR="009B5137" w:rsidRPr="00576E29" w:rsidTr="00F040DA">
        <w:tblPrEx>
          <w:tblBorders>
            <w:bottom w:val="thickThinSmallGap" w:sz="12" w:space="0" w:color="auto"/>
            <w:right w:val="thickThinSmallGap" w:sz="12" w:space="0" w:color="auto"/>
            <w:insideV w:val="none" w:sz="0" w:space="0" w:color="auto"/>
          </w:tblBorders>
        </w:tblPrEx>
        <w:trPr>
          <w:gridAfter w:val="1"/>
          <w:wAfter w:w="79" w:type="dxa"/>
          <w:trHeight w:val="929"/>
        </w:trPr>
        <w:tc>
          <w:tcPr>
            <w:tcW w:w="1110" w:type="dxa"/>
            <w:gridSpan w:val="4"/>
            <w:tcBorders>
              <w:top w:val="wave" w:sz="6" w:space="0" w:color="auto"/>
              <w:bottom w:val="thinThickSmallGap" w:sz="12" w:space="0" w:color="auto"/>
              <w:right w:val="wave" w:sz="6" w:space="0" w:color="auto"/>
            </w:tcBorders>
            <w:vAlign w:val="center"/>
          </w:tcPr>
          <w:p w:rsidR="009B5137" w:rsidRPr="00576E29" w:rsidRDefault="009B5137" w:rsidP="009B5137">
            <w:pP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000000"/>
                <w:sz w:val="26"/>
                <w:szCs w:val="26"/>
              </w:rPr>
            </w:pP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26"/>
                <w:szCs w:val="26"/>
              </w:rPr>
              <w:t>愛 宴</w:t>
            </w:r>
          </w:p>
        </w:tc>
        <w:tc>
          <w:tcPr>
            <w:tcW w:w="2322" w:type="dxa"/>
            <w:tcBorders>
              <w:top w:val="wave" w:sz="6" w:space="0" w:color="auto"/>
              <w:left w:val="wave" w:sz="6" w:space="0" w:color="auto"/>
              <w:bottom w:val="thinThickSmallGap" w:sz="12" w:space="0" w:color="auto"/>
              <w:right w:val="wave" w:sz="6" w:space="0" w:color="auto"/>
            </w:tcBorders>
            <w:vAlign w:val="center"/>
          </w:tcPr>
          <w:p w:rsidR="009B5137" w:rsidRPr="00FB65EF" w:rsidRDefault="009B5137" w:rsidP="009B513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lang w:val="en-GB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val="en-GB"/>
              </w:rPr>
              <w:t>吳榮英</w:t>
            </w:r>
          </w:p>
        </w:tc>
        <w:tc>
          <w:tcPr>
            <w:tcW w:w="2127" w:type="dxa"/>
            <w:tcBorders>
              <w:top w:val="wave" w:sz="6" w:space="0" w:color="auto"/>
              <w:left w:val="wave" w:sz="6" w:space="0" w:color="auto"/>
              <w:bottom w:val="thinThickSmallGap" w:sz="12" w:space="0" w:color="auto"/>
              <w:right w:val="wave" w:sz="6" w:space="0" w:color="auto"/>
            </w:tcBorders>
            <w:vAlign w:val="center"/>
          </w:tcPr>
          <w:p w:rsidR="009B5137" w:rsidRPr="00FB65EF" w:rsidRDefault="002E40CF" w:rsidP="009B513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lang w:val="en-GB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8"/>
                <w:szCs w:val="28"/>
                <w:lang w:val="en-GB"/>
              </w:rPr>
              <w:t>外叫</w:t>
            </w:r>
            <w:proofErr w:type="gramEnd"/>
          </w:p>
        </w:tc>
        <w:tc>
          <w:tcPr>
            <w:tcW w:w="1664" w:type="dxa"/>
            <w:gridSpan w:val="2"/>
            <w:tcBorders>
              <w:top w:val="wave" w:sz="6" w:space="0" w:color="auto"/>
              <w:left w:val="wave" w:sz="6" w:space="0" w:color="auto"/>
              <w:bottom w:val="thinThickSmallGap" w:sz="12" w:space="0" w:color="auto"/>
              <w:right w:val="wave" w:sz="6" w:space="0" w:color="auto"/>
            </w:tcBorders>
            <w:vAlign w:val="center"/>
          </w:tcPr>
          <w:p w:rsidR="009B5137" w:rsidRDefault="009B5137" w:rsidP="009B5137">
            <w:pPr>
              <w:spacing w:line="320" w:lineRule="exact"/>
              <w:jc w:val="center"/>
              <w:rPr>
                <w:rFonts w:ascii="標楷體" w:eastAsia="標楷體" w:hAnsi="標楷體"/>
                <w:b/>
                <w:lang w:val="en-GB"/>
              </w:rPr>
            </w:pPr>
          </w:p>
        </w:tc>
        <w:tc>
          <w:tcPr>
            <w:tcW w:w="2012" w:type="dxa"/>
            <w:gridSpan w:val="2"/>
            <w:tcBorders>
              <w:top w:val="wave" w:sz="6" w:space="0" w:color="auto"/>
              <w:left w:val="wave" w:sz="6" w:space="0" w:color="auto"/>
              <w:bottom w:val="thinThickSmallGap" w:sz="12" w:space="0" w:color="auto"/>
              <w:right w:val="wave" w:sz="6" w:space="0" w:color="auto"/>
            </w:tcBorders>
            <w:vAlign w:val="center"/>
          </w:tcPr>
          <w:p w:rsidR="009B5137" w:rsidRDefault="009B5137" w:rsidP="009B5137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</w:p>
        </w:tc>
        <w:tc>
          <w:tcPr>
            <w:tcW w:w="1852" w:type="dxa"/>
            <w:tcBorders>
              <w:top w:val="wave" w:sz="6" w:space="0" w:color="auto"/>
              <w:left w:val="wave" w:sz="6" w:space="0" w:color="auto"/>
              <w:bottom w:val="thinThickSmallGap" w:sz="12" w:space="0" w:color="auto"/>
            </w:tcBorders>
            <w:vAlign w:val="center"/>
          </w:tcPr>
          <w:p w:rsidR="009B5137" w:rsidRDefault="009B5137" w:rsidP="009B5137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</w:p>
        </w:tc>
      </w:tr>
      <w:tr w:rsidR="009B5137" w:rsidRPr="00576E29" w:rsidTr="00AF1071">
        <w:tblPrEx>
          <w:tblBorders>
            <w:bottom w:val="thickThinSmallGap" w:sz="12" w:space="0" w:color="auto"/>
            <w:right w:val="thickThinSmallGap" w:sz="12" w:space="0" w:color="auto"/>
            <w:insideV w:val="none" w:sz="0" w:space="0" w:color="auto"/>
          </w:tblBorders>
        </w:tblPrEx>
        <w:trPr>
          <w:gridAfter w:val="1"/>
          <w:wAfter w:w="79" w:type="dxa"/>
          <w:trHeight w:val="7732"/>
        </w:trPr>
        <w:tc>
          <w:tcPr>
            <w:tcW w:w="11087" w:type="dxa"/>
            <w:gridSpan w:val="11"/>
            <w:tcBorders>
              <w:top w:val="thinThickSmallGap" w:sz="12" w:space="0" w:color="auto"/>
            </w:tcBorders>
          </w:tcPr>
          <w:p w:rsidR="009B5137" w:rsidRDefault="009B5137" w:rsidP="009B5137">
            <w:pP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</w:p>
          <w:p w:rsidR="009B5137" w:rsidRPr="00576E29" w:rsidRDefault="00410D0C" w:rsidP="009B5137">
            <w:pP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noProof/>
                <w:color w:val="000000"/>
                <w:sz w:val="28"/>
                <w:szCs w:val="28"/>
                <w:lang w:bidi="he-IL"/>
              </w:rPr>
              <w:pict>
                <v:shape id="Text Box 2007" o:spid="_x0000_s1041" type="#_x0000_t202" style="position:absolute;margin-left:71.95pt;margin-top:12pt;width:399.3pt;height:309.75pt;z-index:251787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" stroked="f">
                  <v:path arrowok="t"/>
                  <v:textbox>
                    <w:txbxContent>
                      <w:p w:rsidR="009B5137" w:rsidRDefault="009B5137" w:rsidP="006044F8">
                        <w:r>
                          <w:rPr>
                            <w:noProof/>
                            <w:lang w:bidi="he-IL"/>
                          </w:rPr>
                          <w:drawing>
                            <wp:inline distT="0" distB="0" distL="0" distR="0">
                              <wp:extent cx="4887595" cy="3657600"/>
                              <wp:effectExtent l="0" t="0" r="0" b="0"/>
                              <wp:docPr id="2" name="圖片 14" descr="DSC0277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DSC02772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87595" cy="3657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B5137" w:rsidRDefault="009B5137" w:rsidP="006044F8"/>
                    </w:txbxContent>
                  </v:textbox>
                </v:shape>
              </w:pict>
            </w:r>
            <w:r w:rsidRPr="00410D0C">
              <w:rPr>
                <w:rFonts w:ascii="Calibri" w:hAnsi="Calibri" w:cs="Calibri"/>
                <w:b/>
                <w:noProof/>
                <w:color w:val="000000"/>
                <w:lang w:bidi="he-IL"/>
              </w:rPr>
              <w:pict>
                <v:shape id="WordArt 2006" o:spid="_x0000_s1040" type="#_x0000_t202" style="position:absolute;margin-left:469.35pt;margin-top:12pt;width:48.95pt;height:286.3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" filled="f" stroked="f">
                  <v:textbox inset="0,0,0,0">
                    <w:txbxContent>
                      <w:p w:rsidR="009B5137" w:rsidRPr="00D226DF" w:rsidRDefault="009B5137" w:rsidP="004F6587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/>
                            <w:sz w:val="200"/>
                            <w:szCs w:val="200"/>
                          </w:rPr>
                        </w:pPr>
                        <w:r w:rsidRPr="00D226DF"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96"/>
                            <w:szCs w:val="96"/>
                          </w:rPr>
                          <w:t>興</w:t>
                        </w:r>
                      </w:p>
                      <w:p w:rsidR="009B5137" w:rsidRPr="00D226DF" w:rsidRDefault="009B5137" w:rsidP="004F6587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/>
                            <w:sz w:val="200"/>
                            <w:szCs w:val="200"/>
                          </w:rPr>
                        </w:pPr>
                        <w:r w:rsidRPr="00D226DF"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96"/>
                            <w:szCs w:val="96"/>
                          </w:rPr>
                          <w:t>旺</w:t>
                        </w:r>
                      </w:p>
                      <w:p w:rsidR="009B5137" w:rsidRPr="00D226DF" w:rsidRDefault="009B5137" w:rsidP="004F6587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/>
                            <w:sz w:val="200"/>
                            <w:szCs w:val="200"/>
                          </w:rPr>
                        </w:pPr>
                        <w:r w:rsidRPr="00D226DF"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96"/>
                            <w:szCs w:val="96"/>
                          </w:rPr>
                          <w:t>福</w:t>
                        </w:r>
                      </w:p>
                      <w:p w:rsidR="009B5137" w:rsidRPr="00D226DF" w:rsidRDefault="009B5137" w:rsidP="004F6587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00"/>
                            <w:szCs w:val="200"/>
                          </w:rPr>
                        </w:pPr>
                        <w:r w:rsidRPr="00D226DF"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96"/>
                            <w:szCs w:val="96"/>
                          </w:rPr>
                          <w:t>音</w:t>
                        </w:r>
                      </w:p>
                    </w:txbxContent>
                  </v:textbox>
                </v:shape>
              </w:pict>
            </w:r>
            <w:r w:rsidRPr="00410D0C">
              <w:rPr>
                <w:rFonts w:ascii="Calibri" w:hAnsi="Calibri" w:cs="Calibri"/>
                <w:b/>
                <w:noProof/>
                <w:color w:val="000000"/>
                <w:lang w:bidi="he-IL"/>
              </w:rPr>
              <w:pict>
                <v:shape id="WordArt 2005" o:spid="_x0000_s1039" type="#_x0000_t202" style="position:absolute;margin-left:15.5pt;margin-top:2pt;width:49.55pt;height:385.3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" filled="f" stroked="f">
                  <v:textbox inset="0,0,0,0">
                    <w:txbxContent>
                      <w:p w:rsidR="009B5137" w:rsidRPr="00D226DF" w:rsidRDefault="009B5137" w:rsidP="004F6587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/>
                            <w:sz w:val="200"/>
                            <w:szCs w:val="200"/>
                          </w:rPr>
                        </w:pPr>
                        <w:r w:rsidRPr="00D226DF"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96"/>
                            <w:szCs w:val="96"/>
                          </w:rPr>
                          <w:t>同</w:t>
                        </w:r>
                      </w:p>
                      <w:p w:rsidR="009B5137" w:rsidRPr="00D226DF" w:rsidRDefault="009B5137" w:rsidP="004F6587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/>
                            <w:sz w:val="200"/>
                            <w:szCs w:val="200"/>
                          </w:rPr>
                        </w:pPr>
                        <w:r w:rsidRPr="00D226DF"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96"/>
                            <w:szCs w:val="96"/>
                          </w:rPr>
                          <w:t>心</w:t>
                        </w:r>
                      </w:p>
                      <w:p w:rsidR="009B5137" w:rsidRPr="00D226DF" w:rsidRDefault="009B5137" w:rsidP="004F6587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/>
                            <w:sz w:val="200"/>
                            <w:szCs w:val="200"/>
                          </w:rPr>
                        </w:pPr>
                        <w:r w:rsidRPr="00D226DF"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96"/>
                            <w:szCs w:val="96"/>
                          </w:rPr>
                          <w:t>合</w:t>
                        </w:r>
                      </w:p>
                      <w:p w:rsidR="009B5137" w:rsidRPr="00D226DF" w:rsidRDefault="009B5137" w:rsidP="004F6587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/>
                            <w:sz w:val="200"/>
                            <w:szCs w:val="200"/>
                          </w:rPr>
                        </w:pPr>
                        <w:r w:rsidRPr="00D226DF"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96"/>
                            <w:szCs w:val="96"/>
                          </w:rPr>
                          <w:t>意</w:t>
                        </w:r>
                      </w:p>
                    </w:txbxContent>
                  </v:textbox>
                </v:shape>
              </w:pict>
            </w:r>
          </w:p>
        </w:tc>
      </w:tr>
      <w:tr w:rsidR="009B5137" w:rsidRPr="00576E29" w:rsidTr="00AF1071">
        <w:tblPrEx>
          <w:tblBorders>
            <w:bottom w:val="thickThinSmallGap" w:sz="12" w:space="0" w:color="auto"/>
            <w:right w:val="thickThinSmallGap" w:sz="12" w:space="0" w:color="auto"/>
            <w:insideV w:val="none" w:sz="0" w:space="0" w:color="auto"/>
          </w:tblBorders>
        </w:tblPrEx>
        <w:trPr>
          <w:trHeight w:val="5764"/>
        </w:trPr>
        <w:tc>
          <w:tcPr>
            <w:tcW w:w="85" w:type="dxa"/>
            <w:gridSpan w:val="2"/>
            <w:vMerge w:val="restart"/>
          </w:tcPr>
          <w:p w:rsidR="009B5137" w:rsidRPr="00576E29" w:rsidRDefault="009B5137" w:rsidP="009B5137">
            <w:pPr>
              <w:spacing w:line="240" w:lineRule="atLeast"/>
              <w:rPr>
                <w:rFonts w:ascii="標楷體" w:eastAsia="標楷體" w:hAnsi="標楷體" w:cs="Times New Roman"/>
                <w:b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11002" w:type="dxa"/>
            <w:gridSpan w:val="9"/>
            <w:shd w:val="clear" w:color="auto" w:fill="auto"/>
          </w:tcPr>
          <w:p w:rsidR="009B5137" w:rsidRPr="00113680" w:rsidRDefault="009B5137" w:rsidP="009B5137">
            <w:pPr>
              <w:spacing w:line="700" w:lineRule="exact"/>
              <w:rPr>
                <w:rFonts w:ascii="標楷體" w:eastAsia="標楷體" w:hAnsi="標楷體" w:cs="標楷體"/>
                <w:b/>
                <w:noProof/>
                <w:color w:val="000000"/>
                <w:sz w:val="44"/>
                <w:szCs w:val="28"/>
              </w:rPr>
            </w:pPr>
            <w:r w:rsidRPr="00576E29">
              <w:rPr>
                <w:rFonts w:ascii="標楷體" w:eastAsia="標楷體" w:hAnsi="標楷體" w:cs="標楷體" w:hint="eastAsia"/>
                <w:b/>
                <w:noProof/>
                <w:color w:val="000000"/>
                <w:sz w:val="32"/>
                <w:szCs w:val="28"/>
                <w:bdr w:val="single" w:sz="4" w:space="0" w:color="auto"/>
              </w:rPr>
              <w:t>聽道筆記</w:t>
            </w:r>
            <w:r w:rsidRPr="00576E29">
              <w:rPr>
                <w:rFonts w:ascii="標楷體" w:eastAsia="標楷體" w:hAnsi="標楷體" w:cs="標楷體" w:hint="eastAsia"/>
                <w:b/>
                <w:noProof/>
                <w:color w:val="000000"/>
                <w:sz w:val="36"/>
                <w:szCs w:val="28"/>
              </w:rPr>
              <w:t xml:space="preserve"> 日期</w:t>
            </w:r>
            <w:r>
              <w:rPr>
                <w:rFonts w:ascii="標楷體" w:eastAsia="標楷體" w:hAnsi="標楷體" w:cs="標楷體" w:hint="eastAsia"/>
                <w:b/>
                <w:noProof/>
                <w:color w:val="000000"/>
                <w:sz w:val="40"/>
                <w:szCs w:val="28"/>
              </w:rPr>
              <w:t xml:space="preserve">:           </w:t>
            </w:r>
            <w:r w:rsidRPr="00576E29">
              <w:rPr>
                <w:rFonts w:ascii="標楷體" w:eastAsia="標楷體" w:hAnsi="標楷體" w:cs="標楷體" w:hint="eastAsia"/>
                <w:b/>
                <w:noProof/>
                <w:color w:val="000000"/>
                <w:sz w:val="36"/>
                <w:szCs w:val="28"/>
              </w:rPr>
              <w:t>主題:      經文</w:t>
            </w:r>
          </w:p>
          <w:p w:rsidR="009B5137" w:rsidRDefault="009B5137" w:rsidP="009B5137">
            <w:pPr>
              <w:spacing w:line="560" w:lineRule="exact"/>
              <w:rPr>
                <w:rFonts w:ascii="Helvetica" w:hAnsi="Helvetica" w:cs="Arial"/>
                <w:color w:val="000000"/>
                <w:sz w:val="28"/>
                <w:szCs w:val="21"/>
              </w:rPr>
            </w:pPr>
          </w:p>
          <w:p w:rsidR="009B5137" w:rsidRDefault="009B5137" w:rsidP="009B5137">
            <w:pPr>
              <w:spacing w:line="560" w:lineRule="exact"/>
              <w:rPr>
                <w:rFonts w:ascii="Helvetica" w:hAnsi="Helvetica" w:cs="Arial"/>
                <w:color w:val="000000"/>
                <w:sz w:val="28"/>
                <w:szCs w:val="21"/>
              </w:rPr>
            </w:pPr>
          </w:p>
          <w:p w:rsidR="009B5137" w:rsidRDefault="009B5137" w:rsidP="009B5137">
            <w:pPr>
              <w:spacing w:line="560" w:lineRule="exact"/>
              <w:rPr>
                <w:rFonts w:ascii="Helvetica" w:hAnsi="Helvetica" w:cs="Arial"/>
                <w:color w:val="000000"/>
                <w:sz w:val="28"/>
                <w:szCs w:val="21"/>
              </w:rPr>
            </w:pPr>
          </w:p>
          <w:p w:rsidR="009B5137" w:rsidRDefault="009B5137" w:rsidP="009B5137">
            <w:pPr>
              <w:spacing w:line="560" w:lineRule="exact"/>
              <w:rPr>
                <w:rFonts w:ascii="Helvetica" w:hAnsi="Helvetica" w:cs="Arial"/>
                <w:color w:val="000000"/>
                <w:sz w:val="28"/>
                <w:szCs w:val="21"/>
              </w:rPr>
            </w:pPr>
          </w:p>
          <w:p w:rsidR="009B5137" w:rsidRDefault="009B5137" w:rsidP="009B5137">
            <w:pPr>
              <w:spacing w:line="560" w:lineRule="exact"/>
              <w:rPr>
                <w:rFonts w:ascii="Helvetica" w:hAnsi="Helvetica" w:cs="Arial"/>
                <w:color w:val="000000"/>
                <w:sz w:val="28"/>
                <w:szCs w:val="21"/>
              </w:rPr>
            </w:pPr>
          </w:p>
          <w:p w:rsidR="009B5137" w:rsidRDefault="009B5137" w:rsidP="009B5137">
            <w:pPr>
              <w:spacing w:line="560" w:lineRule="exact"/>
              <w:rPr>
                <w:rFonts w:ascii="Helvetica" w:hAnsi="Helvetica" w:cs="Arial"/>
                <w:color w:val="000000"/>
                <w:sz w:val="28"/>
                <w:szCs w:val="21"/>
              </w:rPr>
            </w:pPr>
          </w:p>
          <w:p w:rsidR="009B5137" w:rsidRDefault="009B5137" w:rsidP="009B5137">
            <w:pPr>
              <w:spacing w:line="560" w:lineRule="exact"/>
              <w:rPr>
                <w:rFonts w:ascii="Helvetica" w:hAnsi="Helvetica" w:cs="Arial"/>
                <w:color w:val="000000"/>
                <w:sz w:val="28"/>
                <w:szCs w:val="21"/>
              </w:rPr>
            </w:pPr>
          </w:p>
          <w:p w:rsidR="009B5137" w:rsidRDefault="009B5137" w:rsidP="009B5137">
            <w:pPr>
              <w:spacing w:line="560" w:lineRule="exact"/>
              <w:rPr>
                <w:rFonts w:ascii="Helvetica" w:hAnsi="Helvetica" w:cs="Arial"/>
                <w:color w:val="000000"/>
                <w:sz w:val="28"/>
                <w:szCs w:val="21"/>
              </w:rPr>
            </w:pPr>
          </w:p>
          <w:p w:rsidR="009B5137" w:rsidRPr="000217A2" w:rsidRDefault="009B5137" w:rsidP="009B5137">
            <w:pPr>
              <w:spacing w:line="560" w:lineRule="exact"/>
              <w:rPr>
                <w:rFonts w:ascii="Helvetica" w:hAnsi="Helvetica" w:cs="Arial"/>
                <w:color w:val="000000"/>
                <w:sz w:val="28"/>
                <w:szCs w:val="21"/>
                <w:lang w:val="en-GB"/>
              </w:rPr>
            </w:pPr>
          </w:p>
        </w:tc>
        <w:tc>
          <w:tcPr>
            <w:tcW w:w="79" w:type="dxa"/>
            <w:vMerge w:val="restart"/>
          </w:tcPr>
          <w:p w:rsidR="009B5137" w:rsidRPr="00576E29" w:rsidRDefault="009B5137" w:rsidP="009B5137">
            <w:pPr>
              <w:spacing w:line="240" w:lineRule="atLeast"/>
              <w:ind w:leftChars="-11" w:left="-26"/>
              <w:rPr>
                <w:rFonts w:ascii="標楷體" w:eastAsia="標楷體" w:hAnsi="標楷體" w:cs="Times New Roman"/>
                <w:b/>
                <w:noProof/>
                <w:color w:val="000000"/>
                <w:sz w:val="28"/>
                <w:szCs w:val="28"/>
              </w:rPr>
            </w:pPr>
          </w:p>
          <w:p w:rsidR="009B5137" w:rsidRPr="00576E29" w:rsidRDefault="009B5137" w:rsidP="009B5137">
            <w:pPr>
              <w:spacing w:line="240" w:lineRule="atLeast"/>
              <w:rPr>
                <w:rFonts w:ascii="標楷體" w:eastAsia="標楷體" w:hAnsi="標楷體" w:cs="Times New Roman"/>
                <w:b/>
                <w:noProof/>
                <w:color w:val="000000"/>
                <w:sz w:val="28"/>
                <w:szCs w:val="28"/>
              </w:rPr>
            </w:pPr>
          </w:p>
        </w:tc>
      </w:tr>
      <w:tr w:rsidR="009B5137" w:rsidRPr="00576E29" w:rsidTr="00AF1071">
        <w:tblPrEx>
          <w:tblBorders>
            <w:bottom w:val="thickThinSmallGap" w:sz="12" w:space="0" w:color="auto"/>
            <w:right w:val="thickThinSmallGap" w:sz="12" w:space="0" w:color="auto"/>
            <w:insideV w:val="none" w:sz="0" w:space="0" w:color="auto"/>
          </w:tblBorders>
        </w:tblPrEx>
        <w:trPr>
          <w:trHeight w:val="1666"/>
        </w:trPr>
        <w:tc>
          <w:tcPr>
            <w:tcW w:w="85" w:type="dxa"/>
            <w:gridSpan w:val="2"/>
            <w:vMerge/>
          </w:tcPr>
          <w:p w:rsidR="009B5137" w:rsidRPr="00576E29" w:rsidRDefault="009B5137" w:rsidP="009B5137">
            <w:pPr>
              <w:spacing w:line="240" w:lineRule="atLeast"/>
              <w:rPr>
                <w:rFonts w:ascii="標楷體" w:eastAsia="標楷體" w:hAnsi="標楷體" w:cs="Times New Roman"/>
                <w:b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11002" w:type="dxa"/>
            <w:gridSpan w:val="9"/>
          </w:tcPr>
          <w:p w:rsidR="009B5137" w:rsidRDefault="009B5137" w:rsidP="009B5137">
            <w:pPr>
              <w:spacing w:line="400" w:lineRule="exact"/>
              <w:rPr>
                <w:rFonts w:ascii="標楷體" w:eastAsia="標楷體" w:hAnsi="標楷體" w:cs="標楷體"/>
                <w:b/>
                <w:noProof/>
                <w:color w:val="000000"/>
                <w:sz w:val="32"/>
                <w:szCs w:val="32"/>
              </w:rPr>
            </w:pPr>
          </w:p>
          <w:p w:rsidR="009B5137" w:rsidRPr="00576E29" w:rsidRDefault="009B5137" w:rsidP="009B5137">
            <w:pPr>
              <w:spacing w:line="400" w:lineRule="exact"/>
              <w:jc w:val="center"/>
              <w:rPr>
                <w:rFonts w:ascii="標楷體" w:eastAsia="標楷體" w:hAnsi="標楷體" w:cs="標楷體"/>
                <w:b/>
                <w:noProof/>
                <w:color w:val="000000"/>
                <w:sz w:val="32"/>
                <w:szCs w:val="32"/>
              </w:rPr>
            </w:pPr>
            <w:r w:rsidRPr="00576E29">
              <w:rPr>
                <w:rFonts w:ascii="標楷體" w:eastAsia="標楷體" w:hAnsi="標楷體" w:cs="標楷體" w:hint="eastAsia"/>
                <w:b/>
                <w:noProof/>
                <w:color w:val="000000"/>
                <w:sz w:val="32"/>
                <w:szCs w:val="32"/>
              </w:rPr>
              <w:t>禮拜堂地址</w:t>
            </w:r>
            <w:r w:rsidRPr="00576E29">
              <w:rPr>
                <w:rFonts w:ascii="標楷體" w:eastAsia="標楷體" w:hAnsi="標楷體" w:cs="標楷體"/>
                <w:b/>
                <w:noProof/>
                <w:color w:val="000000"/>
                <w:sz w:val="32"/>
                <w:szCs w:val="32"/>
              </w:rPr>
              <w:t>:36144</w:t>
            </w:r>
            <w:r w:rsidRPr="00576E29">
              <w:rPr>
                <w:rFonts w:ascii="標楷體" w:eastAsia="標楷體" w:hAnsi="標楷體" w:cs="標楷體" w:hint="eastAsia"/>
                <w:b/>
                <w:noProof/>
                <w:color w:val="000000"/>
                <w:sz w:val="32"/>
                <w:szCs w:val="32"/>
              </w:rPr>
              <w:t>苗栗縣造橋鄉朝陽村</w:t>
            </w:r>
            <w:r w:rsidRPr="00576E29">
              <w:rPr>
                <w:rFonts w:ascii="標楷體" w:eastAsia="標楷體" w:hAnsi="標楷體" w:cs="標楷體"/>
                <w:b/>
                <w:noProof/>
                <w:color w:val="000000"/>
                <w:sz w:val="32"/>
                <w:szCs w:val="32"/>
              </w:rPr>
              <w:t>10</w:t>
            </w:r>
            <w:r w:rsidRPr="00576E29">
              <w:rPr>
                <w:rFonts w:ascii="標楷體" w:eastAsia="標楷體" w:hAnsi="標楷體" w:cs="標楷體" w:hint="eastAsia"/>
                <w:b/>
                <w:noProof/>
                <w:color w:val="000000"/>
                <w:sz w:val="32"/>
                <w:szCs w:val="32"/>
              </w:rPr>
              <w:t>鄰</w:t>
            </w:r>
            <w:r w:rsidRPr="00576E29">
              <w:rPr>
                <w:rFonts w:ascii="標楷體" w:eastAsia="標楷體" w:hAnsi="標楷體" w:cs="標楷體"/>
                <w:b/>
                <w:noProof/>
                <w:color w:val="000000"/>
                <w:sz w:val="32"/>
                <w:szCs w:val="32"/>
              </w:rPr>
              <w:t>3</w:t>
            </w:r>
            <w:r w:rsidRPr="00576E29">
              <w:rPr>
                <w:rFonts w:ascii="標楷體" w:eastAsia="標楷體" w:hAnsi="標楷體" w:cs="標楷體" w:hint="eastAsia"/>
                <w:b/>
                <w:noProof/>
                <w:color w:val="000000"/>
                <w:sz w:val="32"/>
                <w:szCs w:val="32"/>
              </w:rPr>
              <w:t>號</w:t>
            </w:r>
          </w:p>
          <w:p w:rsidR="009B5137" w:rsidRPr="00576E29" w:rsidRDefault="009B5137" w:rsidP="009B5137">
            <w:pPr>
              <w:spacing w:line="400" w:lineRule="exact"/>
              <w:jc w:val="center"/>
              <w:rPr>
                <w:rFonts w:ascii="標楷體" w:eastAsia="標楷體" w:hAnsi="標楷體" w:cs="標楷體"/>
                <w:b/>
                <w:noProof/>
                <w:color w:val="000000"/>
                <w:sz w:val="28"/>
                <w:szCs w:val="32"/>
              </w:rPr>
            </w:pPr>
            <w:r w:rsidRPr="00576E29">
              <w:rPr>
                <w:rFonts w:ascii="標楷體" w:eastAsia="標楷體" w:hAnsi="標楷體" w:cs="標楷體" w:hint="eastAsia"/>
                <w:b/>
                <w:noProof/>
                <w:color w:val="000000"/>
                <w:sz w:val="28"/>
                <w:szCs w:val="32"/>
              </w:rPr>
              <w:t>電話傳真:</w:t>
            </w:r>
            <w:r w:rsidRPr="00576E29">
              <w:rPr>
                <w:rFonts w:ascii="標楷體" w:eastAsia="標楷體" w:hAnsi="標楷體" w:cs="標楷體"/>
                <w:b/>
                <w:noProof/>
                <w:color w:val="000000"/>
                <w:sz w:val="28"/>
                <w:szCs w:val="32"/>
              </w:rPr>
              <w:t>037-633</w:t>
            </w:r>
            <w:r w:rsidRPr="00576E29">
              <w:rPr>
                <w:rFonts w:ascii="標楷體" w:eastAsia="標楷體" w:hAnsi="標楷體" w:cs="標楷體" w:hint="eastAsia"/>
                <w:b/>
                <w:noProof/>
                <w:color w:val="000000"/>
                <w:sz w:val="28"/>
                <w:szCs w:val="32"/>
              </w:rPr>
              <w:t>-</w:t>
            </w:r>
            <w:r w:rsidRPr="00576E29">
              <w:rPr>
                <w:rFonts w:ascii="標楷體" w:eastAsia="標楷體" w:hAnsi="標楷體" w:cs="標楷體"/>
                <w:b/>
                <w:noProof/>
                <w:color w:val="000000"/>
                <w:sz w:val="28"/>
                <w:szCs w:val="32"/>
              </w:rPr>
              <w:t>567</w:t>
            </w:r>
            <w:r w:rsidRPr="00576E29">
              <w:rPr>
                <w:rFonts w:ascii="標楷體" w:eastAsia="標楷體" w:hAnsi="標楷體" w:cs="標楷體" w:hint="eastAsia"/>
                <w:b/>
                <w:noProof/>
                <w:color w:val="000000"/>
                <w:sz w:val="28"/>
                <w:szCs w:val="32"/>
              </w:rPr>
              <w:t xml:space="preserve"> 、 </w:t>
            </w:r>
            <w:r w:rsidRPr="00576E29">
              <w:rPr>
                <w:rFonts w:ascii="標楷體" w:eastAsia="標楷體" w:hAnsi="標楷體" w:cs="標楷體" w:hint="eastAsia"/>
                <w:b/>
                <w:noProof/>
                <w:color w:val="000000"/>
                <w:sz w:val="28"/>
                <w:szCs w:val="28"/>
              </w:rPr>
              <w:t>行動</w:t>
            </w:r>
            <w:r>
              <w:rPr>
                <w:rFonts w:ascii="標楷體" w:eastAsia="標楷體" w:hAnsi="標楷體" w:cs="標楷體"/>
                <w:b/>
                <w:noProof/>
                <w:color w:val="000000"/>
                <w:sz w:val="28"/>
                <w:szCs w:val="28"/>
              </w:rPr>
              <w:t>:09</w:t>
            </w:r>
            <w:r>
              <w:rPr>
                <w:rFonts w:ascii="標楷體" w:eastAsia="標楷體" w:hAnsi="標楷體" w:cs="標楷體" w:hint="eastAsia"/>
                <w:b/>
                <w:noProof/>
                <w:color w:val="000000"/>
                <w:sz w:val="28"/>
                <w:szCs w:val="28"/>
              </w:rPr>
              <w:t xml:space="preserve">22-051-311 </w:t>
            </w:r>
            <w:r w:rsidRPr="00576E29">
              <w:rPr>
                <w:rFonts w:ascii="標楷體" w:eastAsia="標楷體" w:hAnsi="標楷體" w:cs="標楷體"/>
                <w:b/>
                <w:noProof/>
                <w:color w:val="000000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 w:hint="eastAsia"/>
                <w:b/>
                <w:noProof/>
                <w:color w:val="000000"/>
                <w:sz w:val="28"/>
                <w:szCs w:val="28"/>
              </w:rPr>
              <w:t>呂以勒 牧師</w:t>
            </w:r>
            <w:r w:rsidRPr="00576E29">
              <w:rPr>
                <w:rFonts w:ascii="標楷體" w:eastAsia="標楷體" w:hAnsi="標楷體" w:cs="標楷體"/>
                <w:b/>
                <w:noProof/>
                <w:color w:val="000000"/>
                <w:sz w:val="28"/>
                <w:szCs w:val="28"/>
              </w:rPr>
              <w:t>)</w:t>
            </w:r>
          </w:p>
          <w:p w:rsidR="009B5137" w:rsidRPr="00576E29" w:rsidRDefault="009B5137" w:rsidP="009B5137">
            <w:pPr>
              <w:spacing w:line="400" w:lineRule="exact"/>
              <w:jc w:val="center"/>
              <w:rPr>
                <w:rFonts w:ascii="標楷體" w:eastAsia="標楷體" w:hAnsi="標楷體" w:cs="Times New Roman"/>
                <w:b/>
                <w:noProof/>
                <w:color w:val="000000"/>
                <w:sz w:val="32"/>
                <w:szCs w:val="32"/>
              </w:rPr>
            </w:pPr>
            <w:r w:rsidRPr="00576E29">
              <w:rPr>
                <w:rFonts w:ascii="標楷體" w:eastAsia="標楷體" w:hAnsi="標楷體" w:cs="標楷體" w:hint="eastAsia"/>
                <w:b/>
                <w:noProof/>
                <w:color w:val="000000"/>
                <w:sz w:val="32"/>
                <w:szCs w:val="32"/>
              </w:rPr>
              <w:t xml:space="preserve">電子信箱: </w:t>
            </w:r>
            <w:r w:rsidRPr="00576E29">
              <w:rPr>
                <w:rFonts w:ascii="Times New Roman" w:eastAsia="標楷體" w:hAnsi="Times New Roman" w:cs="Times New Roman"/>
                <w:b/>
                <w:noProof/>
                <w:color w:val="000000"/>
                <w:sz w:val="36"/>
                <w:szCs w:val="36"/>
              </w:rPr>
              <w:t>zau.chiau@msa.hinet.net</w:t>
            </w:r>
            <w:r w:rsidRPr="00576E29">
              <w:rPr>
                <w:rFonts w:ascii="標楷體" w:eastAsia="標楷體" w:hAnsi="標楷體" w:cs="標楷體" w:hint="eastAsia"/>
                <w:b/>
                <w:noProof/>
                <w:color w:val="000000"/>
                <w:sz w:val="32"/>
                <w:szCs w:val="36"/>
              </w:rPr>
              <w:t>、</w:t>
            </w:r>
            <w:r w:rsidRPr="00576E29">
              <w:rPr>
                <w:rFonts w:ascii="標楷體" w:eastAsia="標楷體" w:hAnsi="標楷體" w:cs="Times New Roman" w:hint="eastAsia"/>
                <w:b/>
                <w:noProof/>
                <w:color w:val="000000"/>
                <w:sz w:val="32"/>
                <w:szCs w:val="32"/>
              </w:rPr>
              <w:t>網址</w:t>
            </w:r>
            <w:r w:rsidRPr="00576E29">
              <w:rPr>
                <w:rFonts w:ascii="標楷體" w:eastAsia="標楷體" w:hAnsi="標楷體" w:cs="Times New Roman"/>
                <w:b/>
                <w:noProof/>
                <w:color w:val="000000"/>
                <w:sz w:val="32"/>
                <w:szCs w:val="32"/>
              </w:rPr>
              <w:t>:http://www.twgrm.org/</w:t>
            </w:r>
          </w:p>
        </w:tc>
        <w:tc>
          <w:tcPr>
            <w:tcW w:w="79" w:type="dxa"/>
            <w:vMerge/>
          </w:tcPr>
          <w:p w:rsidR="009B5137" w:rsidRPr="00576E29" w:rsidRDefault="009B5137" w:rsidP="009B5137">
            <w:pPr>
              <w:spacing w:line="240" w:lineRule="atLeast"/>
              <w:rPr>
                <w:rFonts w:ascii="標楷體" w:eastAsia="標楷體" w:hAnsi="標楷體" w:cs="Times New Roman"/>
                <w:b/>
                <w:noProof/>
                <w:color w:val="000000"/>
                <w:sz w:val="28"/>
                <w:szCs w:val="28"/>
              </w:rPr>
            </w:pPr>
          </w:p>
        </w:tc>
      </w:tr>
    </w:tbl>
    <w:p w:rsidR="00130B00" w:rsidRPr="006044F8" w:rsidRDefault="00130B00" w:rsidP="001B234D">
      <w:pPr>
        <w:rPr>
          <w:color w:val="000000"/>
        </w:rPr>
      </w:pPr>
    </w:p>
    <w:sectPr w:rsidR="00130B00" w:rsidRPr="006044F8" w:rsidSect="00BE4916">
      <w:pgSz w:w="11906" w:h="16838"/>
      <w:pgMar w:top="426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5262" w:rsidRDefault="004C5262">
      <w:r>
        <w:separator/>
      </w:r>
    </w:p>
  </w:endnote>
  <w:endnote w:type="continuationSeparator" w:id="0">
    <w:p w:rsidR="004C5262" w:rsidRDefault="004C52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өũ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金梅毛匾行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5262" w:rsidRDefault="004C5262">
      <w:r>
        <w:separator/>
      </w:r>
    </w:p>
  </w:footnote>
  <w:footnote w:type="continuationSeparator" w:id="0">
    <w:p w:rsidR="004C5262" w:rsidRDefault="004C52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3128E"/>
    <w:multiLevelType w:val="hybridMultilevel"/>
    <w:tmpl w:val="14B230C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9175576"/>
    <w:multiLevelType w:val="hybridMultilevel"/>
    <w:tmpl w:val="AD5E883E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AE3630B"/>
    <w:multiLevelType w:val="hybridMultilevel"/>
    <w:tmpl w:val="C942801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0E26705E"/>
    <w:multiLevelType w:val="hybridMultilevel"/>
    <w:tmpl w:val="352C43E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0350341"/>
    <w:multiLevelType w:val="hybridMultilevel"/>
    <w:tmpl w:val="EEBC547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11953EBF"/>
    <w:multiLevelType w:val="hybridMultilevel"/>
    <w:tmpl w:val="D572EFDA"/>
    <w:lvl w:ilvl="0" w:tplc="0409000D">
      <w:start w:val="1"/>
      <w:numFmt w:val="bullet"/>
      <w:lvlText w:val=""/>
      <w:lvlJc w:val="left"/>
      <w:pPr>
        <w:ind w:left="6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0" w:hanging="480"/>
      </w:pPr>
      <w:rPr>
        <w:rFonts w:ascii="Wingdings" w:hAnsi="Wingdings" w:hint="default"/>
      </w:rPr>
    </w:lvl>
  </w:abstractNum>
  <w:abstractNum w:abstractNumId="6">
    <w:nsid w:val="121E40F8"/>
    <w:multiLevelType w:val="hybridMultilevel"/>
    <w:tmpl w:val="2662D39A"/>
    <w:lvl w:ilvl="0" w:tplc="406E283E">
      <w:start w:val="1"/>
      <w:numFmt w:val="decimal"/>
      <w:lvlText w:val="%1、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7">
    <w:nsid w:val="1493722B"/>
    <w:multiLevelType w:val="hybridMultilevel"/>
    <w:tmpl w:val="37DA369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17ED04EC"/>
    <w:multiLevelType w:val="hybridMultilevel"/>
    <w:tmpl w:val="E3E8FE2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1ABE2B1A"/>
    <w:multiLevelType w:val="hybridMultilevel"/>
    <w:tmpl w:val="7598CB44"/>
    <w:lvl w:ilvl="0" w:tplc="851C262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1D615047"/>
    <w:multiLevelType w:val="hybridMultilevel"/>
    <w:tmpl w:val="42C84B88"/>
    <w:lvl w:ilvl="0" w:tplc="0B1C8F80">
      <w:start w:val="1"/>
      <w:numFmt w:val="decimal"/>
      <w:lvlText w:val="%1."/>
      <w:lvlJc w:val="left"/>
      <w:pPr>
        <w:ind w:left="4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1F09623F"/>
    <w:multiLevelType w:val="hybridMultilevel"/>
    <w:tmpl w:val="9236B3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0383B57"/>
    <w:multiLevelType w:val="hybridMultilevel"/>
    <w:tmpl w:val="5152168E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271924ED"/>
    <w:multiLevelType w:val="hybridMultilevel"/>
    <w:tmpl w:val="9A2648C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DAA2101"/>
    <w:multiLevelType w:val="hybridMultilevel"/>
    <w:tmpl w:val="8DCA2718"/>
    <w:lvl w:ilvl="0" w:tplc="18FA8FEE">
      <w:start w:val="1"/>
      <w:numFmt w:val="decimal"/>
      <w:lvlText w:val="%1."/>
      <w:lvlJc w:val="left"/>
      <w:pPr>
        <w:ind w:left="4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DFD07A0"/>
    <w:multiLevelType w:val="hybridMultilevel"/>
    <w:tmpl w:val="906A964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2EDC7D38"/>
    <w:multiLevelType w:val="hybridMultilevel"/>
    <w:tmpl w:val="72DA7A5C"/>
    <w:lvl w:ilvl="0" w:tplc="A538C1DA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>
    <w:nsid w:val="2F656D4E"/>
    <w:multiLevelType w:val="hybridMultilevel"/>
    <w:tmpl w:val="353CA0A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30B01F40"/>
    <w:multiLevelType w:val="hybridMultilevel"/>
    <w:tmpl w:val="E04A1C08"/>
    <w:lvl w:ilvl="0" w:tplc="851C26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11A3958"/>
    <w:multiLevelType w:val="hybridMultilevel"/>
    <w:tmpl w:val="790065C4"/>
    <w:lvl w:ilvl="0" w:tplc="7620129C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42DF18CC"/>
    <w:multiLevelType w:val="hybridMultilevel"/>
    <w:tmpl w:val="EAF2E59C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43A977D3"/>
    <w:multiLevelType w:val="hybridMultilevel"/>
    <w:tmpl w:val="032E74CC"/>
    <w:lvl w:ilvl="0" w:tplc="28048454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45BF7A98"/>
    <w:multiLevelType w:val="hybridMultilevel"/>
    <w:tmpl w:val="D0D4D22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4F3A1CF6"/>
    <w:multiLevelType w:val="hybridMultilevel"/>
    <w:tmpl w:val="7ED40F5E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52BB0B59"/>
    <w:multiLevelType w:val="hybridMultilevel"/>
    <w:tmpl w:val="31A01DA6"/>
    <w:lvl w:ilvl="0" w:tplc="0409000D">
      <w:start w:val="1"/>
      <w:numFmt w:val="bullet"/>
      <w:lvlText w:val=""/>
      <w:lvlJc w:val="left"/>
      <w:pPr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25">
    <w:nsid w:val="54004F27"/>
    <w:multiLevelType w:val="hybridMultilevel"/>
    <w:tmpl w:val="C6240D0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5B7E3A6B"/>
    <w:multiLevelType w:val="hybridMultilevel"/>
    <w:tmpl w:val="5718A5D4"/>
    <w:lvl w:ilvl="0" w:tplc="2AE4BC4C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5C340116"/>
    <w:multiLevelType w:val="hybridMultilevel"/>
    <w:tmpl w:val="A362966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>
    <w:nsid w:val="5C7A0DD7"/>
    <w:multiLevelType w:val="hybridMultilevel"/>
    <w:tmpl w:val="22A224B6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605021A2"/>
    <w:multiLevelType w:val="hybridMultilevel"/>
    <w:tmpl w:val="FD72CA4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61195672"/>
    <w:multiLevelType w:val="hybridMultilevel"/>
    <w:tmpl w:val="3F7E3B3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>
    <w:nsid w:val="62D723B3"/>
    <w:multiLevelType w:val="hybridMultilevel"/>
    <w:tmpl w:val="7122B4B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>
    <w:nsid w:val="63F0483E"/>
    <w:multiLevelType w:val="hybridMultilevel"/>
    <w:tmpl w:val="9790D7CE"/>
    <w:lvl w:ilvl="0" w:tplc="9BCC81F8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3">
    <w:nsid w:val="64EA2E46"/>
    <w:multiLevelType w:val="hybridMultilevel"/>
    <w:tmpl w:val="B9D4A056"/>
    <w:lvl w:ilvl="0" w:tplc="0409000D">
      <w:start w:val="1"/>
      <w:numFmt w:val="bullet"/>
      <w:lvlText w:val=""/>
      <w:lvlJc w:val="left"/>
      <w:pPr>
        <w:ind w:left="144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4" w:hanging="480"/>
      </w:pPr>
      <w:rPr>
        <w:rFonts w:ascii="Wingdings" w:hAnsi="Wingdings" w:hint="default"/>
      </w:rPr>
    </w:lvl>
  </w:abstractNum>
  <w:abstractNum w:abstractNumId="34">
    <w:nsid w:val="680608E2"/>
    <w:multiLevelType w:val="hybridMultilevel"/>
    <w:tmpl w:val="DBFE2AE6"/>
    <w:lvl w:ilvl="0" w:tplc="2D78B132">
      <w:start w:val="1"/>
      <w:numFmt w:val="decimal"/>
      <w:lvlText w:val="%1."/>
      <w:lvlJc w:val="left"/>
      <w:pPr>
        <w:ind w:left="480" w:hanging="480"/>
      </w:pPr>
      <w:rPr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6A5C1A8F"/>
    <w:multiLevelType w:val="hybridMultilevel"/>
    <w:tmpl w:val="296A26A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70332B1A"/>
    <w:multiLevelType w:val="hybridMultilevel"/>
    <w:tmpl w:val="2D742B88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71D710EF"/>
    <w:multiLevelType w:val="hybridMultilevel"/>
    <w:tmpl w:val="5412BC48"/>
    <w:lvl w:ilvl="0" w:tplc="AB08F60E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>
    <w:nsid w:val="76C660F3"/>
    <w:multiLevelType w:val="hybridMultilevel"/>
    <w:tmpl w:val="163EC62C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9">
    <w:nsid w:val="77C7693F"/>
    <w:multiLevelType w:val="hybridMultilevel"/>
    <w:tmpl w:val="C8FAD59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>
    <w:nsid w:val="7B5714F4"/>
    <w:multiLevelType w:val="hybridMultilevel"/>
    <w:tmpl w:val="F99C64C6"/>
    <w:lvl w:ilvl="0" w:tplc="0409000D">
      <w:start w:val="1"/>
      <w:numFmt w:val="bullet"/>
      <w:lvlText w:val=""/>
      <w:lvlJc w:val="left"/>
      <w:pPr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41">
    <w:nsid w:val="7B960570"/>
    <w:multiLevelType w:val="hybridMultilevel"/>
    <w:tmpl w:val="AC8C17E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>
    <w:nsid w:val="7C6C2027"/>
    <w:multiLevelType w:val="hybridMultilevel"/>
    <w:tmpl w:val="6082C9BC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3">
    <w:nsid w:val="7E7C246D"/>
    <w:multiLevelType w:val="hybridMultilevel"/>
    <w:tmpl w:val="226A854C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34"/>
  </w:num>
  <w:num w:numId="4">
    <w:abstractNumId w:val="21"/>
  </w:num>
  <w:num w:numId="5">
    <w:abstractNumId w:val="37"/>
  </w:num>
  <w:num w:numId="6">
    <w:abstractNumId w:val="32"/>
  </w:num>
  <w:num w:numId="7">
    <w:abstractNumId w:val="35"/>
  </w:num>
  <w:num w:numId="8">
    <w:abstractNumId w:val="1"/>
  </w:num>
  <w:num w:numId="9">
    <w:abstractNumId w:val="42"/>
  </w:num>
  <w:num w:numId="10">
    <w:abstractNumId w:val="30"/>
  </w:num>
  <w:num w:numId="11">
    <w:abstractNumId w:val="16"/>
  </w:num>
  <w:num w:numId="12">
    <w:abstractNumId w:val="33"/>
  </w:num>
  <w:num w:numId="13">
    <w:abstractNumId w:val="3"/>
  </w:num>
  <w:num w:numId="14">
    <w:abstractNumId w:val="7"/>
  </w:num>
  <w:num w:numId="15">
    <w:abstractNumId w:val="39"/>
  </w:num>
  <w:num w:numId="16">
    <w:abstractNumId w:val="20"/>
  </w:num>
  <w:num w:numId="17">
    <w:abstractNumId w:val="23"/>
  </w:num>
  <w:num w:numId="18">
    <w:abstractNumId w:val="38"/>
  </w:num>
  <w:num w:numId="19">
    <w:abstractNumId w:val="22"/>
  </w:num>
  <w:num w:numId="20">
    <w:abstractNumId w:val="41"/>
  </w:num>
  <w:num w:numId="21">
    <w:abstractNumId w:val="2"/>
  </w:num>
  <w:num w:numId="22">
    <w:abstractNumId w:val="5"/>
  </w:num>
  <w:num w:numId="23">
    <w:abstractNumId w:val="25"/>
  </w:num>
  <w:num w:numId="24">
    <w:abstractNumId w:val="0"/>
  </w:num>
  <w:num w:numId="25">
    <w:abstractNumId w:val="19"/>
  </w:num>
  <w:num w:numId="26">
    <w:abstractNumId w:val="6"/>
  </w:num>
  <w:num w:numId="27">
    <w:abstractNumId w:val="40"/>
  </w:num>
  <w:num w:numId="28">
    <w:abstractNumId w:val="11"/>
  </w:num>
  <w:num w:numId="29">
    <w:abstractNumId w:val="15"/>
  </w:num>
  <w:num w:numId="30">
    <w:abstractNumId w:val="29"/>
  </w:num>
  <w:num w:numId="31">
    <w:abstractNumId w:val="27"/>
  </w:num>
  <w:num w:numId="32">
    <w:abstractNumId w:val="43"/>
  </w:num>
  <w:num w:numId="33">
    <w:abstractNumId w:val="12"/>
  </w:num>
  <w:num w:numId="34">
    <w:abstractNumId w:val="4"/>
  </w:num>
  <w:num w:numId="35">
    <w:abstractNumId w:val="17"/>
  </w:num>
  <w:num w:numId="36">
    <w:abstractNumId w:val="8"/>
  </w:num>
  <w:num w:numId="37">
    <w:abstractNumId w:val="9"/>
  </w:num>
  <w:num w:numId="38">
    <w:abstractNumId w:val="18"/>
  </w:num>
  <w:num w:numId="39">
    <w:abstractNumId w:val="13"/>
  </w:num>
  <w:num w:numId="40">
    <w:abstractNumId w:val="24"/>
  </w:num>
  <w:num w:numId="41">
    <w:abstractNumId w:val="28"/>
  </w:num>
  <w:num w:numId="42">
    <w:abstractNumId w:val="26"/>
  </w:num>
  <w:num w:numId="43">
    <w:abstractNumId w:val="31"/>
  </w:num>
  <w:num w:numId="44">
    <w:abstractNumId w:val="36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attachedTemplate r:id="rId1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8319B"/>
    <w:rsid w:val="000002B8"/>
    <w:rsid w:val="0000053D"/>
    <w:rsid w:val="00000581"/>
    <w:rsid w:val="00000601"/>
    <w:rsid w:val="00000647"/>
    <w:rsid w:val="00000669"/>
    <w:rsid w:val="00000832"/>
    <w:rsid w:val="000009B6"/>
    <w:rsid w:val="00000A88"/>
    <w:rsid w:val="00000F45"/>
    <w:rsid w:val="00001682"/>
    <w:rsid w:val="00001846"/>
    <w:rsid w:val="0000191B"/>
    <w:rsid w:val="000019E6"/>
    <w:rsid w:val="00001A16"/>
    <w:rsid w:val="00001A93"/>
    <w:rsid w:val="00001B20"/>
    <w:rsid w:val="00001C1B"/>
    <w:rsid w:val="00001D16"/>
    <w:rsid w:val="00001DE4"/>
    <w:rsid w:val="00001F7D"/>
    <w:rsid w:val="00002435"/>
    <w:rsid w:val="00002436"/>
    <w:rsid w:val="00002582"/>
    <w:rsid w:val="000025E3"/>
    <w:rsid w:val="000026BF"/>
    <w:rsid w:val="00002768"/>
    <w:rsid w:val="00002F8C"/>
    <w:rsid w:val="00003066"/>
    <w:rsid w:val="00003246"/>
    <w:rsid w:val="000034A7"/>
    <w:rsid w:val="0000354A"/>
    <w:rsid w:val="00003BCB"/>
    <w:rsid w:val="00003BF2"/>
    <w:rsid w:val="00004314"/>
    <w:rsid w:val="0000475C"/>
    <w:rsid w:val="000047AE"/>
    <w:rsid w:val="00004863"/>
    <w:rsid w:val="00004A0B"/>
    <w:rsid w:val="00004C2C"/>
    <w:rsid w:val="00004CEB"/>
    <w:rsid w:val="00004D1A"/>
    <w:rsid w:val="00004E49"/>
    <w:rsid w:val="00004EFC"/>
    <w:rsid w:val="00005274"/>
    <w:rsid w:val="0000546B"/>
    <w:rsid w:val="000054DD"/>
    <w:rsid w:val="00005670"/>
    <w:rsid w:val="000058C3"/>
    <w:rsid w:val="00005F0C"/>
    <w:rsid w:val="00005FE5"/>
    <w:rsid w:val="00006946"/>
    <w:rsid w:val="00006C09"/>
    <w:rsid w:val="00006C7B"/>
    <w:rsid w:val="00006E22"/>
    <w:rsid w:val="00006E86"/>
    <w:rsid w:val="00007362"/>
    <w:rsid w:val="00007539"/>
    <w:rsid w:val="00007848"/>
    <w:rsid w:val="00007A49"/>
    <w:rsid w:val="00007F76"/>
    <w:rsid w:val="00010011"/>
    <w:rsid w:val="00010068"/>
    <w:rsid w:val="00010081"/>
    <w:rsid w:val="0001068F"/>
    <w:rsid w:val="000107B3"/>
    <w:rsid w:val="000107CB"/>
    <w:rsid w:val="00010951"/>
    <w:rsid w:val="000109C6"/>
    <w:rsid w:val="00010A9F"/>
    <w:rsid w:val="00010ED5"/>
    <w:rsid w:val="00011168"/>
    <w:rsid w:val="0001129B"/>
    <w:rsid w:val="0001134B"/>
    <w:rsid w:val="00011437"/>
    <w:rsid w:val="00011928"/>
    <w:rsid w:val="000119D8"/>
    <w:rsid w:val="00011A8E"/>
    <w:rsid w:val="000121F2"/>
    <w:rsid w:val="000123AB"/>
    <w:rsid w:val="000123AC"/>
    <w:rsid w:val="00012854"/>
    <w:rsid w:val="0001295A"/>
    <w:rsid w:val="00012BE1"/>
    <w:rsid w:val="00012C37"/>
    <w:rsid w:val="00013001"/>
    <w:rsid w:val="000134F5"/>
    <w:rsid w:val="0001373D"/>
    <w:rsid w:val="00013810"/>
    <w:rsid w:val="00013962"/>
    <w:rsid w:val="000139E8"/>
    <w:rsid w:val="0001455A"/>
    <w:rsid w:val="0001466B"/>
    <w:rsid w:val="0001474E"/>
    <w:rsid w:val="0001489C"/>
    <w:rsid w:val="00014A10"/>
    <w:rsid w:val="00014BEC"/>
    <w:rsid w:val="00014CAA"/>
    <w:rsid w:val="00015110"/>
    <w:rsid w:val="000152E9"/>
    <w:rsid w:val="00015701"/>
    <w:rsid w:val="0001576A"/>
    <w:rsid w:val="000159B1"/>
    <w:rsid w:val="00015A57"/>
    <w:rsid w:val="00015A5F"/>
    <w:rsid w:val="00015B14"/>
    <w:rsid w:val="00015D65"/>
    <w:rsid w:val="00015E35"/>
    <w:rsid w:val="00016285"/>
    <w:rsid w:val="00016429"/>
    <w:rsid w:val="000167BB"/>
    <w:rsid w:val="00016806"/>
    <w:rsid w:val="00016A8A"/>
    <w:rsid w:val="00016AA8"/>
    <w:rsid w:val="00016C5F"/>
    <w:rsid w:val="00016DD9"/>
    <w:rsid w:val="00016E3F"/>
    <w:rsid w:val="00016F57"/>
    <w:rsid w:val="000170B7"/>
    <w:rsid w:val="00017987"/>
    <w:rsid w:val="00017D44"/>
    <w:rsid w:val="00017E7D"/>
    <w:rsid w:val="00017EB6"/>
    <w:rsid w:val="00017F1C"/>
    <w:rsid w:val="00017F3D"/>
    <w:rsid w:val="00020132"/>
    <w:rsid w:val="00020207"/>
    <w:rsid w:val="00020688"/>
    <w:rsid w:val="00020B5A"/>
    <w:rsid w:val="00020BE6"/>
    <w:rsid w:val="00020E9F"/>
    <w:rsid w:val="00021148"/>
    <w:rsid w:val="000211FB"/>
    <w:rsid w:val="000212B0"/>
    <w:rsid w:val="000217A2"/>
    <w:rsid w:val="00021803"/>
    <w:rsid w:val="00021845"/>
    <w:rsid w:val="00021902"/>
    <w:rsid w:val="00021C8C"/>
    <w:rsid w:val="00021D8B"/>
    <w:rsid w:val="00021E3E"/>
    <w:rsid w:val="00022233"/>
    <w:rsid w:val="0002239C"/>
    <w:rsid w:val="00022558"/>
    <w:rsid w:val="00022C15"/>
    <w:rsid w:val="00022D70"/>
    <w:rsid w:val="0002322E"/>
    <w:rsid w:val="00023725"/>
    <w:rsid w:val="0002378D"/>
    <w:rsid w:val="00023C6B"/>
    <w:rsid w:val="00023D46"/>
    <w:rsid w:val="00023E3A"/>
    <w:rsid w:val="00024259"/>
    <w:rsid w:val="0002448C"/>
    <w:rsid w:val="000244BA"/>
    <w:rsid w:val="0002460F"/>
    <w:rsid w:val="000248FA"/>
    <w:rsid w:val="00024A2B"/>
    <w:rsid w:val="00024AB8"/>
    <w:rsid w:val="00024BB9"/>
    <w:rsid w:val="00024D29"/>
    <w:rsid w:val="00024E01"/>
    <w:rsid w:val="00024F18"/>
    <w:rsid w:val="00024F6F"/>
    <w:rsid w:val="00025363"/>
    <w:rsid w:val="00025619"/>
    <w:rsid w:val="0002594C"/>
    <w:rsid w:val="00025ACD"/>
    <w:rsid w:val="00025B22"/>
    <w:rsid w:val="00025BB5"/>
    <w:rsid w:val="00025BF6"/>
    <w:rsid w:val="00025CA8"/>
    <w:rsid w:val="00025D18"/>
    <w:rsid w:val="00025D28"/>
    <w:rsid w:val="00026070"/>
    <w:rsid w:val="00026419"/>
    <w:rsid w:val="000265F1"/>
    <w:rsid w:val="00026812"/>
    <w:rsid w:val="00026851"/>
    <w:rsid w:val="00026AD3"/>
    <w:rsid w:val="00026BB4"/>
    <w:rsid w:val="00026C31"/>
    <w:rsid w:val="00027119"/>
    <w:rsid w:val="0002738F"/>
    <w:rsid w:val="0002742D"/>
    <w:rsid w:val="000274AD"/>
    <w:rsid w:val="00027545"/>
    <w:rsid w:val="000277DA"/>
    <w:rsid w:val="00027836"/>
    <w:rsid w:val="00027A54"/>
    <w:rsid w:val="00027DE2"/>
    <w:rsid w:val="00027F68"/>
    <w:rsid w:val="000302CA"/>
    <w:rsid w:val="000303AC"/>
    <w:rsid w:val="00030445"/>
    <w:rsid w:val="00030537"/>
    <w:rsid w:val="00030563"/>
    <w:rsid w:val="00030644"/>
    <w:rsid w:val="000306ED"/>
    <w:rsid w:val="00030A3B"/>
    <w:rsid w:val="00030A60"/>
    <w:rsid w:val="00030F3C"/>
    <w:rsid w:val="00031214"/>
    <w:rsid w:val="0003133C"/>
    <w:rsid w:val="00031381"/>
    <w:rsid w:val="000314D1"/>
    <w:rsid w:val="000315BC"/>
    <w:rsid w:val="0003165E"/>
    <w:rsid w:val="000317A5"/>
    <w:rsid w:val="00031B82"/>
    <w:rsid w:val="00032154"/>
    <w:rsid w:val="00032444"/>
    <w:rsid w:val="000325E9"/>
    <w:rsid w:val="00032740"/>
    <w:rsid w:val="0003298E"/>
    <w:rsid w:val="000329F2"/>
    <w:rsid w:val="00032B0F"/>
    <w:rsid w:val="00032B40"/>
    <w:rsid w:val="00032B66"/>
    <w:rsid w:val="00032C39"/>
    <w:rsid w:val="00032EB1"/>
    <w:rsid w:val="00033026"/>
    <w:rsid w:val="0003312A"/>
    <w:rsid w:val="00033163"/>
    <w:rsid w:val="00033B7B"/>
    <w:rsid w:val="00033C4C"/>
    <w:rsid w:val="00033E92"/>
    <w:rsid w:val="00034371"/>
    <w:rsid w:val="000347FD"/>
    <w:rsid w:val="00034A7C"/>
    <w:rsid w:val="00034B61"/>
    <w:rsid w:val="0003521C"/>
    <w:rsid w:val="00035682"/>
    <w:rsid w:val="000357C0"/>
    <w:rsid w:val="000357D4"/>
    <w:rsid w:val="00035AF5"/>
    <w:rsid w:val="00035CDB"/>
    <w:rsid w:val="000361E8"/>
    <w:rsid w:val="000364A3"/>
    <w:rsid w:val="000365E0"/>
    <w:rsid w:val="000367D1"/>
    <w:rsid w:val="00036E08"/>
    <w:rsid w:val="00036E76"/>
    <w:rsid w:val="00036FD2"/>
    <w:rsid w:val="00037059"/>
    <w:rsid w:val="000370EA"/>
    <w:rsid w:val="00037AD6"/>
    <w:rsid w:val="00037CFB"/>
    <w:rsid w:val="00040077"/>
    <w:rsid w:val="00040A64"/>
    <w:rsid w:val="00040A9D"/>
    <w:rsid w:val="00040C92"/>
    <w:rsid w:val="00040D1C"/>
    <w:rsid w:val="00040DCB"/>
    <w:rsid w:val="00040DF5"/>
    <w:rsid w:val="0004131D"/>
    <w:rsid w:val="00041460"/>
    <w:rsid w:val="000414A0"/>
    <w:rsid w:val="0004176D"/>
    <w:rsid w:val="00041899"/>
    <w:rsid w:val="000418A9"/>
    <w:rsid w:val="000418C0"/>
    <w:rsid w:val="00041920"/>
    <w:rsid w:val="00041A94"/>
    <w:rsid w:val="00041B92"/>
    <w:rsid w:val="00041C7A"/>
    <w:rsid w:val="00041DC3"/>
    <w:rsid w:val="00041EB0"/>
    <w:rsid w:val="0004230C"/>
    <w:rsid w:val="0004261C"/>
    <w:rsid w:val="0004267F"/>
    <w:rsid w:val="000427E0"/>
    <w:rsid w:val="000428B7"/>
    <w:rsid w:val="0004298C"/>
    <w:rsid w:val="00042EFC"/>
    <w:rsid w:val="00043160"/>
    <w:rsid w:val="00043502"/>
    <w:rsid w:val="00043966"/>
    <w:rsid w:val="00043D5B"/>
    <w:rsid w:val="000440CF"/>
    <w:rsid w:val="000440F8"/>
    <w:rsid w:val="0004428C"/>
    <w:rsid w:val="00044336"/>
    <w:rsid w:val="000443A7"/>
    <w:rsid w:val="00044400"/>
    <w:rsid w:val="000447CD"/>
    <w:rsid w:val="00044A65"/>
    <w:rsid w:val="00044C4C"/>
    <w:rsid w:val="00044E36"/>
    <w:rsid w:val="00044F5C"/>
    <w:rsid w:val="000450AC"/>
    <w:rsid w:val="000450F7"/>
    <w:rsid w:val="00045107"/>
    <w:rsid w:val="00045320"/>
    <w:rsid w:val="00045326"/>
    <w:rsid w:val="0004546C"/>
    <w:rsid w:val="000454EB"/>
    <w:rsid w:val="000459E7"/>
    <w:rsid w:val="00045C2B"/>
    <w:rsid w:val="00045CD8"/>
    <w:rsid w:val="00046198"/>
    <w:rsid w:val="0004620B"/>
    <w:rsid w:val="000462DD"/>
    <w:rsid w:val="00046337"/>
    <w:rsid w:val="00046404"/>
    <w:rsid w:val="0004643A"/>
    <w:rsid w:val="000467CD"/>
    <w:rsid w:val="00046A58"/>
    <w:rsid w:val="00046BC0"/>
    <w:rsid w:val="00046C31"/>
    <w:rsid w:val="00046F4F"/>
    <w:rsid w:val="000472C4"/>
    <w:rsid w:val="00047313"/>
    <w:rsid w:val="0004760E"/>
    <w:rsid w:val="0004780B"/>
    <w:rsid w:val="00047F30"/>
    <w:rsid w:val="00050854"/>
    <w:rsid w:val="00050F4E"/>
    <w:rsid w:val="00051364"/>
    <w:rsid w:val="000513FE"/>
    <w:rsid w:val="0005159D"/>
    <w:rsid w:val="00051653"/>
    <w:rsid w:val="0005168C"/>
    <w:rsid w:val="00051895"/>
    <w:rsid w:val="00051980"/>
    <w:rsid w:val="00051B1D"/>
    <w:rsid w:val="00051B9F"/>
    <w:rsid w:val="00051F7E"/>
    <w:rsid w:val="0005218B"/>
    <w:rsid w:val="000522C9"/>
    <w:rsid w:val="000529DD"/>
    <w:rsid w:val="00052B3E"/>
    <w:rsid w:val="00052C90"/>
    <w:rsid w:val="00052CD1"/>
    <w:rsid w:val="00052D3D"/>
    <w:rsid w:val="0005309B"/>
    <w:rsid w:val="00053131"/>
    <w:rsid w:val="00053906"/>
    <w:rsid w:val="0005392A"/>
    <w:rsid w:val="00053FC2"/>
    <w:rsid w:val="0005406C"/>
    <w:rsid w:val="0005435A"/>
    <w:rsid w:val="000546EF"/>
    <w:rsid w:val="0005471D"/>
    <w:rsid w:val="0005486E"/>
    <w:rsid w:val="00054A28"/>
    <w:rsid w:val="00054ABC"/>
    <w:rsid w:val="00054C60"/>
    <w:rsid w:val="00054E69"/>
    <w:rsid w:val="000551C8"/>
    <w:rsid w:val="00055331"/>
    <w:rsid w:val="00055472"/>
    <w:rsid w:val="000555A6"/>
    <w:rsid w:val="000555B4"/>
    <w:rsid w:val="000557A5"/>
    <w:rsid w:val="00055AED"/>
    <w:rsid w:val="00055CE4"/>
    <w:rsid w:val="00055DF7"/>
    <w:rsid w:val="00055E81"/>
    <w:rsid w:val="00056278"/>
    <w:rsid w:val="000566CB"/>
    <w:rsid w:val="0005676E"/>
    <w:rsid w:val="000567F4"/>
    <w:rsid w:val="0005680D"/>
    <w:rsid w:val="000568C2"/>
    <w:rsid w:val="000569D0"/>
    <w:rsid w:val="00056A71"/>
    <w:rsid w:val="00056C44"/>
    <w:rsid w:val="00057931"/>
    <w:rsid w:val="000600ED"/>
    <w:rsid w:val="000601C9"/>
    <w:rsid w:val="0006038D"/>
    <w:rsid w:val="00060667"/>
    <w:rsid w:val="0006086F"/>
    <w:rsid w:val="00060924"/>
    <w:rsid w:val="00060937"/>
    <w:rsid w:val="00060A06"/>
    <w:rsid w:val="00060A16"/>
    <w:rsid w:val="00060B28"/>
    <w:rsid w:val="00060B3B"/>
    <w:rsid w:val="00060DF4"/>
    <w:rsid w:val="00060E5E"/>
    <w:rsid w:val="0006145B"/>
    <w:rsid w:val="000616CF"/>
    <w:rsid w:val="000617FB"/>
    <w:rsid w:val="00061C7D"/>
    <w:rsid w:val="00061DAC"/>
    <w:rsid w:val="000620FC"/>
    <w:rsid w:val="00062157"/>
    <w:rsid w:val="0006216C"/>
    <w:rsid w:val="0006238A"/>
    <w:rsid w:val="00062767"/>
    <w:rsid w:val="00062A49"/>
    <w:rsid w:val="00062AFC"/>
    <w:rsid w:val="00063116"/>
    <w:rsid w:val="000634FE"/>
    <w:rsid w:val="00063A5B"/>
    <w:rsid w:val="00063A5C"/>
    <w:rsid w:val="00063AC9"/>
    <w:rsid w:val="00063ACF"/>
    <w:rsid w:val="00063ADA"/>
    <w:rsid w:val="00063B17"/>
    <w:rsid w:val="00063BD8"/>
    <w:rsid w:val="00063DA2"/>
    <w:rsid w:val="0006420D"/>
    <w:rsid w:val="00064254"/>
    <w:rsid w:val="000644D3"/>
    <w:rsid w:val="000646E7"/>
    <w:rsid w:val="00064880"/>
    <w:rsid w:val="000648FC"/>
    <w:rsid w:val="00064984"/>
    <w:rsid w:val="00064AF0"/>
    <w:rsid w:val="00064CE8"/>
    <w:rsid w:val="00064FB3"/>
    <w:rsid w:val="000652D0"/>
    <w:rsid w:val="00065345"/>
    <w:rsid w:val="000653C2"/>
    <w:rsid w:val="00065495"/>
    <w:rsid w:val="0006572A"/>
    <w:rsid w:val="00065756"/>
    <w:rsid w:val="000659A8"/>
    <w:rsid w:val="00065AE5"/>
    <w:rsid w:val="00065C81"/>
    <w:rsid w:val="00065C98"/>
    <w:rsid w:val="00065E36"/>
    <w:rsid w:val="00065EAD"/>
    <w:rsid w:val="000663CD"/>
    <w:rsid w:val="000663EF"/>
    <w:rsid w:val="000664BA"/>
    <w:rsid w:val="00066662"/>
    <w:rsid w:val="000668B8"/>
    <w:rsid w:val="00066924"/>
    <w:rsid w:val="000674D9"/>
    <w:rsid w:val="00067637"/>
    <w:rsid w:val="000676CF"/>
    <w:rsid w:val="000677A7"/>
    <w:rsid w:val="0006781B"/>
    <w:rsid w:val="00067842"/>
    <w:rsid w:val="00067A2E"/>
    <w:rsid w:val="00067B4F"/>
    <w:rsid w:val="00067B50"/>
    <w:rsid w:val="00067BB8"/>
    <w:rsid w:val="00067BDD"/>
    <w:rsid w:val="00067CA8"/>
    <w:rsid w:val="00067CDB"/>
    <w:rsid w:val="000702EE"/>
    <w:rsid w:val="000703C4"/>
    <w:rsid w:val="0007070B"/>
    <w:rsid w:val="000709EE"/>
    <w:rsid w:val="00070B09"/>
    <w:rsid w:val="00070BD5"/>
    <w:rsid w:val="00070D99"/>
    <w:rsid w:val="00070E5D"/>
    <w:rsid w:val="0007103B"/>
    <w:rsid w:val="00071149"/>
    <w:rsid w:val="00071191"/>
    <w:rsid w:val="0007128D"/>
    <w:rsid w:val="00071526"/>
    <w:rsid w:val="000719CA"/>
    <w:rsid w:val="00071BCC"/>
    <w:rsid w:val="00071C54"/>
    <w:rsid w:val="000721C2"/>
    <w:rsid w:val="00072268"/>
    <w:rsid w:val="00072280"/>
    <w:rsid w:val="000723AD"/>
    <w:rsid w:val="00072A76"/>
    <w:rsid w:val="00072B07"/>
    <w:rsid w:val="00072D9E"/>
    <w:rsid w:val="00072F0A"/>
    <w:rsid w:val="00072F92"/>
    <w:rsid w:val="00072F99"/>
    <w:rsid w:val="000733AC"/>
    <w:rsid w:val="00073585"/>
    <w:rsid w:val="000735C2"/>
    <w:rsid w:val="00073814"/>
    <w:rsid w:val="00073823"/>
    <w:rsid w:val="000738DE"/>
    <w:rsid w:val="00073A44"/>
    <w:rsid w:val="00073E13"/>
    <w:rsid w:val="0007421B"/>
    <w:rsid w:val="00074579"/>
    <w:rsid w:val="000748F0"/>
    <w:rsid w:val="00074972"/>
    <w:rsid w:val="00074FB3"/>
    <w:rsid w:val="00075036"/>
    <w:rsid w:val="000750EB"/>
    <w:rsid w:val="0007518E"/>
    <w:rsid w:val="00075248"/>
    <w:rsid w:val="000752B7"/>
    <w:rsid w:val="000754DF"/>
    <w:rsid w:val="0007561E"/>
    <w:rsid w:val="0007568D"/>
    <w:rsid w:val="000756C8"/>
    <w:rsid w:val="000757C0"/>
    <w:rsid w:val="0007581E"/>
    <w:rsid w:val="00075908"/>
    <w:rsid w:val="00075D99"/>
    <w:rsid w:val="00075DB5"/>
    <w:rsid w:val="00075DBE"/>
    <w:rsid w:val="00075DEA"/>
    <w:rsid w:val="00075EC2"/>
    <w:rsid w:val="00075F60"/>
    <w:rsid w:val="0007611A"/>
    <w:rsid w:val="0007623D"/>
    <w:rsid w:val="00076368"/>
    <w:rsid w:val="0007641A"/>
    <w:rsid w:val="000765EB"/>
    <w:rsid w:val="00076AAD"/>
    <w:rsid w:val="0007705E"/>
    <w:rsid w:val="00077172"/>
    <w:rsid w:val="0007717E"/>
    <w:rsid w:val="00077651"/>
    <w:rsid w:val="00077920"/>
    <w:rsid w:val="00077A70"/>
    <w:rsid w:val="00077AA6"/>
    <w:rsid w:val="00077ABF"/>
    <w:rsid w:val="00077C5A"/>
    <w:rsid w:val="00077DC8"/>
    <w:rsid w:val="00077E98"/>
    <w:rsid w:val="0008006A"/>
    <w:rsid w:val="000800C0"/>
    <w:rsid w:val="00080187"/>
    <w:rsid w:val="00080264"/>
    <w:rsid w:val="000805EC"/>
    <w:rsid w:val="000807B5"/>
    <w:rsid w:val="00080810"/>
    <w:rsid w:val="00080BEE"/>
    <w:rsid w:val="00080F54"/>
    <w:rsid w:val="00080F9F"/>
    <w:rsid w:val="00081442"/>
    <w:rsid w:val="000814B5"/>
    <w:rsid w:val="00081B98"/>
    <w:rsid w:val="00081C58"/>
    <w:rsid w:val="00081DCA"/>
    <w:rsid w:val="00081EB8"/>
    <w:rsid w:val="00081ED2"/>
    <w:rsid w:val="00081EE1"/>
    <w:rsid w:val="00081F60"/>
    <w:rsid w:val="00082196"/>
    <w:rsid w:val="0008224C"/>
    <w:rsid w:val="0008226F"/>
    <w:rsid w:val="000824C4"/>
    <w:rsid w:val="000826C7"/>
    <w:rsid w:val="00082824"/>
    <w:rsid w:val="00082914"/>
    <w:rsid w:val="000829F9"/>
    <w:rsid w:val="00082CF5"/>
    <w:rsid w:val="00082E94"/>
    <w:rsid w:val="00083083"/>
    <w:rsid w:val="00083179"/>
    <w:rsid w:val="000832AB"/>
    <w:rsid w:val="00083640"/>
    <w:rsid w:val="00083AE6"/>
    <w:rsid w:val="00083EC8"/>
    <w:rsid w:val="00084183"/>
    <w:rsid w:val="000846B4"/>
    <w:rsid w:val="00084888"/>
    <w:rsid w:val="000848DD"/>
    <w:rsid w:val="00084BBA"/>
    <w:rsid w:val="00084D75"/>
    <w:rsid w:val="00084DE4"/>
    <w:rsid w:val="000850E7"/>
    <w:rsid w:val="00085AF9"/>
    <w:rsid w:val="00085C77"/>
    <w:rsid w:val="00085C9A"/>
    <w:rsid w:val="00085CE5"/>
    <w:rsid w:val="00085DFC"/>
    <w:rsid w:val="00086128"/>
    <w:rsid w:val="00086278"/>
    <w:rsid w:val="00086340"/>
    <w:rsid w:val="00086359"/>
    <w:rsid w:val="000864B9"/>
    <w:rsid w:val="00086653"/>
    <w:rsid w:val="00087326"/>
    <w:rsid w:val="000874ED"/>
    <w:rsid w:val="0008762D"/>
    <w:rsid w:val="00087725"/>
    <w:rsid w:val="000879B4"/>
    <w:rsid w:val="00087DC8"/>
    <w:rsid w:val="00087E26"/>
    <w:rsid w:val="000902DB"/>
    <w:rsid w:val="000902DE"/>
    <w:rsid w:val="000903D2"/>
    <w:rsid w:val="00090461"/>
    <w:rsid w:val="0009058C"/>
    <w:rsid w:val="00090624"/>
    <w:rsid w:val="00090628"/>
    <w:rsid w:val="000907AF"/>
    <w:rsid w:val="0009085F"/>
    <w:rsid w:val="000908F3"/>
    <w:rsid w:val="00090941"/>
    <w:rsid w:val="0009095C"/>
    <w:rsid w:val="00090B73"/>
    <w:rsid w:val="00090DE1"/>
    <w:rsid w:val="00091445"/>
    <w:rsid w:val="0009150A"/>
    <w:rsid w:val="0009154B"/>
    <w:rsid w:val="00091656"/>
    <w:rsid w:val="00091810"/>
    <w:rsid w:val="00091A59"/>
    <w:rsid w:val="00091E13"/>
    <w:rsid w:val="00091EEC"/>
    <w:rsid w:val="000921E5"/>
    <w:rsid w:val="00092457"/>
    <w:rsid w:val="00092489"/>
    <w:rsid w:val="000929C5"/>
    <w:rsid w:val="00092B24"/>
    <w:rsid w:val="00092DE5"/>
    <w:rsid w:val="00092F3D"/>
    <w:rsid w:val="00092F43"/>
    <w:rsid w:val="00093155"/>
    <w:rsid w:val="000935B4"/>
    <w:rsid w:val="00093815"/>
    <w:rsid w:val="00093979"/>
    <w:rsid w:val="00093B92"/>
    <w:rsid w:val="00093CEA"/>
    <w:rsid w:val="00093E88"/>
    <w:rsid w:val="00093F33"/>
    <w:rsid w:val="00094254"/>
    <w:rsid w:val="0009477C"/>
    <w:rsid w:val="00094D8B"/>
    <w:rsid w:val="00094DDD"/>
    <w:rsid w:val="00094EE4"/>
    <w:rsid w:val="00094FB5"/>
    <w:rsid w:val="00094FBC"/>
    <w:rsid w:val="00095690"/>
    <w:rsid w:val="000956D1"/>
    <w:rsid w:val="000959C3"/>
    <w:rsid w:val="00095B9F"/>
    <w:rsid w:val="00095C3B"/>
    <w:rsid w:val="00095ED2"/>
    <w:rsid w:val="00095EE7"/>
    <w:rsid w:val="000960F4"/>
    <w:rsid w:val="00096135"/>
    <w:rsid w:val="000961D3"/>
    <w:rsid w:val="000962F1"/>
    <w:rsid w:val="000964E8"/>
    <w:rsid w:val="00096824"/>
    <w:rsid w:val="000969AC"/>
    <w:rsid w:val="000969B4"/>
    <w:rsid w:val="00096B7A"/>
    <w:rsid w:val="00096B85"/>
    <w:rsid w:val="00096EFE"/>
    <w:rsid w:val="000970CF"/>
    <w:rsid w:val="000970E9"/>
    <w:rsid w:val="00097204"/>
    <w:rsid w:val="00097322"/>
    <w:rsid w:val="00097337"/>
    <w:rsid w:val="00097812"/>
    <w:rsid w:val="00097932"/>
    <w:rsid w:val="00097B38"/>
    <w:rsid w:val="00097C08"/>
    <w:rsid w:val="00097C0F"/>
    <w:rsid w:val="00097FB8"/>
    <w:rsid w:val="000A0184"/>
    <w:rsid w:val="000A01B4"/>
    <w:rsid w:val="000A026D"/>
    <w:rsid w:val="000A0359"/>
    <w:rsid w:val="000A05AB"/>
    <w:rsid w:val="000A06E2"/>
    <w:rsid w:val="000A094A"/>
    <w:rsid w:val="000A0962"/>
    <w:rsid w:val="000A096F"/>
    <w:rsid w:val="000A0A32"/>
    <w:rsid w:val="000A0B50"/>
    <w:rsid w:val="000A0CF2"/>
    <w:rsid w:val="000A0FC7"/>
    <w:rsid w:val="000A11C0"/>
    <w:rsid w:val="000A13B4"/>
    <w:rsid w:val="000A1446"/>
    <w:rsid w:val="000A1815"/>
    <w:rsid w:val="000A1970"/>
    <w:rsid w:val="000A1C03"/>
    <w:rsid w:val="000A1D0E"/>
    <w:rsid w:val="000A21B8"/>
    <w:rsid w:val="000A25E9"/>
    <w:rsid w:val="000A287F"/>
    <w:rsid w:val="000A29BA"/>
    <w:rsid w:val="000A2AC7"/>
    <w:rsid w:val="000A2C18"/>
    <w:rsid w:val="000A2C6C"/>
    <w:rsid w:val="000A3040"/>
    <w:rsid w:val="000A3369"/>
    <w:rsid w:val="000A3491"/>
    <w:rsid w:val="000A360A"/>
    <w:rsid w:val="000A3685"/>
    <w:rsid w:val="000A38C1"/>
    <w:rsid w:val="000A3985"/>
    <w:rsid w:val="000A3A86"/>
    <w:rsid w:val="000A3D36"/>
    <w:rsid w:val="000A3D49"/>
    <w:rsid w:val="000A3E2B"/>
    <w:rsid w:val="000A3F85"/>
    <w:rsid w:val="000A3FF9"/>
    <w:rsid w:val="000A4173"/>
    <w:rsid w:val="000A4374"/>
    <w:rsid w:val="000A45EE"/>
    <w:rsid w:val="000A4708"/>
    <w:rsid w:val="000A49C8"/>
    <w:rsid w:val="000A4AAF"/>
    <w:rsid w:val="000A4E33"/>
    <w:rsid w:val="000A505A"/>
    <w:rsid w:val="000A51D4"/>
    <w:rsid w:val="000A5301"/>
    <w:rsid w:val="000A5508"/>
    <w:rsid w:val="000A57F9"/>
    <w:rsid w:val="000A5A22"/>
    <w:rsid w:val="000A5B10"/>
    <w:rsid w:val="000A5D41"/>
    <w:rsid w:val="000A5E0A"/>
    <w:rsid w:val="000A5FFE"/>
    <w:rsid w:val="000A6035"/>
    <w:rsid w:val="000A605A"/>
    <w:rsid w:val="000A6326"/>
    <w:rsid w:val="000A637B"/>
    <w:rsid w:val="000A64AC"/>
    <w:rsid w:val="000A654F"/>
    <w:rsid w:val="000A6787"/>
    <w:rsid w:val="000A687F"/>
    <w:rsid w:val="000A6CE8"/>
    <w:rsid w:val="000A6F5C"/>
    <w:rsid w:val="000A701F"/>
    <w:rsid w:val="000A7125"/>
    <w:rsid w:val="000A72DD"/>
    <w:rsid w:val="000A74F0"/>
    <w:rsid w:val="000A7565"/>
    <w:rsid w:val="000A7706"/>
    <w:rsid w:val="000A780A"/>
    <w:rsid w:val="000A7982"/>
    <w:rsid w:val="000A7AD5"/>
    <w:rsid w:val="000A7D6F"/>
    <w:rsid w:val="000B0360"/>
    <w:rsid w:val="000B0490"/>
    <w:rsid w:val="000B0765"/>
    <w:rsid w:val="000B0810"/>
    <w:rsid w:val="000B0B3B"/>
    <w:rsid w:val="000B0BFA"/>
    <w:rsid w:val="000B0CD7"/>
    <w:rsid w:val="000B0E78"/>
    <w:rsid w:val="000B0FF3"/>
    <w:rsid w:val="000B11FB"/>
    <w:rsid w:val="000B1AAB"/>
    <w:rsid w:val="000B1C7C"/>
    <w:rsid w:val="000B1E26"/>
    <w:rsid w:val="000B1FC4"/>
    <w:rsid w:val="000B21F7"/>
    <w:rsid w:val="000B2249"/>
    <w:rsid w:val="000B22C4"/>
    <w:rsid w:val="000B24C4"/>
    <w:rsid w:val="000B256B"/>
    <w:rsid w:val="000B2601"/>
    <w:rsid w:val="000B2628"/>
    <w:rsid w:val="000B2B18"/>
    <w:rsid w:val="000B32DF"/>
    <w:rsid w:val="000B346A"/>
    <w:rsid w:val="000B397E"/>
    <w:rsid w:val="000B40A2"/>
    <w:rsid w:val="000B41C7"/>
    <w:rsid w:val="000B442A"/>
    <w:rsid w:val="000B4790"/>
    <w:rsid w:val="000B4A70"/>
    <w:rsid w:val="000B4BFB"/>
    <w:rsid w:val="000B4E00"/>
    <w:rsid w:val="000B4F58"/>
    <w:rsid w:val="000B4FA6"/>
    <w:rsid w:val="000B5098"/>
    <w:rsid w:val="000B50DA"/>
    <w:rsid w:val="000B5593"/>
    <w:rsid w:val="000B5663"/>
    <w:rsid w:val="000B5B16"/>
    <w:rsid w:val="000B5F68"/>
    <w:rsid w:val="000B61B9"/>
    <w:rsid w:val="000B62A2"/>
    <w:rsid w:val="000B62C1"/>
    <w:rsid w:val="000B648D"/>
    <w:rsid w:val="000B6556"/>
    <w:rsid w:val="000B659D"/>
    <w:rsid w:val="000B677D"/>
    <w:rsid w:val="000B67F4"/>
    <w:rsid w:val="000B6834"/>
    <w:rsid w:val="000B6A2A"/>
    <w:rsid w:val="000B6DB0"/>
    <w:rsid w:val="000B7140"/>
    <w:rsid w:val="000B7155"/>
    <w:rsid w:val="000B76F5"/>
    <w:rsid w:val="000B7738"/>
    <w:rsid w:val="000B7DDA"/>
    <w:rsid w:val="000B7F7B"/>
    <w:rsid w:val="000C0264"/>
    <w:rsid w:val="000C03A7"/>
    <w:rsid w:val="000C03EE"/>
    <w:rsid w:val="000C0683"/>
    <w:rsid w:val="000C0800"/>
    <w:rsid w:val="000C092E"/>
    <w:rsid w:val="000C0E3F"/>
    <w:rsid w:val="000C0FAB"/>
    <w:rsid w:val="000C106B"/>
    <w:rsid w:val="000C122E"/>
    <w:rsid w:val="000C1398"/>
    <w:rsid w:val="000C1492"/>
    <w:rsid w:val="000C154F"/>
    <w:rsid w:val="000C1779"/>
    <w:rsid w:val="000C1986"/>
    <w:rsid w:val="000C1A3B"/>
    <w:rsid w:val="000C1B07"/>
    <w:rsid w:val="000C1BEA"/>
    <w:rsid w:val="000C1C86"/>
    <w:rsid w:val="000C1D4F"/>
    <w:rsid w:val="000C1D79"/>
    <w:rsid w:val="000C1E17"/>
    <w:rsid w:val="000C2101"/>
    <w:rsid w:val="000C21AB"/>
    <w:rsid w:val="000C24F6"/>
    <w:rsid w:val="000C2A90"/>
    <w:rsid w:val="000C2C3C"/>
    <w:rsid w:val="000C2E0D"/>
    <w:rsid w:val="000C2EDC"/>
    <w:rsid w:val="000C2FE4"/>
    <w:rsid w:val="000C2FF4"/>
    <w:rsid w:val="000C311F"/>
    <w:rsid w:val="000C33AB"/>
    <w:rsid w:val="000C3948"/>
    <w:rsid w:val="000C3B4D"/>
    <w:rsid w:val="000C3C62"/>
    <w:rsid w:val="000C3C7A"/>
    <w:rsid w:val="000C3D8C"/>
    <w:rsid w:val="000C3F1E"/>
    <w:rsid w:val="000C3FD9"/>
    <w:rsid w:val="000C415A"/>
    <w:rsid w:val="000C4233"/>
    <w:rsid w:val="000C4274"/>
    <w:rsid w:val="000C436B"/>
    <w:rsid w:val="000C456C"/>
    <w:rsid w:val="000C4699"/>
    <w:rsid w:val="000C470F"/>
    <w:rsid w:val="000C4861"/>
    <w:rsid w:val="000C4A2F"/>
    <w:rsid w:val="000C4B31"/>
    <w:rsid w:val="000C5034"/>
    <w:rsid w:val="000C503B"/>
    <w:rsid w:val="000C5908"/>
    <w:rsid w:val="000C5D49"/>
    <w:rsid w:val="000C5E29"/>
    <w:rsid w:val="000C5F93"/>
    <w:rsid w:val="000C64DA"/>
    <w:rsid w:val="000C655A"/>
    <w:rsid w:val="000C65F1"/>
    <w:rsid w:val="000C6683"/>
    <w:rsid w:val="000C6783"/>
    <w:rsid w:val="000C67D5"/>
    <w:rsid w:val="000C6A49"/>
    <w:rsid w:val="000C6ABE"/>
    <w:rsid w:val="000C6C6C"/>
    <w:rsid w:val="000C74E4"/>
    <w:rsid w:val="000C764C"/>
    <w:rsid w:val="000C7691"/>
    <w:rsid w:val="000C77DE"/>
    <w:rsid w:val="000C784C"/>
    <w:rsid w:val="000C7AA0"/>
    <w:rsid w:val="000C7DFF"/>
    <w:rsid w:val="000D0185"/>
    <w:rsid w:val="000D01BE"/>
    <w:rsid w:val="000D0366"/>
    <w:rsid w:val="000D09ED"/>
    <w:rsid w:val="000D0F2C"/>
    <w:rsid w:val="000D0FC7"/>
    <w:rsid w:val="000D10C8"/>
    <w:rsid w:val="000D17BF"/>
    <w:rsid w:val="000D17C0"/>
    <w:rsid w:val="000D17F9"/>
    <w:rsid w:val="000D1844"/>
    <w:rsid w:val="000D18DB"/>
    <w:rsid w:val="000D19A8"/>
    <w:rsid w:val="000D1A1E"/>
    <w:rsid w:val="000D1AFD"/>
    <w:rsid w:val="000D1B5C"/>
    <w:rsid w:val="000D1D32"/>
    <w:rsid w:val="000D21C7"/>
    <w:rsid w:val="000D2203"/>
    <w:rsid w:val="000D2294"/>
    <w:rsid w:val="000D22DB"/>
    <w:rsid w:val="000D260D"/>
    <w:rsid w:val="000D281C"/>
    <w:rsid w:val="000D2D30"/>
    <w:rsid w:val="000D3183"/>
    <w:rsid w:val="000D3229"/>
    <w:rsid w:val="000D327C"/>
    <w:rsid w:val="000D32BB"/>
    <w:rsid w:val="000D3442"/>
    <w:rsid w:val="000D377A"/>
    <w:rsid w:val="000D3804"/>
    <w:rsid w:val="000D3A8B"/>
    <w:rsid w:val="000D3C3F"/>
    <w:rsid w:val="000D3D27"/>
    <w:rsid w:val="000D402D"/>
    <w:rsid w:val="000D40E1"/>
    <w:rsid w:val="000D44B5"/>
    <w:rsid w:val="000D452D"/>
    <w:rsid w:val="000D456E"/>
    <w:rsid w:val="000D47C6"/>
    <w:rsid w:val="000D48FD"/>
    <w:rsid w:val="000D492E"/>
    <w:rsid w:val="000D4A7E"/>
    <w:rsid w:val="000D4AC0"/>
    <w:rsid w:val="000D4B14"/>
    <w:rsid w:val="000D4B78"/>
    <w:rsid w:val="000D4E25"/>
    <w:rsid w:val="000D525E"/>
    <w:rsid w:val="000D54D3"/>
    <w:rsid w:val="000D55FD"/>
    <w:rsid w:val="000D5BAD"/>
    <w:rsid w:val="000D5C39"/>
    <w:rsid w:val="000D5D6E"/>
    <w:rsid w:val="000D5E77"/>
    <w:rsid w:val="000D5FE2"/>
    <w:rsid w:val="000D60BC"/>
    <w:rsid w:val="000D616C"/>
    <w:rsid w:val="000D6456"/>
    <w:rsid w:val="000D64C8"/>
    <w:rsid w:val="000D66B0"/>
    <w:rsid w:val="000D69EA"/>
    <w:rsid w:val="000D6BFB"/>
    <w:rsid w:val="000D6DD6"/>
    <w:rsid w:val="000D7149"/>
    <w:rsid w:val="000D7386"/>
    <w:rsid w:val="000D742D"/>
    <w:rsid w:val="000D7617"/>
    <w:rsid w:val="000D76FC"/>
    <w:rsid w:val="000D7842"/>
    <w:rsid w:val="000D7972"/>
    <w:rsid w:val="000D7A26"/>
    <w:rsid w:val="000D7A58"/>
    <w:rsid w:val="000D7B7C"/>
    <w:rsid w:val="000D7B8A"/>
    <w:rsid w:val="000D7CDD"/>
    <w:rsid w:val="000D7D70"/>
    <w:rsid w:val="000D7F39"/>
    <w:rsid w:val="000D7F4B"/>
    <w:rsid w:val="000E00A0"/>
    <w:rsid w:val="000E014B"/>
    <w:rsid w:val="000E02DA"/>
    <w:rsid w:val="000E0522"/>
    <w:rsid w:val="000E07DA"/>
    <w:rsid w:val="000E0BF2"/>
    <w:rsid w:val="000E0C2B"/>
    <w:rsid w:val="000E0E8F"/>
    <w:rsid w:val="000E12A0"/>
    <w:rsid w:val="000E1569"/>
    <w:rsid w:val="000E1570"/>
    <w:rsid w:val="000E1798"/>
    <w:rsid w:val="000E1C10"/>
    <w:rsid w:val="000E1CE0"/>
    <w:rsid w:val="000E1EE4"/>
    <w:rsid w:val="000E20B1"/>
    <w:rsid w:val="000E2209"/>
    <w:rsid w:val="000E2351"/>
    <w:rsid w:val="000E23D9"/>
    <w:rsid w:val="000E2533"/>
    <w:rsid w:val="000E2551"/>
    <w:rsid w:val="000E272E"/>
    <w:rsid w:val="000E2769"/>
    <w:rsid w:val="000E2833"/>
    <w:rsid w:val="000E2A8C"/>
    <w:rsid w:val="000E2C81"/>
    <w:rsid w:val="000E2CC6"/>
    <w:rsid w:val="000E2F49"/>
    <w:rsid w:val="000E3005"/>
    <w:rsid w:val="000E3268"/>
    <w:rsid w:val="000E3BA7"/>
    <w:rsid w:val="000E3EBD"/>
    <w:rsid w:val="000E3F4F"/>
    <w:rsid w:val="000E4125"/>
    <w:rsid w:val="000E42C2"/>
    <w:rsid w:val="000E42E5"/>
    <w:rsid w:val="000E42F7"/>
    <w:rsid w:val="000E43BD"/>
    <w:rsid w:val="000E4601"/>
    <w:rsid w:val="000E46EA"/>
    <w:rsid w:val="000E48C8"/>
    <w:rsid w:val="000E5112"/>
    <w:rsid w:val="000E5214"/>
    <w:rsid w:val="000E5715"/>
    <w:rsid w:val="000E577A"/>
    <w:rsid w:val="000E5DE1"/>
    <w:rsid w:val="000E6085"/>
    <w:rsid w:val="000E6206"/>
    <w:rsid w:val="000E64B1"/>
    <w:rsid w:val="000E6744"/>
    <w:rsid w:val="000E6878"/>
    <w:rsid w:val="000E69E0"/>
    <w:rsid w:val="000E69F8"/>
    <w:rsid w:val="000E6A75"/>
    <w:rsid w:val="000E6D2F"/>
    <w:rsid w:val="000E6EB5"/>
    <w:rsid w:val="000E7591"/>
    <w:rsid w:val="000E75D9"/>
    <w:rsid w:val="000E7766"/>
    <w:rsid w:val="000E7804"/>
    <w:rsid w:val="000E7A8A"/>
    <w:rsid w:val="000E7E2A"/>
    <w:rsid w:val="000E7FA6"/>
    <w:rsid w:val="000F01D9"/>
    <w:rsid w:val="000F0415"/>
    <w:rsid w:val="000F0429"/>
    <w:rsid w:val="000F06EC"/>
    <w:rsid w:val="000F081E"/>
    <w:rsid w:val="000F093B"/>
    <w:rsid w:val="000F095D"/>
    <w:rsid w:val="000F0B83"/>
    <w:rsid w:val="000F12D3"/>
    <w:rsid w:val="000F1349"/>
    <w:rsid w:val="000F13FA"/>
    <w:rsid w:val="000F1882"/>
    <w:rsid w:val="000F19ED"/>
    <w:rsid w:val="000F1E5E"/>
    <w:rsid w:val="000F250D"/>
    <w:rsid w:val="000F27CF"/>
    <w:rsid w:val="000F2AA9"/>
    <w:rsid w:val="000F2C81"/>
    <w:rsid w:val="000F32C2"/>
    <w:rsid w:val="000F3334"/>
    <w:rsid w:val="000F33D2"/>
    <w:rsid w:val="000F356F"/>
    <w:rsid w:val="000F399B"/>
    <w:rsid w:val="000F39AF"/>
    <w:rsid w:val="000F3B3B"/>
    <w:rsid w:val="000F3FC9"/>
    <w:rsid w:val="000F3FF2"/>
    <w:rsid w:val="000F4043"/>
    <w:rsid w:val="000F4186"/>
    <w:rsid w:val="000F4198"/>
    <w:rsid w:val="000F41BD"/>
    <w:rsid w:val="000F41EF"/>
    <w:rsid w:val="000F471E"/>
    <w:rsid w:val="000F473F"/>
    <w:rsid w:val="000F4F22"/>
    <w:rsid w:val="000F537E"/>
    <w:rsid w:val="000F53F2"/>
    <w:rsid w:val="000F54BF"/>
    <w:rsid w:val="000F5606"/>
    <w:rsid w:val="000F586A"/>
    <w:rsid w:val="000F5B13"/>
    <w:rsid w:val="000F5B39"/>
    <w:rsid w:val="000F5BA7"/>
    <w:rsid w:val="000F5EFA"/>
    <w:rsid w:val="000F5F9F"/>
    <w:rsid w:val="000F62A6"/>
    <w:rsid w:val="000F649D"/>
    <w:rsid w:val="000F6597"/>
    <w:rsid w:val="000F65A3"/>
    <w:rsid w:val="000F65B2"/>
    <w:rsid w:val="000F6E6E"/>
    <w:rsid w:val="000F710B"/>
    <w:rsid w:val="000F7337"/>
    <w:rsid w:val="000F742B"/>
    <w:rsid w:val="000F74D2"/>
    <w:rsid w:val="000F7A2C"/>
    <w:rsid w:val="000F7ACC"/>
    <w:rsid w:val="000F7B40"/>
    <w:rsid w:val="001001B2"/>
    <w:rsid w:val="001002F4"/>
    <w:rsid w:val="0010031F"/>
    <w:rsid w:val="0010071F"/>
    <w:rsid w:val="00100BAF"/>
    <w:rsid w:val="00100BDE"/>
    <w:rsid w:val="00100D4B"/>
    <w:rsid w:val="00100ECB"/>
    <w:rsid w:val="00101050"/>
    <w:rsid w:val="0010123B"/>
    <w:rsid w:val="0010154E"/>
    <w:rsid w:val="0010171F"/>
    <w:rsid w:val="00101A4B"/>
    <w:rsid w:val="00101AA7"/>
    <w:rsid w:val="00101B0B"/>
    <w:rsid w:val="00101D10"/>
    <w:rsid w:val="001020BD"/>
    <w:rsid w:val="0010233B"/>
    <w:rsid w:val="00102513"/>
    <w:rsid w:val="00102692"/>
    <w:rsid w:val="0010270A"/>
    <w:rsid w:val="00102737"/>
    <w:rsid w:val="0010295E"/>
    <w:rsid w:val="00102ADD"/>
    <w:rsid w:val="00102AF6"/>
    <w:rsid w:val="00102D33"/>
    <w:rsid w:val="00102E5B"/>
    <w:rsid w:val="001032BB"/>
    <w:rsid w:val="001033A1"/>
    <w:rsid w:val="0010357C"/>
    <w:rsid w:val="00103692"/>
    <w:rsid w:val="00103900"/>
    <w:rsid w:val="00103C16"/>
    <w:rsid w:val="00103F10"/>
    <w:rsid w:val="00103F70"/>
    <w:rsid w:val="001041CA"/>
    <w:rsid w:val="0010434A"/>
    <w:rsid w:val="00104618"/>
    <w:rsid w:val="0010463D"/>
    <w:rsid w:val="00104687"/>
    <w:rsid w:val="001047B0"/>
    <w:rsid w:val="00104A4C"/>
    <w:rsid w:val="00104C81"/>
    <w:rsid w:val="00104E8C"/>
    <w:rsid w:val="001050BE"/>
    <w:rsid w:val="0010515D"/>
    <w:rsid w:val="00105193"/>
    <w:rsid w:val="00105194"/>
    <w:rsid w:val="00105253"/>
    <w:rsid w:val="00106011"/>
    <w:rsid w:val="00106242"/>
    <w:rsid w:val="00106369"/>
    <w:rsid w:val="00106692"/>
    <w:rsid w:val="00106782"/>
    <w:rsid w:val="001068C2"/>
    <w:rsid w:val="00106963"/>
    <w:rsid w:val="00106B70"/>
    <w:rsid w:val="00106C82"/>
    <w:rsid w:val="00106FC6"/>
    <w:rsid w:val="0010713B"/>
    <w:rsid w:val="00107383"/>
    <w:rsid w:val="00107583"/>
    <w:rsid w:val="001076C4"/>
    <w:rsid w:val="001076DA"/>
    <w:rsid w:val="00107B22"/>
    <w:rsid w:val="00107B95"/>
    <w:rsid w:val="00107BC7"/>
    <w:rsid w:val="00107E30"/>
    <w:rsid w:val="00107EA1"/>
    <w:rsid w:val="001102BF"/>
    <w:rsid w:val="001105EF"/>
    <w:rsid w:val="00110735"/>
    <w:rsid w:val="00110A15"/>
    <w:rsid w:val="00110A3B"/>
    <w:rsid w:val="00110C16"/>
    <w:rsid w:val="00110D5A"/>
    <w:rsid w:val="00111199"/>
    <w:rsid w:val="0011128C"/>
    <w:rsid w:val="00111595"/>
    <w:rsid w:val="001118E2"/>
    <w:rsid w:val="00111BE7"/>
    <w:rsid w:val="00111C5B"/>
    <w:rsid w:val="00111E03"/>
    <w:rsid w:val="0011211A"/>
    <w:rsid w:val="0011229C"/>
    <w:rsid w:val="001124A9"/>
    <w:rsid w:val="001128E2"/>
    <w:rsid w:val="00112A68"/>
    <w:rsid w:val="00112D27"/>
    <w:rsid w:val="00112F06"/>
    <w:rsid w:val="00113070"/>
    <w:rsid w:val="001130B5"/>
    <w:rsid w:val="00113378"/>
    <w:rsid w:val="0011353C"/>
    <w:rsid w:val="00113658"/>
    <w:rsid w:val="00113680"/>
    <w:rsid w:val="0011371E"/>
    <w:rsid w:val="0011385A"/>
    <w:rsid w:val="00113C0F"/>
    <w:rsid w:val="00113E92"/>
    <w:rsid w:val="00113E9A"/>
    <w:rsid w:val="00113EED"/>
    <w:rsid w:val="0011401E"/>
    <w:rsid w:val="00114120"/>
    <w:rsid w:val="00114276"/>
    <w:rsid w:val="00114484"/>
    <w:rsid w:val="00114518"/>
    <w:rsid w:val="00114564"/>
    <w:rsid w:val="0011462D"/>
    <w:rsid w:val="0011495D"/>
    <w:rsid w:val="001149F9"/>
    <w:rsid w:val="00114FAB"/>
    <w:rsid w:val="001152CA"/>
    <w:rsid w:val="001154AE"/>
    <w:rsid w:val="0011568B"/>
    <w:rsid w:val="001157F9"/>
    <w:rsid w:val="00115833"/>
    <w:rsid w:val="001158ED"/>
    <w:rsid w:val="00115AA1"/>
    <w:rsid w:val="00115B02"/>
    <w:rsid w:val="00115E17"/>
    <w:rsid w:val="00115EAA"/>
    <w:rsid w:val="00115F15"/>
    <w:rsid w:val="00115FA4"/>
    <w:rsid w:val="0011602A"/>
    <w:rsid w:val="0011611E"/>
    <w:rsid w:val="001161D2"/>
    <w:rsid w:val="00116394"/>
    <w:rsid w:val="00116994"/>
    <w:rsid w:val="00116D6B"/>
    <w:rsid w:val="00116DD0"/>
    <w:rsid w:val="00116FAE"/>
    <w:rsid w:val="00117066"/>
    <w:rsid w:val="00117159"/>
    <w:rsid w:val="0011751D"/>
    <w:rsid w:val="001177F4"/>
    <w:rsid w:val="00117A1D"/>
    <w:rsid w:val="00117BE8"/>
    <w:rsid w:val="00120025"/>
    <w:rsid w:val="00120318"/>
    <w:rsid w:val="00120568"/>
    <w:rsid w:val="001206C3"/>
    <w:rsid w:val="00120925"/>
    <w:rsid w:val="00120B4B"/>
    <w:rsid w:val="00120D1D"/>
    <w:rsid w:val="00120E16"/>
    <w:rsid w:val="00120E52"/>
    <w:rsid w:val="001210A2"/>
    <w:rsid w:val="0012135F"/>
    <w:rsid w:val="00121367"/>
    <w:rsid w:val="0012141F"/>
    <w:rsid w:val="00121566"/>
    <w:rsid w:val="001216B9"/>
    <w:rsid w:val="001218C9"/>
    <w:rsid w:val="00121936"/>
    <w:rsid w:val="00121C65"/>
    <w:rsid w:val="001220F6"/>
    <w:rsid w:val="00122811"/>
    <w:rsid w:val="00122929"/>
    <w:rsid w:val="001229E3"/>
    <w:rsid w:val="00122AE2"/>
    <w:rsid w:val="00122C67"/>
    <w:rsid w:val="00122CBB"/>
    <w:rsid w:val="00122D06"/>
    <w:rsid w:val="00122DE1"/>
    <w:rsid w:val="001233F7"/>
    <w:rsid w:val="00123633"/>
    <w:rsid w:val="00123945"/>
    <w:rsid w:val="00123972"/>
    <w:rsid w:val="00123F8C"/>
    <w:rsid w:val="001241F7"/>
    <w:rsid w:val="001242B1"/>
    <w:rsid w:val="00124353"/>
    <w:rsid w:val="00124372"/>
    <w:rsid w:val="001243E8"/>
    <w:rsid w:val="0012459E"/>
    <w:rsid w:val="001246CD"/>
    <w:rsid w:val="0012471D"/>
    <w:rsid w:val="001247A0"/>
    <w:rsid w:val="00124AEC"/>
    <w:rsid w:val="00124B17"/>
    <w:rsid w:val="00124ED3"/>
    <w:rsid w:val="00124F73"/>
    <w:rsid w:val="00124FCB"/>
    <w:rsid w:val="00125B57"/>
    <w:rsid w:val="00125B91"/>
    <w:rsid w:val="00125C84"/>
    <w:rsid w:val="00125E5E"/>
    <w:rsid w:val="00125E6B"/>
    <w:rsid w:val="00125FAF"/>
    <w:rsid w:val="00125FE1"/>
    <w:rsid w:val="00125FEA"/>
    <w:rsid w:val="0012604A"/>
    <w:rsid w:val="001265AE"/>
    <w:rsid w:val="00126912"/>
    <w:rsid w:val="001269BB"/>
    <w:rsid w:val="00126DFA"/>
    <w:rsid w:val="00126E78"/>
    <w:rsid w:val="001271CF"/>
    <w:rsid w:val="0012732E"/>
    <w:rsid w:val="0012736C"/>
    <w:rsid w:val="001273F4"/>
    <w:rsid w:val="00127627"/>
    <w:rsid w:val="001278D2"/>
    <w:rsid w:val="00127B7B"/>
    <w:rsid w:val="00127C0A"/>
    <w:rsid w:val="00127C2F"/>
    <w:rsid w:val="00127D1E"/>
    <w:rsid w:val="00127DA7"/>
    <w:rsid w:val="00127F1C"/>
    <w:rsid w:val="00127F32"/>
    <w:rsid w:val="0013023D"/>
    <w:rsid w:val="001302F8"/>
    <w:rsid w:val="001304A8"/>
    <w:rsid w:val="0013066B"/>
    <w:rsid w:val="00130950"/>
    <w:rsid w:val="00130B00"/>
    <w:rsid w:val="00130BC7"/>
    <w:rsid w:val="00131585"/>
    <w:rsid w:val="001316D2"/>
    <w:rsid w:val="001316D3"/>
    <w:rsid w:val="00131D04"/>
    <w:rsid w:val="00131D53"/>
    <w:rsid w:val="00131F8A"/>
    <w:rsid w:val="00131F9E"/>
    <w:rsid w:val="001323DF"/>
    <w:rsid w:val="0013244C"/>
    <w:rsid w:val="00132612"/>
    <w:rsid w:val="00132903"/>
    <w:rsid w:val="0013340D"/>
    <w:rsid w:val="001338CB"/>
    <w:rsid w:val="00133B51"/>
    <w:rsid w:val="00133BF9"/>
    <w:rsid w:val="00133D90"/>
    <w:rsid w:val="00133E14"/>
    <w:rsid w:val="0013417C"/>
    <w:rsid w:val="001345EC"/>
    <w:rsid w:val="00134733"/>
    <w:rsid w:val="00134815"/>
    <w:rsid w:val="001348CA"/>
    <w:rsid w:val="001353E8"/>
    <w:rsid w:val="00135620"/>
    <w:rsid w:val="00135671"/>
    <w:rsid w:val="001358BF"/>
    <w:rsid w:val="00135B59"/>
    <w:rsid w:val="00135D93"/>
    <w:rsid w:val="00135E28"/>
    <w:rsid w:val="0013633E"/>
    <w:rsid w:val="001365B5"/>
    <w:rsid w:val="001365D9"/>
    <w:rsid w:val="00136A97"/>
    <w:rsid w:val="00136F2F"/>
    <w:rsid w:val="00136FD7"/>
    <w:rsid w:val="001370E4"/>
    <w:rsid w:val="00137188"/>
    <w:rsid w:val="00137344"/>
    <w:rsid w:val="00137368"/>
    <w:rsid w:val="001373CB"/>
    <w:rsid w:val="00137475"/>
    <w:rsid w:val="001374EA"/>
    <w:rsid w:val="00137739"/>
    <w:rsid w:val="00137A39"/>
    <w:rsid w:val="00137D2B"/>
    <w:rsid w:val="00137DA5"/>
    <w:rsid w:val="00137DFF"/>
    <w:rsid w:val="00137E39"/>
    <w:rsid w:val="00137ED8"/>
    <w:rsid w:val="00137F85"/>
    <w:rsid w:val="00137FAB"/>
    <w:rsid w:val="00140300"/>
    <w:rsid w:val="00140593"/>
    <w:rsid w:val="0014065C"/>
    <w:rsid w:val="00140712"/>
    <w:rsid w:val="00140A5E"/>
    <w:rsid w:val="00140AC6"/>
    <w:rsid w:val="00141714"/>
    <w:rsid w:val="0014176C"/>
    <w:rsid w:val="00141C3D"/>
    <w:rsid w:val="00141E11"/>
    <w:rsid w:val="00142141"/>
    <w:rsid w:val="00142253"/>
    <w:rsid w:val="001422AF"/>
    <w:rsid w:val="00142530"/>
    <w:rsid w:val="001425A3"/>
    <w:rsid w:val="001427B3"/>
    <w:rsid w:val="00142875"/>
    <w:rsid w:val="00142BB8"/>
    <w:rsid w:val="00142BCA"/>
    <w:rsid w:val="00142D65"/>
    <w:rsid w:val="00142D6F"/>
    <w:rsid w:val="00142E08"/>
    <w:rsid w:val="00142ECE"/>
    <w:rsid w:val="00142F15"/>
    <w:rsid w:val="001431B2"/>
    <w:rsid w:val="001434B6"/>
    <w:rsid w:val="001434B7"/>
    <w:rsid w:val="0014371C"/>
    <w:rsid w:val="00143DF0"/>
    <w:rsid w:val="00143E3F"/>
    <w:rsid w:val="00144007"/>
    <w:rsid w:val="0014431E"/>
    <w:rsid w:val="00144AE8"/>
    <w:rsid w:val="00144B2A"/>
    <w:rsid w:val="00144C31"/>
    <w:rsid w:val="00144CE1"/>
    <w:rsid w:val="00144EF4"/>
    <w:rsid w:val="00144F36"/>
    <w:rsid w:val="00144F9A"/>
    <w:rsid w:val="00145233"/>
    <w:rsid w:val="001452A1"/>
    <w:rsid w:val="00145366"/>
    <w:rsid w:val="00145815"/>
    <w:rsid w:val="00145D72"/>
    <w:rsid w:val="0014620C"/>
    <w:rsid w:val="00146444"/>
    <w:rsid w:val="001466A1"/>
    <w:rsid w:val="00146AA7"/>
    <w:rsid w:val="00146C2C"/>
    <w:rsid w:val="00147103"/>
    <w:rsid w:val="00147426"/>
    <w:rsid w:val="0014745F"/>
    <w:rsid w:val="001474F0"/>
    <w:rsid w:val="00147524"/>
    <w:rsid w:val="001475F6"/>
    <w:rsid w:val="0014775F"/>
    <w:rsid w:val="0014778F"/>
    <w:rsid w:val="0014781D"/>
    <w:rsid w:val="001479A8"/>
    <w:rsid w:val="00147AA8"/>
    <w:rsid w:val="00147B29"/>
    <w:rsid w:val="00147D1A"/>
    <w:rsid w:val="00147D4F"/>
    <w:rsid w:val="00147F5B"/>
    <w:rsid w:val="00150293"/>
    <w:rsid w:val="0015038E"/>
    <w:rsid w:val="0015084A"/>
    <w:rsid w:val="00150A76"/>
    <w:rsid w:val="00150E46"/>
    <w:rsid w:val="00150FE8"/>
    <w:rsid w:val="00151033"/>
    <w:rsid w:val="0015103A"/>
    <w:rsid w:val="001511BC"/>
    <w:rsid w:val="001512D9"/>
    <w:rsid w:val="0015141F"/>
    <w:rsid w:val="0015149A"/>
    <w:rsid w:val="00151757"/>
    <w:rsid w:val="00151A0C"/>
    <w:rsid w:val="00151B3A"/>
    <w:rsid w:val="00151B84"/>
    <w:rsid w:val="00151BBA"/>
    <w:rsid w:val="00151CFA"/>
    <w:rsid w:val="00151D35"/>
    <w:rsid w:val="00151E3F"/>
    <w:rsid w:val="00151F14"/>
    <w:rsid w:val="00152177"/>
    <w:rsid w:val="00152243"/>
    <w:rsid w:val="00152334"/>
    <w:rsid w:val="0015239C"/>
    <w:rsid w:val="0015249F"/>
    <w:rsid w:val="001524CC"/>
    <w:rsid w:val="001525E6"/>
    <w:rsid w:val="00152777"/>
    <w:rsid w:val="0015288B"/>
    <w:rsid w:val="00152951"/>
    <w:rsid w:val="00152986"/>
    <w:rsid w:val="00152E7E"/>
    <w:rsid w:val="00152ECE"/>
    <w:rsid w:val="00153044"/>
    <w:rsid w:val="0015324A"/>
    <w:rsid w:val="0015357D"/>
    <w:rsid w:val="00153DBB"/>
    <w:rsid w:val="00153DD0"/>
    <w:rsid w:val="00153EC1"/>
    <w:rsid w:val="00153F19"/>
    <w:rsid w:val="00153F78"/>
    <w:rsid w:val="00153FA2"/>
    <w:rsid w:val="0015414A"/>
    <w:rsid w:val="00154371"/>
    <w:rsid w:val="001544B8"/>
    <w:rsid w:val="001546E2"/>
    <w:rsid w:val="001547F3"/>
    <w:rsid w:val="00154B74"/>
    <w:rsid w:val="00154D0A"/>
    <w:rsid w:val="00154D8E"/>
    <w:rsid w:val="00154E53"/>
    <w:rsid w:val="00154E6B"/>
    <w:rsid w:val="00155117"/>
    <w:rsid w:val="0015512A"/>
    <w:rsid w:val="00155132"/>
    <w:rsid w:val="00155C81"/>
    <w:rsid w:val="00155E1C"/>
    <w:rsid w:val="00155F63"/>
    <w:rsid w:val="00155FB6"/>
    <w:rsid w:val="0015604A"/>
    <w:rsid w:val="001562CF"/>
    <w:rsid w:val="00156349"/>
    <w:rsid w:val="0015649A"/>
    <w:rsid w:val="001564B5"/>
    <w:rsid w:val="001564C9"/>
    <w:rsid w:val="001567A7"/>
    <w:rsid w:val="001567E6"/>
    <w:rsid w:val="001568D5"/>
    <w:rsid w:val="00156D59"/>
    <w:rsid w:val="00156E3C"/>
    <w:rsid w:val="00157818"/>
    <w:rsid w:val="00157A07"/>
    <w:rsid w:val="00157BB0"/>
    <w:rsid w:val="00157BD0"/>
    <w:rsid w:val="00157F8C"/>
    <w:rsid w:val="00160299"/>
    <w:rsid w:val="001604C6"/>
    <w:rsid w:val="001608E7"/>
    <w:rsid w:val="00160CD5"/>
    <w:rsid w:val="00160FF6"/>
    <w:rsid w:val="001611FD"/>
    <w:rsid w:val="00161525"/>
    <w:rsid w:val="00161872"/>
    <w:rsid w:val="0016187D"/>
    <w:rsid w:val="00161BEA"/>
    <w:rsid w:val="00161BFE"/>
    <w:rsid w:val="00161D04"/>
    <w:rsid w:val="00162391"/>
    <w:rsid w:val="001628CA"/>
    <w:rsid w:val="00162910"/>
    <w:rsid w:val="0016292B"/>
    <w:rsid w:val="00162950"/>
    <w:rsid w:val="00162A37"/>
    <w:rsid w:val="00162C16"/>
    <w:rsid w:val="00162D15"/>
    <w:rsid w:val="00162E4F"/>
    <w:rsid w:val="00162E6A"/>
    <w:rsid w:val="00162E93"/>
    <w:rsid w:val="001630B8"/>
    <w:rsid w:val="00164003"/>
    <w:rsid w:val="00164109"/>
    <w:rsid w:val="001643C1"/>
    <w:rsid w:val="0016452D"/>
    <w:rsid w:val="00164690"/>
    <w:rsid w:val="00164A4A"/>
    <w:rsid w:val="00164B36"/>
    <w:rsid w:val="00164BFA"/>
    <w:rsid w:val="00164DDE"/>
    <w:rsid w:val="00164F35"/>
    <w:rsid w:val="001651E5"/>
    <w:rsid w:val="0016534C"/>
    <w:rsid w:val="001653A2"/>
    <w:rsid w:val="00165598"/>
    <w:rsid w:val="0016563B"/>
    <w:rsid w:val="0016578E"/>
    <w:rsid w:val="00166183"/>
    <w:rsid w:val="0016621A"/>
    <w:rsid w:val="001662FA"/>
    <w:rsid w:val="00166548"/>
    <w:rsid w:val="00166707"/>
    <w:rsid w:val="00166A6A"/>
    <w:rsid w:val="00166C2E"/>
    <w:rsid w:val="00166EB7"/>
    <w:rsid w:val="00167040"/>
    <w:rsid w:val="001673A3"/>
    <w:rsid w:val="001675B5"/>
    <w:rsid w:val="001676C8"/>
    <w:rsid w:val="0016783F"/>
    <w:rsid w:val="001701AF"/>
    <w:rsid w:val="00170270"/>
    <w:rsid w:val="0017042F"/>
    <w:rsid w:val="00170BBC"/>
    <w:rsid w:val="00170BFB"/>
    <w:rsid w:val="00170CF8"/>
    <w:rsid w:val="00170E8B"/>
    <w:rsid w:val="00170F92"/>
    <w:rsid w:val="001711FA"/>
    <w:rsid w:val="001712BD"/>
    <w:rsid w:val="001714EA"/>
    <w:rsid w:val="0017188B"/>
    <w:rsid w:val="00171ADF"/>
    <w:rsid w:val="00171BB1"/>
    <w:rsid w:val="00171C83"/>
    <w:rsid w:val="00171D41"/>
    <w:rsid w:val="00171D52"/>
    <w:rsid w:val="00171E84"/>
    <w:rsid w:val="00172019"/>
    <w:rsid w:val="001721C9"/>
    <w:rsid w:val="001721F3"/>
    <w:rsid w:val="00172241"/>
    <w:rsid w:val="00172261"/>
    <w:rsid w:val="00172457"/>
    <w:rsid w:val="00172A51"/>
    <w:rsid w:val="00172CDB"/>
    <w:rsid w:val="0017300F"/>
    <w:rsid w:val="0017301B"/>
    <w:rsid w:val="001730D7"/>
    <w:rsid w:val="0017314F"/>
    <w:rsid w:val="001733C8"/>
    <w:rsid w:val="00173900"/>
    <w:rsid w:val="00173B0B"/>
    <w:rsid w:val="00173B25"/>
    <w:rsid w:val="00173B74"/>
    <w:rsid w:val="00173F52"/>
    <w:rsid w:val="001740D4"/>
    <w:rsid w:val="00174189"/>
    <w:rsid w:val="001741E3"/>
    <w:rsid w:val="001742EA"/>
    <w:rsid w:val="0017436B"/>
    <w:rsid w:val="001744F3"/>
    <w:rsid w:val="00174506"/>
    <w:rsid w:val="001745CC"/>
    <w:rsid w:val="001747C9"/>
    <w:rsid w:val="00174C51"/>
    <w:rsid w:val="00174DD2"/>
    <w:rsid w:val="001750D3"/>
    <w:rsid w:val="00175248"/>
    <w:rsid w:val="00175342"/>
    <w:rsid w:val="00175547"/>
    <w:rsid w:val="001755B2"/>
    <w:rsid w:val="00175943"/>
    <w:rsid w:val="00175EB5"/>
    <w:rsid w:val="00176111"/>
    <w:rsid w:val="00176732"/>
    <w:rsid w:val="0017686A"/>
    <w:rsid w:val="00176976"/>
    <w:rsid w:val="00176D28"/>
    <w:rsid w:val="00176EBC"/>
    <w:rsid w:val="00176FC8"/>
    <w:rsid w:val="0017782F"/>
    <w:rsid w:val="0017799E"/>
    <w:rsid w:val="00177C31"/>
    <w:rsid w:val="00177DF1"/>
    <w:rsid w:val="00177F54"/>
    <w:rsid w:val="0018038F"/>
    <w:rsid w:val="001804D5"/>
    <w:rsid w:val="00180604"/>
    <w:rsid w:val="00180640"/>
    <w:rsid w:val="001806C1"/>
    <w:rsid w:val="001806EE"/>
    <w:rsid w:val="00180832"/>
    <w:rsid w:val="00180BF2"/>
    <w:rsid w:val="00180CAC"/>
    <w:rsid w:val="00180DBF"/>
    <w:rsid w:val="001811B1"/>
    <w:rsid w:val="001815F4"/>
    <w:rsid w:val="00181A1F"/>
    <w:rsid w:val="00181A21"/>
    <w:rsid w:val="00181D31"/>
    <w:rsid w:val="00181DAC"/>
    <w:rsid w:val="00181EF0"/>
    <w:rsid w:val="00181F96"/>
    <w:rsid w:val="00182125"/>
    <w:rsid w:val="00182144"/>
    <w:rsid w:val="00182AF1"/>
    <w:rsid w:val="00182DE6"/>
    <w:rsid w:val="00182E97"/>
    <w:rsid w:val="00183162"/>
    <w:rsid w:val="00183A84"/>
    <w:rsid w:val="00183E61"/>
    <w:rsid w:val="00183F77"/>
    <w:rsid w:val="001841B4"/>
    <w:rsid w:val="00184524"/>
    <w:rsid w:val="00184766"/>
    <w:rsid w:val="001849FC"/>
    <w:rsid w:val="00184AA7"/>
    <w:rsid w:val="00184BF3"/>
    <w:rsid w:val="00184DA6"/>
    <w:rsid w:val="00184DAB"/>
    <w:rsid w:val="00184ED0"/>
    <w:rsid w:val="00184F96"/>
    <w:rsid w:val="00184F99"/>
    <w:rsid w:val="001851A9"/>
    <w:rsid w:val="00185244"/>
    <w:rsid w:val="00185258"/>
    <w:rsid w:val="00185486"/>
    <w:rsid w:val="00185660"/>
    <w:rsid w:val="00185892"/>
    <w:rsid w:val="00185C1F"/>
    <w:rsid w:val="00185ED1"/>
    <w:rsid w:val="00185EE0"/>
    <w:rsid w:val="00186E6F"/>
    <w:rsid w:val="001873C1"/>
    <w:rsid w:val="001877D9"/>
    <w:rsid w:val="0018780E"/>
    <w:rsid w:val="00187E57"/>
    <w:rsid w:val="001901A6"/>
    <w:rsid w:val="0019031E"/>
    <w:rsid w:val="00190375"/>
    <w:rsid w:val="00190520"/>
    <w:rsid w:val="001905DC"/>
    <w:rsid w:val="001909B6"/>
    <w:rsid w:val="00190A19"/>
    <w:rsid w:val="00190A85"/>
    <w:rsid w:val="00190DBD"/>
    <w:rsid w:val="00190E11"/>
    <w:rsid w:val="00191335"/>
    <w:rsid w:val="00191408"/>
    <w:rsid w:val="001917C9"/>
    <w:rsid w:val="0019188F"/>
    <w:rsid w:val="0019195F"/>
    <w:rsid w:val="00191CAA"/>
    <w:rsid w:val="00191D71"/>
    <w:rsid w:val="00192038"/>
    <w:rsid w:val="00192559"/>
    <w:rsid w:val="001925E5"/>
    <w:rsid w:val="00192924"/>
    <w:rsid w:val="00192C87"/>
    <w:rsid w:val="00192DEE"/>
    <w:rsid w:val="00192F66"/>
    <w:rsid w:val="001934CA"/>
    <w:rsid w:val="00193770"/>
    <w:rsid w:val="00193A90"/>
    <w:rsid w:val="00193B77"/>
    <w:rsid w:val="0019409F"/>
    <w:rsid w:val="001949D1"/>
    <w:rsid w:val="00194AC7"/>
    <w:rsid w:val="00194D13"/>
    <w:rsid w:val="00194D75"/>
    <w:rsid w:val="00195633"/>
    <w:rsid w:val="001957A3"/>
    <w:rsid w:val="00195FDA"/>
    <w:rsid w:val="00195FDB"/>
    <w:rsid w:val="00195FFE"/>
    <w:rsid w:val="001960B4"/>
    <w:rsid w:val="001961A7"/>
    <w:rsid w:val="00196236"/>
    <w:rsid w:val="0019633F"/>
    <w:rsid w:val="001964AD"/>
    <w:rsid w:val="00196956"/>
    <w:rsid w:val="00196971"/>
    <w:rsid w:val="00196AC0"/>
    <w:rsid w:val="00196DCF"/>
    <w:rsid w:val="00197034"/>
    <w:rsid w:val="0019778C"/>
    <w:rsid w:val="00197C91"/>
    <w:rsid w:val="00197E34"/>
    <w:rsid w:val="00197FEA"/>
    <w:rsid w:val="001A02ED"/>
    <w:rsid w:val="001A0950"/>
    <w:rsid w:val="001A095A"/>
    <w:rsid w:val="001A0F57"/>
    <w:rsid w:val="001A0F67"/>
    <w:rsid w:val="001A0FA3"/>
    <w:rsid w:val="001A129B"/>
    <w:rsid w:val="001A1338"/>
    <w:rsid w:val="001A138D"/>
    <w:rsid w:val="001A152C"/>
    <w:rsid w:val="001A173D"/>
    <w:rsid w:val="001A179C"/>
    <w:rsid w:val="001A17B1"/>
    <w:rsid w:val="001A1832"/>
    <w:rsid w:val="001A18E7"/>
    <w:rsid w:val="001A19D6"/>
    <w:rsid w:val="001A1A17"/>
    <w:rsid w:val="001A1A2F"/>
    <w:rsid w:val="001A1AD5"/>
    <w:rsid w:val="001A1B19"/>
    <w:rsid w:val="001A1BBF"/>
    <w:rsid w:val="001A1CC2"/>
    <w:rsid w:val="001A1FDA"/>
    <w:rsid w:val="001A23FE"/>
    <w:rsid w:val="001A24B9"/>
    <w:rsid w:val="001A25EB"/>
    <w:rsid w:val="001A2A79"/>
    <w:rsid w:val="001A2BE9"/>
    <w:rsid w:val="001A2C07"/>
    <w:rsid w:val="001A2C32"/>
    <w:rsid w:val="001A2D48"/>
    <w:rsid w:val="001A2DAB"/>
    <w:rsid w:val="001A2E68"/>
    <w:rsid w:val="001A2EAE"/>
    <w:rsid w:val="001A3114"/>
    <w:rsid w:val="001A3341"/>
    <w:rsid w:val="001A346E"/>
    <w:rsid w:val="001A367B"/>
    <w:rsid w:val="001A36AC"/>
    <w:rsid w:val="001A3739"/>
    <w:rsid w:val="001A374E"/>
    <w:rsid w:val="001A3F2F"/>
    <w:rsid w:val="001A40C1"/>
    <w:rsid w:val="001A4260"/>
    <w:rsid w:val="001A4420"/>
    <w:rsid w:val="001A47BD"/>
    <w:rsid w:val="001A4873"/>
    <w:rsid w:val="001A49A9"/>
    <w:rsid w:val="001A4C1B"/>
    <w:rsid w:val="001A4C8B"/>
    <w:rsid w:val="001A5125"/>
    <w:rsid w:val="001A525B"/>
    <w:rsid w:val="001A5281"/>
    <w:rsid w:val="001A52FA"/>
    <w:rsid w:val="001A5633"/>
    <w:rsid w:val="001A57E8"/>
    <w:rsid w:val="001A581A"/>
    <w:rsid w:val="001A583A"/>
    <w:rsid w:val="001A5907"/>
    <w:rsid w:val="001A598C"/>
    <w:rsid w:val="001A5AD4"/>
    <w:rsid w:val="001A5DA4"/>
    <w:rsid w:val="001A64EA"/>
    <w:rsid w:val="001A672E"/>
    <w:rsid w:val="001A675E"/>
    <w:rsid w:val="001A6C7D"/>
    <w:rsid w:val="001A6DBB"/>
    <w:rsid w:val="001A6F98"/>
    <w:rsid w:val="001A7068"/>
    <w:rsid w:val="001A7314"/>
    <w:rsid w:val="001A7515"/>
    <w:rsid w:val="001A7531"/>
    <w:rsid w:val="001A75AD"/>
    <w:rsid w:val="001A7934"/>
    <w:rsid w:val="001A7A8A"/>
    <w:rsid w:val="001A7AA4"/>
    <w:rsid w:val="001A7B9F"/>
    <w:rsid w:val="001A7D62"/>
    <w:rsid w:val="001A7D9A"/>
    <w:rsid w:val="001A7E90"/>
    <w:rsid w:val="001A7FDF"/>
    <w:rsid w:val="001B005A"/>
    <w:rsid w:val="001B0980"/>
    <w:rsid w:val="001B0A63"/>
    <w:rsid w:val="001B0AA5"/>
    <w:rsid w:val="001B0BB7"/>
    <w:rsid w:val="001B0BF3"/>
    <w:rsid w:val="001B0D3D"/>
    <w:rsid w:val="001B0E1D"/>
    <w:rsid w:val="001B0EB4"/>
    <w:rsid w:val="001B0ECD"/>
    <w:rsid w:val="001B0EFA"/>
    <w:rsid w:val="001B11A2"/>
    <w:rsid w:val="001B12AD"/>
    <w:rsid w:val="001B135B"/>
    <w:rsid w:val="001B14C1"/>
    <w:rsid w:val="001B1894"/>
    <w:rsid w:val="001B18E0"/>
    <w:rsid w:val="001B1AC3"/>
    <w:rsid w:val="001B1BAC"/>
    <w:rsid w:val="001B1C71"/>
    <w:rsid w:val="001B1CF7"/>
    <w:rsid w:val="001B1ED2"/>
    <w:rsid w:val="001B234D"/>
    <w:rsid w:val="001B2532"/>
    <w:rsid w:val="001B266B"/>
    <w:rsid w:val="001B27A6"/>
    <w:rsid w:val="001B2889"/>
    <w:rsid w:val="001B299D"/>
    <w:rsid w:val="001B299E"/>
    <w:rsid w:val="001B2C34"/>
    <w:rsid w:val="001B2C47"/>
    <w:rsid w:val="001B2C5C"/>
    <w:rsid w:val="001B2D39"/>
    <w:rsid w:val="001B2DD0"/>
    <w:rsid w:val="001B31FF"/>
    <w:rsid w:val="001B3545"/>
    <w:rsid w:val="001B357A"/>
    <w:rsid w:val="001B3663"/>
    <w:rsid w:val="001B38EC"/>
    <w:rsid w:val="001B3A9E"/>
    <w:rsid w:val="001B3B1B"/>
    <w:rsid w:val="001B3D16"/>
    <w:rsid w:val="001B3EBE"/>
    <w:rsid w:val="001B401F"/>
    <w:rsid w:val="001B414F"/>
    <w:rsid w:val="001B4340"/>
    <w:rsid w:val="001B4371"/>
    <w:rsid w:val="001B4836"/>
    <w:rsid w:val="001B48B9"/>
    <w:rsid w:val="001B48E6"/>
    <w:rsid w:val="001B48FC"/>
    <w:rsid w:val="001B4AE0"/>
    <w:rsid w:val="001B4B17"/>
    <w:rsid w:val="001B4C51"/>
    <w:rsid w:val="001B4F90"/>
    <w:rsid w:val="001B51D3"/>
    <w:rsid w:val="001B53DD"/>
    <w:rsid w:val="001B54B5"/>
    <w:rsid w:val="001B55C6"/>
    <w:rsid w:val="001B58E1"/>
    <w:rsid w:val="001B5901"/>
    <w:rsid w:val="001B5B8E"/>
    <w:rsid w:val="001B5F4B"/>
    <w:rsid w:val="001B63BB"/>
    <w:rsid w:val="001B63DA"/>
    <w:rsid w:val="001B68BD"/>
    <w:rsid w:val="001B6BE9"/>
    <w:rsid w:val="001B6DBF"/>
    <w:rsid w:val="001B7194"/>
    <w:rsid w:val="001B726E"/>
    <w:rsid w:val="001B7902"/>
    <w:rsid w:val="001B7BB2"/>
    <w:rsid w:val="001C0097"/>
    <w:rsid w:val="001C0263"/>
    <w:rsid w:val="001C029B"/>
    <w:rsid w:val="001C0310"/>
    <w:rsid w:val="001C063A"/>
    <w:rsid w:val="001C0709"/>
    <w:rsid w:val="001C0850"/>
    <w:rsid w:val="001C08E4"/>
    <w:rsid w:val="001C0999"/>
    <w:rsid w:val="001C0B41"/>
    <w:rsid w:val="001C0D5A"/>
    <w:rsid w:val="001C107D"/>
    <w:rsid w:val="001C11F9"/>
    <w:rsid w:val="001C1482"/>
    <w:rsid w:val="001C1905"/>
    <w:rsid w:val="001C196E"/>
    <w:rsid w:val="001C1BA8"/>
    <w:rsid w:val="001C1D07"/>
    <w:rsid w:val="001C1F09"/>
    <w:rsid w:val="001C1F1A"/>
    <w:rsid w:val="001C205E"/>
    <w:rsid w:val="001C2291"/>
    <w:rsid w:val="001C239E"/>
    <w:rsid w:val="001C27B6"/>
    <w:rsid w:val="001C2F2C"/>
    <w:rsid w:val="001C3119"/>
    <w:rsid w:val="001C318A"/>
    <w:rsid w:val="001C34E3"/>
    <w:rsid w:val="001C34F6"/>
    <w:rsid w:val="001C3965"/>
    <w:rsid w:val="001C39E5"/>
    <w:rsid w:val="001C3B96"/>
    <w:rsid w:val="001C4071"/>
    <w:rsid w:val="001C4074"/>
    <w:rsid w:val="001C418D"/>
    <w:rsid w:val="001C4318"/>
    <w:rsid w:val="001C4546"/>
    <w:rsid w:val="001C48F3"/>
    <w:rsid w:val="001C4A20"/>
    <w:rsid w:val="001C4AD0"/>
    <w:rsid w:val="001C4E5D"/>
    <w:rsid w:val="001C51F2"/>
    <w:rsid w:val="001C540C"/>
    <w:rsid w:val="001C551D"/>
    <w:rsid w:val="001C572F"/>
    <w:rsid w:val="001C5802"/>
    <w:rsid w:val="001C5C79"/>
    <w:rsid w:val="001C5CDD"/>
    <w:rsid w:val="001C5ED5"/>
    <w:rsid w:val="001C5F2E"/>
    <w:rsid w:val="001C6172"/>
    <w:rsid w:val="001C617B"/>
    <w:rsid w:val="001C6307"/>
    <w:rsid w:val="001C64E6"/>
    <w:rsid w:val="001C653D"/>
    <w:rsid w:val="001C66D1"/>
    <w:rsid w:val="001C6708"/>
    <w:rsid w:val="001C69E1"/>
    <w:rsid w:val="001C6A11"/>
    <w:rsid w:val="001C6AC3"/>
    <w:rsid w:val="001C6B56"/>
    <w:rsid w:val="001C6E15"/>
    <w:rsid w:val="001C6E84"/>
    <w:rsid w:val="001C6FE4"/>
    <w:rsid w:val="001C72DD"/>
    <w:rsid w:val="001C7434"/>
    <w:rsid w:val="001C7707"/>
    <w:rsid w:val="001C77A2"/>
    <w:rsid w:val="001C7D93"/>
    <w:rsid w:val="001D003B"/>
    <w:rsid w:val="001D048D"/>
    <w:rsid w:val="001D0569"/>
    <w:rsid w:val="001D0611"/>
    <w:rsid w:val="001D0792"/>
    <w:rsid w:val="001D07E7"/>
    <w:rsid w:val="001D080C"/>
    <w:rsid w:val="001D083D"/>
    <w:rsid w:val="001D0CF1"/>
    <w:rsid w:val="001D0CF2"/>
    <w:rsid w:val="001D0CFE"/>
    <w:rsid w:val="001D0D6C"/>
    <w:rsid w:val="001D0E2F"/>
    <w:rsid w:val="001D0E82"/>
    <w:rsid w:val="001D0E9D"/>
    <w:rsid w:val="001D0F67"/>
    <w:rsid w:val="001D1566"/>
    <w:rsid w:val="001D1639"/>
    <w:rsid w:val="001D1866"/>
    <w:rsid w:val="001D18EC"/>
    <w:rsid w:val="001D1C97"/>
    <w:rsid w:val="001D1DF7"/>
    <w:rsid w:val="001D1F93"/>
    <w:rsid w:val="001D21DD"/>
    <w:rsid w:val="001D2912"/>
    <w:rsid w:val="001D2CD6"/>
    <w:rsid w:val="001D2DF0"/>
    <w:rsid w:val="001D35EA"/>
    <w:rsid w:val="001D36E2"/>
    <w:rsid w:val="001D3A4E"/>
    <w:rsid w:val="001D3AFF"/>
    <w:rsid w:val="001D3B41"/>
    <w:rsid w:val="001D3FA8"/>
    <w:rsid w:val="001D41C2"/>
    <w:rsid w:val="001D43BB"/>
    <w:rsid w:val="001D4704"/>
    <w:rsid w:val="001D4931"/>
    <w:rsid w:val="001D4A20"/>
    <w:rsid w:val="001D4B64"/>
    <w:rsid w:val="001D4C05"/>
    <w:rsid w:val="001D4C09"/>
    <w:rsid w:val="001D4C51"/>
    <w:rsid w:val="001D4D16"/>
    <w:rsid w:val="001D4E0F"/>
    <w:rsid w:val="001D4E25"/>
    <w:rsid w:val="001D5202"/>
    <w:rsid w:val="001D5781"/>
    <w:rsid w:val="001D5A09"/>
    <w:rsid w:val="001D6009"/>
    <w:rsid w:val="001D65F0"/>
    <w:rsid w:val="001D6726"/>
    <w:rsid w:val="001D6DA4"/>
    <w:rsid w:val="001D6EF0"/>
    <w:rsid w:val="001D75BF"/>
    <w:rsid w:val="001D7986"/>
    <w:rsid w:val="001D79FD"/>
    <w:rsid w:val="001D7B0C"/>
    <w:rsid w:val="001D7CF8"/>
    <w:rsid w:val="001E014E"/>
    <w:rsid w:val="001E024C"/>
    <w:rsid w:val="001E033B"/>
    <w:rsid w:val="001E0356"/>
    <w:rsid w:val="001E0592"/>
    <w:rsid w:val="001E05F3"/>
    <w:rsid w:val="001E098F"/>
    <w:rsid w:val="001E0A78"/>
    <w:rsid w:val="001E0E91"/>
    <w:rsid w:val="001E0F0E"/>
    <w:rsid w:val="001E122B"/>
    <w:rsid w:val="001E12AD"/>
    <w:rsid w:val="001E1422"/>
    <w:rsid w:val="001E14A5"/>
    <w:rsid w:val="001E153B"/>
    <w:rsid w:val="001E155E"/>
    <w:rsid w:val="001E19D2"/>
    <w:rsid w:val="001E1C7B"/>
    <w:rsid w:val="001E206C"/>
    <w:rsid w:val="001E219B"/>
    <w:rsid w:val="001E21B5"/>
    <w:rsid w:val="001E21D1"/>
    <w:rsid w:val="001E2344"/>
    <w:rsid w:val="001E2490"/>
    <w:rsid w:val="001E2E29"/>
    <w:rsid w:val="001E2E47"/>
    <w:rsid w:val="001E31A5"/>
    <w:rsid w:val="001E3510"/>
    <w:rsid w:val="001E35F2"/>
    <w:rsid w:val="001E36BA"/>
    <w:rsid w:val="001E3977"/>
    <w:rsid w:val="001E3A8C"/>
    <w:rsid w:val="001E3AB4"/>
    <w:rsid w:val="001E3B25"/>
    <w:rsid w:val="001E3EBF"/>
    <w:rsid w:val="001E3F61"/>
    <w:rsid w:val="001E41DB"/>
    <w:rsid w:val="001E42CC"/>
    <w:rsid w:val="001E4355"/>
    <w:rsid w:val="001E4849"/>
    <w:rsid w:val="001E487D"/>
    <w:rsid w:val="001E4AEA"/>
    <w:rsid w:val="001E5310"/>
    <w:rsid w:val="001E54AC"/>
    <w:rsid w:val="001E573A"/>
    <w:rsid w:val="001E582F"/>
    <w:rsid w:val="001E5A36"/>
    <w:rsid w:val="001E64AE"/>
    <w:rsid w:val="001E6574"/>
    <w:rsid w:val="001E69EE"/>
    <w:rsid w:val="001E6A7F"/>
    <w:rsid w:val="001E6DC2"/>
    <w:rsid w:val="001E6E1A"/>
    <w:rsid w:val="001E6EFA"/>
    <w:rsid w:val="001E70EC"/>
    <w:rsid w:val="001E722F"/>
    <w:rsid w:val="001E789F"/>
    <w:rsid w:val="001E7A1C"/>
    <w:rsid w:val="001E7DF6"/>
    <w:rsid w:val="001E7F4F"/>
    <w:rsid w:val="001E7F96"/>
    <w:rsid w:val="001F002A"/>
    <w:rsid w:val="001F016A"/>
    <w:rsid w:val="001F058B"/>
    <w:rsid w:val="001F07BB"/>
    <w:rsid w:val="001F0870"/>
    <w:rsid w:val="001F08D4"/>
    <w:rsid w:val="001F0ACB"/>
    <w:rsid w:val="001F0AF5"/>
    <w:rsid w:val="001F0B9E"/>
    <w:rsid w:val="001F0BEB"/>
    <w:rsid w:val="001F0D77"/>
    <w:rsid w:val="001F0DCE"/>
    <w:rsid w:val="001F10EB"/>
    <w:rsid w:val="001F11EC"/>
    <w:rsid w:val="001F1562"/>
    <w:rsid w:val="001F168F"/>
    <w:rsid w:val="001F16EF"/>
    <w:rsid w:val="001F16FF"/>
    <w:rsid w:val="001F1763"/>
    <w:rsid w:val="001F179B"/>
    <w:rsid w:val="001F1EC5"/>
    <w:rsid w:val="001F1F7B"/>
    <w:rsid w:val="001F2191"/>
    <w:rsid w:val="001F2302"/>
    <w:rsid w:val="001F246D"/>
    <w:rsid w:val="001F2524"/>
    <w:rsid w:val="001F2638"/>
    <w:rsid w:val="001F28E8"/>
    <w:rsid w:val="001F2A3D"/>
    <w:rsid w:val="001F2E11"/>
    <w:rsid w:val="001F2FE3"/>
    <w:rsid w:val="001F30D3"/>
    <w:rsid w:val="001F30D4"/>
    <w:rsid w:val="001F31E7"/>
    <w:rsid w:val="001F3368"/>
    <w:rsid w:val="001F34E4"/>
    <w:rsid w:val="001F3811"/>
    <w:rsid w:val="001F39F1"/>
    <w:rsid w:val="001F3BF1"/>
    <w:rsid w:val="001F3CE0"/>
    <w:rsid w:val="001F3EE1"/>
    <w:rsid w:val="001F3FAE"/>
    <w:rsid w:val="001F4239"/>
    <w:rsid w:val="001F436A"/>
    <w:rsid w:val="001F441E"/>
    <w:rsid w:val="001F44E3"/>
    <w:rsid w:val="001F4BC2"/>
    <w:rsid w:val="001F4EF8"/>
    <w:rsid w:val="001F5144"/>
    <w:rsid w:val="001F5241"/>
    <w:rsid w:val="001F52A6"/>
    <w:rsid w:val="001F5807"/>
    <w:rsid w:val="001F58A4"/>
    <w:rsid w:val="001F5AEF"/>
    <w:rsid w:val="001F5B4B"/>
    <w:rsid w:val="001F6230"/>
    <w:rsid w:val="001F636B"/>
    <w:rsid w:val="001F63D2"/>
    <w:rsid w:val="001F6562"/>
    <w:rsid w:val="001F6625"/>
    <w:rsid w:val="001F68AA"/>
    <w:rsid w:val="001F6D07"/>
    <w:rsid w:val="001F6D5F"/>
    <w:rsid w:val="001F707A"/>
    <w:rsid w:val="001F7158"/>
    <w:rsid w:val="001F75D3"/>
    <w:rsid w:val="001F771A"/>
    <w:rsid w:val="001F7A5E"/>
    <w:rsid w:val="001F7A99"/>
    <w:rsid w:val="001F7CB8"/>
    <w:rsid w:val="001F7F85"/>
    <w:rsid w:val="0020023D"/>
    <w:rsid w:val="00200320"/>
    <w:rsid w:val="00200ACB"/>
    <w:rsid w:val="00200AE9"/>
    <w:rsid w:val="00200FEC"/>
    <w:rsid w:val="002012D7"/>
    <w:rsid w:val="0020138D"/>
    <w:rsid w:val="00201D55"/>
    <w:rsid w:val="00202282"/>
    <w:rsid w:val="00202529"/>
    <w:rsid w:val="00202AC7"/>
    <w:rsid w:val="00202B36"/>
    <w:rsid w:val="00202B40"/>
    <w:rsid w:val="00202C15"/>
    <w:rsid w:val="00202DA1"/>
    <w:rsid w:val="00202FEF"/>
    <w:rsid w:val="0020308D"/>
    <w:rsid w:val="002031DD"/>
    <w:rsid w:val="0020322D"/>
    <w:rsid w:val="00203339"/>
    <w:rsid w:val="002034A3"/>
    <w:rsid w:val="00203551"/>
    <w:rsid w:val="00203563"/>
    <w:rsid w:val="00203B66"/>
    <w:rsid w:val="0020403D"/>
    <w:rsid w:val="00204155"/>
    <w:rsid w:val="002042A5"/>
    <w:rsid w:val="00204329"/>
    <w:rsid w:val="00204532"/>
    <w:rsid w:val="00204680"/>
    <w:rsid w:val="002048B9"/>
    <w:rsid w:val="00204AEE"/>
    <w:rsid w:val="00204BA4"/>
    <w:rsid w:val="00204BC4"/>
    <w:rsid w:val="00204CFE"/>
    <w:rsid w:val="00204DC2"/>
    <w:rsid w:val="00205088"/>
    <w:rsid w:val="002050DF"/>
    <w:rsid w:val="002052CD"/>
    <w:rsid w:val="002053BF"/>
    <w:rsid w:val="00205936"/>
    <w:rsid w:val="00205BB5"/>
    <w:rsid w:val="00205C0E"/>
    <w:rsid w:val="00205E60"/>
    <w:rsid w:val="00205E93"/>
    <w:rsid w:val="00205FA3"/>
    <w:rsid w:val="00206073"/>
    <w:rsid w:val="002060AF"/>
    <w:rsid w:val="00206176"/>
    <w:rsid w:val="00206194"/>
    <w:rsid w:val="0020673F"/>
    <w:rsid w:val="00206C65"/>
    <w:rsid w:val="00206D24"/>
    <w:rsid w:val="002071C8"/>
    <w:rsid w:val="00207201"/>
    <w:rsid w:val="002072D5"/>
    <w:rsid w:val="002074CD"/>
    <w:rsid w:val="00207A99"/>
    <w:rsid w:val="00207B05"/>
    <w:rsid w:val="00207C02"/>
    <w:rsid w:val="00207C48"/>
    <w:rsid w:val="002101F7"/>
    <w:rsid w:val="00210353"/>
    <w:rsid w:val="002104C8"/>
    <w:rsid w:val="002104EE"/>
    <w:rsid w:val="00210B2C"/>
    <w:rsid w:val="00210B32"/>
    <w:rsid w:val="00210D92"/>
    <w:rsid w:val="00211015"/>
    <w:rsid w:val="002115D4"/>
    <w:rsid w:val="00211D98"/>
    <w:rsid w:val="00211EFB"/>
    <w:rsid w:val="0021228A"/>
    <w:rsid w:val="002125C5"/>
    <w:rsid w:val="002127C2"/>
    <w:rsid w:val="00212822"/>
    <w:rsid w:val="002128EA"/>
    <w:rsid w:val="00212AF6"/>
    <w:rsid w:val="00213009"/>
    <w:rsid w:val="00213055"/>
    <w:rsid w:val="002131E5"/>
    <w:rsid w:val="002132B3"/>
    <w:rsid w:val="00213322"/>
    <w:rsid w:val="002133F7"/>
    <w:rsid w:val="00213725"/>
    <w:rsid w:val="00213831"/>
    <w:rsid w:val="00213B09"/>
    <w:rsid w:val="00214093"/>
    <w:rsid w:val="002141D6"/>
    <w:rsid w:val="002143E3"/>
    <w:rsid w:val="0021442A"/>
    <w:rsid w:val="002144F5"/>
    <w:rsid w:val="00214879"/>
    <w:rsid w:val="002149FB"/>
    <w:rsid w:val="00214B60"/>
    <w:rsid w:val="00214BC6"/>
    <w:rsid w:val="00214D4F"/>
    <w:rsid w:val="00214E70"/>
    <w:rsid w:val="00215060"/>
    <w:rsid w:val="00215178"/>
    <w:rsid w:val="00215225"/>
    <w:rsid w:val="002153B9"/>
    <w:rsid w:val="00215449"/>
    <w:rsid w:val="0021570F"/>
    <w:rsid w:val="002157C7"/>
    <w:rsid w:val="002157F0"/>
    <w:rsid w:val="00215A75"/>
    <w:rsid w:val="00215BD6"/>
    <w:rsid w:val="00215C4B"/>
    <w:rsid w:val="002161FA"/>
    <w:rsid w:val="00216417"/>
    <w:rsid w:val="002165E2"/>
    <w:rsid w:val="002165F6"/>
    <w:rsid w:val="00216728"/>
    <w:rsid w:val="00216AB7"/>
    <w:rsid w:val="00216AD9"/>
    <w:rsid w:val="00216BDF"/>
    <w:rsid w:val="00216C51"/>
    <w:rsid w:val="00216D1A"/>
    <w:rsid w:val="00216DBB"/>
    <w:rsid w:val="00217122"/>
    <w:rsid w:val="00217124"/>
    <w:rsid w:val="002171EC"/>
    <w:rsid w:val="0021745C"/>
    <w:rsid w:val="00217549"/>
    <w:rsid w:val="00217592"/>
    <w:rsid w:val="00217981"/>
    <w:rsid w:val="00217A93"/>
    <w:rsid w:val="002206C5"/>
    <w:rsid w:val="00220744"/>
    <w:rsid w:val="002207FB"/>
    <w:rsid w:val="0022091C"/>
    <w:rsid w:val="00220FD7"/>
    <w:rsid w:val="002212F0"/>
    <w:rsid w:val="00221375"/>
    <w:rsid w:val="002213C5"/>
    <w:rsid w:val="00221403"/>
    <w:rsid w:val="0022143D"/>
    <w:rsid w:val="002215B7"/>
    <w:rsid w:val="00221748"/>
    <w:rsid w:val="00221825"/>
    <w:rsid w:val="0022187B"/>
    <w:rsid w:val="0022194B"/>
    <w:rsid w:val="00221A74"/>
    <w:rsid w:val="00221A8F"/>
    <w:rsid w:val="00221B23"/>
    <w:rsid w:val="00221BB7"/>
    <w:rsid w:val="00221BD1"/>
    <w:rsid w:val="00221DFF"/>
    <w:rsid w:val="00221FA7"/>
    <w:rsid w:val="00221FF9"/>
    <w:rsid w:val="00222242"/>
    <w:rsid w:val="00222351"/>
    <w:rsid w:val="002228AA"/>
    <w:rsid w:val="00222BF5"/>
    <w:rsid w:val="00223351"/>
    <w:rsid w:val="002233E7"/>
    <w:rsid w:val="0022345D"/>
    <w:rsid w:val="00223682"/>
    <w:rsid w:val="002237D8"/>
    <w:rsid w:val="0022391B"/>
    <w:rsid w:val="00223C3A"/>
    <w:rsid w:val="00223FA8"/>
    <w:rsid w:val="00224111"/>
    <w:rsid w:val="00224234"/>
    <w:rsid w:val="0022426C"/>
    <w:rsid w:val="00224543"/>
    <w:rsid w:val="002245EB"/>
    <w:rsid w:val="00224644"/>
    <w:rsid w:val="0022472E"/>
    <w:rsid w:val="0022515F"/>
    <w:rsid w:val="002255E6"/>
    <w:rsid w:val="00225602"/>
    <w:rsid w:val="00225849"/>
    <w:rsid w:val="00225B33"/>
    <w:rsid w:val="00225BBD"/>
    <w:rsid w:val="00225C04"/>
    <w:rsid w:val="00225C24"/>
    <w:rsid w:val="00225F8A"/>
    <w:rsid w:val="0022608E"/>
    <w:rsid w:val="00226628"/>
    <w:rsid w:val="00226910"/>
    <w:rsid w:val="00226DBE"/>
    <w:rsid w:val="0022776D"/>
    <w:rsid w:val="002279AF"/>
    <w:rsid w:val="00227CD8"/>
    <w:rsid w:val="00227F3D"/>
    <w:rsid w:val="0023004C"/>
    <w:rsid w:val="0023006B"/>
    <w:rsid w:val="00230530"/>
    <w:rsid w:val="0023097E"/>
    <w:rsid w:val="002309CE"/>
    <w:rsid w:val="00230AB8"/>
    <w:rsid w:val="00230E0E"/>
    <w:rsid w:val="00230F95"/>
    <w:rsid w:val="002310A6"/>
    <w:rsid w:val="00231271"/>
    <w:rsid w:val="002313C2"/>
    <w:rsid w:val="002314D3"/>
    <w:rsid w:val="002314D6"/>
    <w:rsid w:val="00231737"/>
    <w:rsid w:val="002318B6"/>
    <w:rsid w:val="00231937"/>
    <w:rsid w:val="00231E78"/>
    <w:rsid w:val="00231FCE"/>
    <w:rsid w:val="00231FFD"/>
    <w:rsid w:val="00232096"/>
    <w:rsid w:val="002321F1"/>
    <w:rsid w:val="002329D7"/>
    <w:rsid w:val="002329F6"/>
    <w:rsid w:val="00232C52"/>
    <w:rsid w:val="00232F5D"/>
    <w:rsid w:val="0023304E"/>
    <w:rsid w:val="002336C1"/>
    <w:rsid w:val="002337F6"/>
    <w:rsid w:val="0023416B"/>
    <w:rsid w:val="002342D2"/>
    <w:rsid w:val="00234875"/>
    <w:rsid w:val="002348CB"/>
    <w:rsid w:val="00234BE1"/>
    <w:rsid w:val="00234E5D"/>
    <w:rsid w:val="00234ECA"/>
    <w:rsid w:val="00234F11"/>
    <w:rsid w:val="00234F51"/>
    <w:rsid w:val="00234F93"/>
    <w:rsid w:val="002354BD"/>
    <w:rsid w:val="002355CA"/>
    <w:rsid w:val="0023585A"/>
    <w:rsid w:val="00235920"/>
    <w:rsid w:val="00235CAD"/>
    <w:rsid w:val="00235CFA"/>
    <w:rsid w:val="00235DEA"/>
    <w:rsid w:val="002361E0"/>
    <w:rsid w:val="002362BF"/>
    <w:rsid w:val="002364B3"/>
    <w:rsid w:val="002365B9"/>
    <w:rsid w:val="00236602"/>
    <w:rsid w:val="00236995"/>
    <w:rsid w:val="00236A7E"/>
    <w:rsid w:val="00236B0D"/>
    <w:rsid w:val="00236BE4"/>
    <w:rsid w:val="00236F3B"/>
    <w:rsid w:val="00237255"/>
    <w:rsid w:val="002372AA"/>
    <w:rsid w:val="002375FA"/>
    <w:rsid w:val="00237878"/>
    <w:rsid w:val="00237924"/>
    <w:rsid w:val="00237A09"/>
    <w:rsid w:val="00237A76"/>
    <w:rsid w:val="00237C20"/>
    <w:rsid w:val="00237D9E"/>
    <w:rsid w:val="00237F41"/>
    <w:rsid w:val="00237FBE"/>
    <w:rsid w:val="00240139"/>
    <w:rsid w:val="002402A0"/>
    <w:rsid w:val="0024031D"/>
    <w:rsid w:val="00240448"/>
    <w:rsid w:val="00240A8C"/>
    <w:rsid w:val="00240AE0"/>
    <w:rsid w:val="00240C03"/>
    <w:rsid w:val="00240C70"/>
    <w:rsid w:val="00240DBC"/>
    <w:rsid w:val="00240EA8"/>
    <w:rsid w:val="00240EAA"/>
    <w:rsid w:val="00240F1E"/>
    <w:rsid w:val="00240F34"/>
    <w:rsid w:val="00240F8C"/>
    <w:rsid w:val="002410E7"/>
    <w:rsid w:val="0024126F"/>
    <w:rsid w:val="002414E8"/>
    <w:rsid w:val="00241532"/>
    <w:rsid w:val="00241827"/>
    <w:rsid w:val="002419A6"/>
    <w:rsid w:val="00241A3C"/>
    <w:rsid w:val="00241B89"/>
    <w:rsid w:val="00241E29"/>
    <w:rsid w:val="00242123"/>
    <w:rsid w:val="0024216F"/>
    <w:rsid w:val="00242427"/>
    <w:rsid w:val="002425C0"/>
    <w:rsid w:val="00242959"/>
    <w:rsid w:val="00242B92"/>
    <w:rsid w:val="00242BC4"/>
    <w:rsid w:val="00242EDB"/>
    <w:rsid w:val="00242F38"/>
    <w:rsid w:val="00242FC4"/>
    <w:rsid w:val="002431B8"/>
    <w:rsid w:val="002434EF"/>
    <w:rsid w:val="002435F8"/>
    <w:rsid w:val="002438B2"/>
    <w:rsid w:val="00243CA1"/>
    <w:rsid w:val="00243F02"/>
    <w:rsid w:val="0024404C"/>
    <w:rsid w:val="00244223"/>
    <w:rsid w:val="00244263"/>
    <w:rsid w:val="00244533"/>
    <w:rsid w:val="0024454C"/>
    <w:rsid w:val="00244A80"/>
    <w:rsid w:val="00244AA4"/>
    <w:rsid w:val="00244CB7"/>
    <w:rsid w:val="00244D6D"/>
    <w:rsid w:val="00244FD3"/>
    <w:rsid w:val="00245C0F"/>
    <w:rsid w:val="00245CEA"/>
    <w:rsid w:val="00245EAC"/>
    <w:rsid w:val="00245EB0"/>
    <w:rsid w:val="0024619F"/>
    <w:rsid w:val="002462B6"/>
    <w:rsid w:val="002465E6"/>
    <w:rsid w:val="00246690"/>
    <w:rsid w:val="00246784"/>
    <w:rsid w:val="002469A5"/>
    <w:rsid w:val="00246BFC"/>
    <w:rsid w:val="00246CD8"/>
    <w:rsid w:val="00246D71"/>
    <w:rsid w:val="00247078"/>
    <w:rsid w:val="00247112"/>
    <w:rsid w:val="00247543"/>
    <w:rsid w:val="002475AE"/>
    <w:rsid w:val="002478C5"/>
    <w:rsid w:val="002478E2"/>
    <w:rsid w:val="00250029"/>
    <w:rsid w:val="002500AE"/>
    <w:rsid w:val="0025014B"/>
    <w:rsid w:val="00250228"/>
    <w:rsid w:val="0025028E"/>
    <w:rsid w:val="0025059C"/>
    <w:rsid w:val="00250833"/>
    <w:rsid w:val="002508C4"/>
    <w:rsid w:val="00250F93"/>
    <w:rsid w:val="002510E5"/>
    <w:rsid w:val="00251164"/>
    <w:rsid w:val="002511C9"/>
    <w:rsid w:val="00251340"/>
    <w:rsid w:val="00251391"/>
    <w:rsid w:val="002514D2"/>
    <w:rsid w:val="0025155A"/>
    <w:rsid w:val="0025160B"/>
    <w:rsid w:val="00251E50"/>
    <w:rsid w:val="00251E53"/>
    <w:rsid w:val="00251F24"/>
    <w:rsid w:val="0025226B"/>
    <w:rsid w:val="00252336"/>
    <w:rsid w:val="002525C0"/>
    <w:rsid w:val="00252802"/>
    <w:rsid w:val="00252848"/>
    <w:rsid w:val="002528AE"/>
    <w:rsid w:val="002529D3"/>
    <w:rsid w:val="00252DFF"/>
    <w:rsid w:val="00252F1E"/>
    <w:rsid w:val="002530B4"/>
    <w:rsid w:val="002531C5"/>
    <w:rsid w:val="00253322"/>
    <w:rsid w:val="002534EA"/>
    <w:rsid w:val="002536DA"/>
    <w:rsid w:val="00253743"/>
    <w:rsid w:val="002538CB"/>
    <w:rsid w:val="00253AA5"/>
    <w:rsid w:val="00253CBF"/>
    <w:rsid w:val="00253D15"/>
    <w:rsid w:val="00253F84"/>
    <w:rsid w:val="00254203"/>
    <w:rsid w:val="002542AD"/>
    <w:rsid w:val="00254722"/>
    <w:rsid w:val="00254F0B"/>
    <w:rsid w:val="00254F5F"/>
    <w:rsid w:val="00254F70"/>
    <w:rsid w:val="00255132"/>
    <w:rsid w:val="0025521E"/>
    <w:rsid w:val="00255359"/>
    <w:rsid w:val="00255972"/>
    <w:rsid w:val="00255A09"/>
    <w:rsid w:val="002561C2"/>
    <w:rsid w:val="002563D0"/>
    <w:rsid w:val="002563E1"/>
    <w:rsid w:val="002565BC"/>
    <w:rsid w:val="0025668A"/>
    <w:rsid w:val="00256A43"/>
    <w:rsid w:val="00256D05"/>
    <w:rsid w:val="0025701E"/>
    <w:rsid w:val="0025734C"/>
    <w:rsid w:val="00257389"/>
    <w:rsid w:val="00257396"/>
    <w:rsid w:val="0025751B"/>
    <w:rsid w:val="00257598"/>
    <w:rsid w:val="002576E3"/>
    <w:rsid w:val="00257A89"/>
    <w:rsid w:val="00257B7C"/>
    <w:rsid w:val="002600F8"/>
    <w:rsid w:val="002601EF"/>
    <w:rsid w:val="002601FF"/>
    <w:rsid w:val="00260504"/>
    <w:rsid w:val="0026072E"/>
    <w:rsid w:val="00260750"/>
    <w:rsid w:val="00260B9C"/>
    <w:rsid w:val="00260BA2"/>
    <w:rsid w:val="00261277"/>
    <w:rsid w:val="002615DA"/>
    <w:rsid w:val="0026195D"/>
    <w:rsid w:val="002623E0"/>
    <w:rsid w:val="00262423"/>
    <w:rsid w:val="00262457"/>
    <w:rsid w:val="0026271E"/>
    <w:rsid w:val="0026294E"/>
    <w:rsid w:val="00262A8B"/>
    <w:rsid w:val="00262B3C"/>
    <w:rsid w:val="00262C66"/>
    <w:rsid w:val="00262C79"/>
    <w:rsid w:val="00262F8A"/>
    <w:rsid w:val="00263694"/>
    <w:rsid w:val="0026387D"/>
    <w:rsid w:val="002638C9"/>
    <w:rsid w:val="00263DD5"/>
    <w:rsid w:val="00264022"/>
    <w:rsid w:val="00264422"/>
    <w:rsid w:val="002645EB"/>
    <w:rsid w:val="002647ED"/>
    <w:rsid w:val="00264B3F"/>
    <w:rsid w:val="002651F4"/>
    <w:rsid w:val="00265544"/>
    <w:rsid w:val="00265577"/>
    <w:rsid w:val="002656E7"/>
    <w:rsid w:val="0026583A"/>
    <w:rsid w:val="002659E8"/>
    <w:rsid w:val="00265C73"/>
    <w:rsid w:val="00265D47"/>
    <w:rsid w:val="00265E76"/>
    <w:rsid w:val="00265F2D"/>
    <w:rsid w:val="0026660D"/>
    <w:rsid w:val="00266629"/>
    <w:rsid w:val="0026663A"/>
    <w:rsid w:val="00266CE3"/>
    <w:rsid w:val="00266DAC"/>
    <w:rsid w:val="00266E86"/>
    <w:rsid w:val="0026716D"/>
    <w:rsid w:val="002671E0"/>
    <w:rsid w:val="00267392"/>
    <w:rsid w:val="0026757E"/>
    <w:rsid w:val="00267763"/>
    <w:rsid w:val="002677D8"/>
    <w:rsid w:val="0026780F"/>
    <w:rsid w:val="00267834"/>
    <w:rsid w:val="00267D5C"/>
    <w:rsid w:val="00267DDC"/>
    <w:rsid w:val="00267E5F"/>
    <w:rsid w:val="00267ED9"/>
    <w:rsid w:val="00267FB0"/>
    <w:rsid w:val="0027003C"/>
    <w:rsid w:val="002702F4"/>
    <w:rsid w:val="00270304"/>
    <w:rsid w:val="002705FC"/>
    <w:rsid w:val="0027078D"/>
    <w:rsid w:val="0027080C"/>
    <w:rsid w:val="00270E8E"/>
    <w:rsid w:val="00270EF0"/>
    <w:rsid w:val="00270F23"/>
    <w:rsid w:val="00270FA2"/>
    <w:rsid w:val="00271531"/>
    <w:rsid w:val="00271C2B"/>
    <w:rsid w:val="00271FC2"/>
    <w:rsid w:val="002720AE"/>
    <w:rsid w:val="002721F6"/>
    <w:rsid w:val="002727E6"/>
    <w:rsid w:val="0027292E"/>
    <w:rsid w:val="00272A57"/>
    <w:rsid w:val="00272C3E"/>
    <w:rsid w:val="00272D51"/>
    <w:rsid w:val="00273523"/>
    <w:rsid w:val="00273B19"/>
    <w:rsid w:val="002740B3"/>
    <w:rsid w:val="00274231"/>
    <w:rsid w:val="00274554"/>
    <w:rsid w:val="0027478C"/>
    <w:rsid w:val="00274880"/>
    <w:rsid w:val="00274897"/>
    <w:rsid w:val="00274910"/>
    <w:rsid w:val="00274A88"/>
    <w:rsid w:val="00274A8B"/>
    <w:rsid w:val="00274AF2"/>
    <w:rsid w:val="00275365"/>
    <w:rsid w:val="002753DA"/>
    <w:rsid w:val="002754ED"/>
    <w:rsid w:val="00275584"/>
    <w:rsid w:val="00275909"/>
    <w:rsid w:val="00275EB5"/>
    <w:rsid w:val="002760E6"/>
    <w:rsid w:val="00276188"/>
    <w:rsid w:val="00276442"/>
    <w:rsid w:val="002764ED"/>
    <w:rsid w:val="002768BE"/>
    <w:rsid w:val="00276971"/>
    <w:rsid w:val="00276A69"/>
    <w:rsid w:val="00276B78"/>
    <w:rsid w:val="00276CCC"/>
    <w:rsid w:val="00276ECB"/>
    <w:rsid w:val="00276F6D"/>
    <w:rsid w:val="00276FB0"/>
    <w:rsid w:val="002774EF"/>
    <w:rsid w:val="0027762D"/>
    <w:rsid w:val="00277688"/>
    <w:rsid w:val="002776F7"/>
    <w:rsid w:val="002779E8"/>
    <w:rsid w:val="00277B91"/>
    <w:rsid w:val="0028013C"/>
    <w:rsid w:val="00280155"/>
    <w:rsid w:val="0028034C"/>
    <w:rsid w:val="00280455"/>
    <w:rsid w:val="00280484"/>
    <w:rsid w:val="002806FE"/>
    <w:rsid w:val="002809A5"/>
    <w:rsid w:val="00280A4F"/>
    <w:rsid w:val="00280F45"/>
    <w:rsid w:val="00281073"/>
    <w:rsid w:val="002811F1"/>
    <w:rsid w:val="0028131C"/>
    <w:rsid w:val="002813BA"/>
    <w:rsid w:val="00281551"/>
    <w:rsid w:val="0028164D"/>
    <w:rsid w:val="00281788"/>
    <w:rsid w:val="00281958"/>
    <w:rsid w:val="00281B7E"/>
    <w:rsid w:val="00281EB1"/>
    <w:rsid w:val="00282630"/>
    <w:rsid w:val="00282662"/>
    <w:rsid w:val="00282845"/>
    <w:rsid w:val="00282878"/>
    <w:rsid w:val="00282A0B"/>
    <w:rsid w:val="00282BE2"/>
    <w:rsid w:val="00282DDE"/>
    <w:rsid w:val="00283001"/>
    <w:rsid w:val="002830A9"/>
    <w:rsid w:val="0028314E"/>
    <w:rsid w:val="00283789"/>
    <w:rsid w:val="0028384F"/>
    <w:rsid w:val="00283BC6"/>
    <w:rsid w:val="00283BF9"/>
    <w:rsid w:val="00283F45"/>
    <w:rsid w:val="00284092"/>
    <w:rsid w:val="00284674"/>
    <w:rsid w:val="0028469F"/>
    <w:rsid w:val="00284C98"/>
    <w:rsid w:val="00284E61"/>
    <w:rsid w:val="00284ECF"/>
    <w:rsid w:val="00284EF0"/>
    <w:rsid w:val="00284FD6"/>
    <w:rsid w:val="00284FE4"/>
    <w:rsid w:val="00285918"/>
    <w:rsid w:val="00285B74"/>
    <w:rsid w:val="0028622E"/>
    <w:rsid w:val="002862CD"/>
    <w:rsid w:val="0028662F"/>
    <w:rsid w:val="002869CB"/>
    <w:rsid w:val="002869DF"/>
    <w:rsid w:val="00286B1D"/>
    <w:rsid w:val="00286F6F"/>
    <w:rsid w:val="002870CB"/>
    <w:rsid w:val="002871A3"/>
    <w:rsid w:val="0028731E"/>
    <w:rsid w:val="00287483"/>
    <w:rsid w:val="00287F0A"/>
    <w:rsid w:val="002902E8"/>
    <w:rsid w:val="00290826"/>
    <w:rsid w:val="002908A5"/>
    <w:rsid w:val="002909BD"/>
    <w:rsid w:val="00290B71"/>
    <w:rsid w:val="00291344"/>
    <w:rsid w:val="00291696"/>
    <w:rsid w:val="002917C3"/>
    <w:rsid w:val="00291CEE"/>
    <w:rsid w:val="00292271"/>
    <w:rsid w:val="00292508"/>
    <w:rsid w:val="00292585"/>
    <w:rsid w:val="0029261D"/>
    <w:rsid w:val="00292BC0"/>
    <w:rsid w:val="00292C00"/>
    <w:rsid w:val="00292E73"/>
    <w:rsid w:val="00292ECD"/>
    <w:rsid w:val="002930FE"/>
    <w:rsid w:val="002933F8"/>
    <w:rsid w:val="00293531"/>
    <w:rsid w:val="002938F3"/>
    <w:rsid w:val="00293D17"/>
    <w:rsid w:val="0029429A"/>
    <w:rsid w:val="00294459"/>
    <w:rsid w:val="00294916"/>
    <w:rsid w:val="00294951"/>
    <w:rsid w:val="00294A0F"/>
    <w:rsid w:val="00294A85"/>
    <w:rsid w:val="00294B6C"/>
    <w:rsid w:val="00294ED6"/>
    <w:rsid w:val="00295CFC"/>
    <w:rsid w:val="00295DE9"/>
    <w:rsid w:val="00295E8F"/>
    <w:rsid w:val="00296332"/>
    <w:rsid w:val="0029633B"/>
    <w:rsid w:val="002963DE"/>
    <w:rsid w:val="0029672D"/>
    <w:rsid w:val="002969E7"/>
    <w:rsid w:val="00296EB4"/>
    <w:rsid w:val="00296F00"/>
    <w:rsid w:val="00296FEE"/>
    <w:rsid w:val="0029727C"/>
    <w:rsid w:val="002972B6"/>
    <w:rsid w:val="00297582"/>
    <w:rsid w:val="00297664"/>
    <w:rsid w:val="00297B86"/>
    <w:rsid w:val="00297BB6"/>
    <w:rsid w:val="00297C96"/>
    <w:rsid w:val="00297CD5"/>
    <w:rsid w:val="002A01C5"/>
    <w:rsid w:val="002A0270"/>
    <w:rsid w:val="002A0758"/>
    <w:rsid w:val="002A0A5E"/>
    <w:rsid w:val="002A0BEE"/>
    <w:rsid w:val="002A0FA0"/>
    <w:rsid w:val="002A12DD"/>
    <w:rsid w:val="002A1301"/>
    <w:rsid w:val="002A1377"/>
    <w:rsid w:val="002A1615"/>
    <w:rsid w:val="002A18E6"/>
    <w:rsid w:val="002A20C7"/>
    <w:rsid w:val="002A21EE"/>
    <w:rsid w:val="002A2596"/>
    <w:rsid w:val="002A2E22"/>
    <w:rsid w:val="002A2F21"/>
    <w:rsid w:val="002A2FE7"/>
    <w:rsid w:val="002A3058"/>
    <w:rsid w:val="002A30D6"/>
    <w:rsid w:val="002A34A1"/>
    <w:rsid w:val="002A3BEA"/>
    <w:rsid w:val="002A3C5C"/>
    <w:rsid w:val="002A3C70"/>
    <w:rsid w:val="002A3EA7"/>
    <w:rsid w:val="002A405B"/>
    <w:rsid w:val="002A4162"/>
    <w:rsid w:val="002A4513"/>
    <w:rsid w:val="002A47EB"/>
    <w:rsid w:val="002A486A"/>
    <w:rsid w:val="002A487A"/>
    <w:rsid w:val="002A4A0D"/>
    <w:rsid w:val="002A4A46"/>
    <w:rsid w:val="002A4D43"/>
    <w:rsid w:val="002A50B6"/>
    <w:rsid w:val="002A51AF"/>
    <w:rsid w:val="002A5366"/>
    <w:rsid w:val="002A5552"/>
    <w:rsid w:val="002A5AF6"/>
    <w:rsid w:val="002A5B08"/>
    <w:rsid w:val="002A5C10"/>
    <w:rsid w:val="002A5D06"/>
    <w:rsid w:val="002A5D0E"/>
    <w:rsid w:val="002A5F96"/>
    <w:rsid w:val="002A613C"/>
    <w:rsid w:val="002A61A8"/>
    <w:rsid w:val="002A61CF"/>
    <w:rsid w:val="002A620C"/>
    <w:rsid w:val="002A627D"/>
    <w:rsid w:val="002A6349"/>
    <w:rsid w:val="002A661C"/>
    <w:rsid w:val="002A6665"/>
    <w:rsid w:val="002A6707"/>
    <w:rsid w:val="002A671A"/>
    <w:rsid w:val="002A68E2"/>
    <w:rsid w:val="002A6F6A"/>
    <w:rsid w:val="002A75DA"/>
    <w:rsid w:val="002A7944"/>
    <w:rsid w:val="002A7B67"/>
    <w:rsid w:val="002A7FB4"/>
    <w:rsid w:val="002B00CD"/>
    <w:rsid w:val="002B00DC"/>
    <w:rsid w:val="002B037B"/>
    <w:rsid w:val="002B03FD"/>
    <w:rsid w:val="002B083F"/>
    <w:rsid w:val="002B0B17"/>
    <w:rsid w:val="002B0B53"/>
    <w:rsid w:val="002B0B66"/>
    <w:rsid w:val="002B0BF9"/>
    <w:rsid w:val="002B0DC4"/>
    <w:rsid w:val="002B0E91"/>
    <w:rsid w:val="002B0EF2"/>
    <w:rsid w:val="002B1007"/>
    <w:rsid w:val="002B1047"/>
    <w:rsid w:val="002B10FA"/>
    <w:rsid w:val="002B1875"/>
    <w:rsid w:val="002B1A9C"/>
    <w:rsid w:val="002B1E4C"/>
    <w:rsid w:val="002B1F98"/>
    <w:rsid w:val="002B2627"/>
    <w:rsid w:val="002B27BA"/>
    <w:rsid w:val="002B2993"/>
    <w:rsid w:val="002B2C78"/>
    <w:rsid w:val="002B2F2A"/>
    <w:rsid w:val="002B30BB"/>
    <w:rsid w:val="002B328A"/>
    <w:rsid w:val="002B3508"/>
    <w:rsid w:val="002B36AF"/>
    <w:rsid w:val="002B39F7"/>
    <w:rsid w:val="002B3D09"/>
    <w:rsid w:val="002B3D71"/>
    <w:rsid w:val="002B3F07"/>
    <w:rsid w:val="002B4122"/>
    <w:rsid w:val="002B41A2"/>
    <w:rsid w:val="002B4284"/>
    <w:rsid w:val="002B4378"/>
    <w:rsid w:val="002B481A"/>
    <w:rsid w:val="002B492E"/>
    <w:rsid w:val="002B4EA8"/>
    <w:rsid w:val="002B4EB8"/>
    <w:rsid w:val="002B4F19"/>
    <w:rsid w:val="002B52AE"/>
    <w:rsid w:val="002B5732"/>
    <w:rsid w:val="002B5799"/>
    <w:rsid w:val="002B57D4"/>
    <w:rsid w:val="002B585E"/>
    <w:rsid w:val="002B5941"/>
    <w:rsid w:val="002B5B0A"/>
    <w:rsid w:val="002B5C76"/>
    <w:rsid w:val="002B5E43"/>
    <w:rsid w:val="002B61BD"/>
    <w:rsid w:val="002B6857"/>
    <w:rsid w:val="002B6902"/>
    <w:rsid w:val="002B6AEF"/>
    <w:rsid w:val="002B70BF"/>
    <w:rsid w:val="002B73FB"/>
    <w:rsid w:val="002B7401"/>
    <w:rsid w:val="002B77E5"/>
    <w:rsid w:val="002B798C"/>
    <w:rsid w:val="002B79C3"/>
    <w:rsid w:val="002B7A30"/>
    <w:rsid w:val="002B7BD9"/>
    <w:rsid w:val="002B7E5F"/>
    <w:rsid w:val="002C042C"/>
    <w:rsid w:val="002C04CB"/>
    <w:rsid w:val="002C052A"/>
    <w:rsid w:val="002C057C"/>
    <w:rsid w:val="002C0BC3"/>
    <w:rsid w:val="002C0D2A"/>
    <w:rsid w:val="002C0D4C"/>
    <w:rsid w:val="002C0D60"/>
    <w:rsid w:val="002C0E91"/>
    <w:rsid w:val="002C0F74"/>
    <w:rsid w:val="002C0FBA"/>
    <w:rsid w:val="002C0FC5"/>
    <w:rsid w:val="002C104D"/>
    <w:rsid w:val="002C1275"/>
    <w:rsid w:val="002C15ED"/>
    <w:rsid w:val="002C1600"/>
    <w:rsid w:val="002C1617"/>
    <w:rsid w:val="002C1EA2"/>
    <w:rsid w:val="002C1F69"/>
    <w:rsid w:val="002C2557"/>
    <w:rsid w:val="002C26F2"/>
    <w:rsid w:val="002C2715"/>
    <w:rsid w:val="002C2723"/>
    <w:rsid w:val="002C27E3"/>
    <w:rsid w:val="002C27F9"/>
    <w:rsid w:val="002C2AFC"/>
    <w:rsid w:val="002C30C7"/>
    <w:rsid w:val="002C33A5"/>
    <w:rsid w:val="002C3A3B"/>
    <w:rsid w:val="002C3CA0"/>
    <w:rsid w:val="002C3F3C"/>
    <w:rsid w:val="002C4223"/>
    <w:rsid w:val="002C42E5"/>
    <w:rsid w:val="002C4563"/>
    <w:rsid w:val="002C46CE"/>
    <w:rsid w:val="002C4C5D"/>
    <w:rsid w:val="002C4CE8"/>
    <w:rsid w:val="002C4E8A"/>
    <w:rsid w:val="002C4EBF"/>
    <w:rsid w:val="002C4FF5"/>
    <w:rsid w:val="002C5412"/>
    <w:rsid w:val="002C5470"/>
    <w:rsid w:val="002C5596"/>
    <w:rsid w:val="002C55C0"/>
    <w:rsid w:val="002C55CE"/>
    <w:rsid w:val="002C560A"/>
    <w:rsid w:val="002C56BD"/>
    <w:rsid w:val="002C57D2"/>
    <w:rsid w:val="002C5845"/>
    <w:rsid w:val="002C5B3A"/>
    <w:rsid w:val="002C5D04"/>
    <w:rsid w:val="002C617A"/>
    <w:rsid w:val="002C61B8"/>
    <w:rsid w:val="002C63D5"/>
    <w:rsid w:val="002C68C0"/>
    <w:rsid w:val="002C69E7"/>
    <w:rsid w:val="002C6A32"/>
    <w:rsid w:val="002C6DA5"/>
    <w:rsid w:val="002C72EA"/>
    <w:rsid w:val="002C7425"/>
    <w:rsid w:val="002C759E"/>
    <w:rsid w:val="002C75DB"/>
    <w:rsid w:val="002C772A"/>
    <w:rsid w:val="002C7A3B"/>
    <w:rsid w:val="002C7E96"/>
    <w:rsid w:val="002C7EAF"/>
    <w:rsid w:val="002D015C"/>
    <w:rsid w:val="002D0652"/>
    <w:rsid w:val="002D0885"/>
    <w:rsid w:val="002D08CA"/>
    <w:rsid w:val="002D0BEA"/>
    <w:rsid w:val="002D0C83"/>
    <w:rsid w:val="002D0DEC"/>
    <w:rsid w:val="002D0FBF"/>
    <w:rsid w:val="002D1483"/>
    <w:rsid w:val="002D179B"/>
    <w:rsid w:val="002D18F6"/>
    <w:rsid w:val="002D19B3"/>
    <w:rsid w:val="002D1A13"/>
    <w:rsid w:val="002D1CC2"/>
    <w:rsid w:val="002D1D15"/>
    <w:rsid w:val="002D1E85"/>
    <w:rsid w:val="002D2057"/>
    <w:rsid w:val="002D23D2"/>
    <w:rsid w:val="002D247A"/>
    <w:rsid w:val="002D24A8"/>
    <w:rsid w:val="002D2573"/>
    <w:rsid w:val="002D29C7"/>
    <w:rsid w:val="002D2AB4"/>
    <w:rsid w:val="002D2EAC"/>
    <w:rsid w:val="002D30E8"/>
    <w:rsid w:val="002D351D"/>
    <w:rsid w:val="002D36B9"/>
    <w:rsid w:val="002D3B6E"/>
    <w:rsid w:val="002D3DA5"/>
    <w:rsid w:val="002D3DEC"/>
    <w:rsid w:val="002D3EB3"/>
    <w:rsid w:val="002D3FBB"/>
    <w:rsid w:val="002D42C8"/>
    <w:rsid w:val="002D46E5"/>
    <w:rsid w:val="002D4703"/>
    <w:rsid w:val="002D47A2"/>
    <w:rsid w:val="002D49A8"/>
    <w:rsid w:val="002D4A48"/>
    <w:rsid w:val="002D4B70"/>
    <w:rsid w:val="002D4C12"/>
    <w:rsid w:val="002D4C1B"/>
    <w:rsid w:val="002D4E30"/>
    <w:rsid w:val="002D4E5A"/>
    <w:rsid w:val="002D5250"/>
    <w:rsid w:val="002D5415"/>
    <w:rsid w:val="002D547C"/>
    <w:rsid w:val="002D5589"/>
    <w:rsid w:val="002D56D6"/>
    <w:rsid w:val="002D5954"/>
    <w:rsid w:val="002D5DBD"/>
    <w:rsid w:val="002D623C"/>
    <w:rsid w:val="002D65DA"/>
    <w:rsid w:val="002D67BD"/>
    <w:rsid w:val="002D681A"/>
    <w:rsid w:val="002D6956"/>
    <w:rsid w:val="002D6960"/>
    <w:rsid w:val="002D6B33"/>
    <w:rsid w:val="002D6BA9"/>
    <w:rsid w:val="002D6F5E"/>
    <w:rsid w:val="002D70C9"/>
    <w:rsid w:val="002D74B7"/>
    <w:rsid w:val="002D7595"/>
    <w:rsid w:val="002D75D1"/>
    <w:rsid w:val="002D7622"/>
    <w:rsid w:val="002D7BC7"/>
    <w:rsid w:val="002D7CC6"/>
    <w:rsid w:val="002D7E0D"/>
    <w:rsid w:val="002D7E4D"/>
    <w:rsid w:val="002D7F29"/>
    <w:rsid w:val="002E01B0"/>
    <w:rsid w:val="002E03CC"/>
    <w:rsid w:val="002E0540"/>
    <w:rsid w:val="002E0957"/>
    <w:rsid w:val="002E0B2A"/>
    <w:rsid w:val="002E0DC0"/>
    <w:rsid w:val="002E0E6D"/>
    <w:rsid w:val="002E0F01"/>
    <w:rsid w:val="002E10BF"/>
    <w:rsid w:val="002E12FF"/>
    <w:rsid w:val="002E15A1"/>
    <w:rsid w:val="002E18EC"/>
    <w:rsid w:val="002E19DD"/>
    <w:rsid w:val="002E1A00"/>
    <w:rsid w:val="002E1BFF"/>
    <w:rsid w:val="002E1DA1"/>
    <w:rsid w:val="002E2468"/>
    <w:rsid w:val="002E24B3"/>
    <w:rsid w:val="002E24C5"/>
    <w:rsid w:val="002E26A3"/>
    <w:rsid w:val="002E2AFD"/>
    <w:rsid w:val="002E2EAE"/>
    <w:rsid w:val="002E2FBD"/>
    <w:rsid w:val="002E308B"/>
    <w:rsid w:val="002E31A3"/>
    <w:rsid w:val="002E373D"/>
    <w:rsid w:val="002E3873"/>
    <w:rsid w:val="002E3A24"/>
    <w:rsid w:val="002E3A56"/>
    <w:rsid w:val="002E3ABD"/>
    <w:rsid w:val="002E3C0F"/>
    <w:rsid w:val="002E3CA9"/>
    <w:rsid w:val="002E40CF"/>
    <w:rsid w:val="002E4104"/>
    <w:rsid w:val="002E4116"/>
    <w:rsid w:val="002E49CA"/>
    <w:rsid w:val="002E4AFB"/>
    <w:rsid w:val="002E52C8"/>
    <w:rsid w:val="002E545B"/>
    <w:rsid w:val="002E54DA"/>
    <w:rsid w:val="002E5645"/>
    <w:rsid w:val="002E56D6"/>
    <w:rsid w:val="002E5803"/>
    <w:rsid w:val="002E5DB5"/>
    <w:rsid w:val="002E5F2B"/>
    <w:rsid w:val="002E601F"/>
    <w:rsid w:val="002E6154"/>
    <w:rsid w:val="002E6915"/>
    <w:rsid w:val="002E6C50"/>
    <w:rsid w:val="002E6C5A"/>
    <w:rsid w:val="002E6D35"/>
    <w:rsid w:val="002E70DE"/>
    <w:rsid w:val="002E7563"/>
    <w:rsid w:val="002E76C3"/>
    <w:rsid w:val="002E7899"/>
    <w:rsid w:val="002E7BDD"/>
    <w:rsid w:val="002E7CD7"/>
    <w:rsid w:val="002E7E6B"/>
    <w:rsid w:val="002F0102"/>
    <w:rsid w:val="002F02D2"/>
    <w:rsid w:val="002F0AAD"/>
    <w:rsid w:val="002F0BC1"/>
    <w:rsid w:val="002F0D84"/>
    <w:rsid w:val="002F10B0"/>
    <w:rsid w:val="002F1144"/>
    <w:rsid w:val="002F117B"/>
    <w:rsid w:val="002F1268"/>
    <w:rsid w:val="002F1707"/>
    <w:rsid w:val="002F1CED"/>
    <w:rsid w:val="002F1D21"/>
    <w:rsid w:val="002F2070"/>
    <w:rsid w:val="002F2249"/>
    <w:rsid w:val="002F259E"/>
    <w:rsid w:val="002F2695"/>
    <w:rsid w:val="002F26B2"/>
    <w:rsid w:val="002F281C"/>
    <w:rsid w:val="002F28B8"/>
    <w:rsid w:val="002F2943"/>
    <w:rsid w:val="002F2947"/>
    <w:rsid w:val="002F29B4"/>
    <w:rsid w:val="002F2A7D"/>
    <w:rsid w:val="002F2C71"/>
    <w:rsid w:val="002F30DD"/>
    <w:rsid w:val="002F312B"/>
    <w:rsid w:val="002F32BF"/>
    <w:rsid w:val="002F3376"/>
    <w:rsid w:val="002F3434"/>
    <w:rsid w:val="002F3526"/>
    <w:rsid w:val="002F3853"/>
    <w:rsid w:val="002F397C"/>
    <w:rsid w:val="002F3CFA"/>
    <w:rsid w:val="002F3EC6"/>
    <w:rsid w:val="002F3F49"/>
    <w:rsid w:val="002F42A9"/>
    <w:rsid w:val="002F43A9"/>
    <w:rsid w:val="002F44E5"/>
    <w:rsid w:val="002F4706"/>
    <w:rsid w:val="002F49DA"/>
    <w:rsid w:val="002F50D2"/>
    <w:rsid w:val="002F5955"/>
    <w:rsid w:val="002F5B06"/>
    <w:rsid w:val="002F5DA5"/>
    <w:rsid w:val="002F5DC2"/>
    <w:rsid w:val="002F6770"/>
    <w:rsid w:val="002F6933"/>
    <w:rsid w:val="002F694A"/>
    <w:rsid w:val="002F69F3"/>
    <w:rsid w:val="002F6A21"/>
    <w:rsid w:val="002F6ADF"/>
    <w:rsid w:val="002F6D21"/>
    <w:rsid w:val="002F6E91"/>
    <w:rsid w:val="002F6F44"/>
    <w:rsid w:val="002F6F52"/>
    <w:rsid w:val="002F71D4"/>
    <w:rsid w:val="002F731A"/>
    <w:rsid w:val="002F7423"/>
    <w:rsid w:val="002F7778"/>
    <w:rsid w:val="002F7C06"/>
    <w:rsid w:val="002F7C39"/>
    <w:rsid w:val="002F7CFC"/>
    <w:rsid w:val="002F7D87"/>
    <w:rsid w:val="002F7E16"/>
    <w:rsid w:val="002F7F92"/>
    <w:rsid w:val="003002C3"/>
    <w:rsid w:val="00300675"/>
    <w:rsid w:val="003008A9"/>
    <w:rsid w:val="00300931"/>
    <w:rsid w:val="00300939"/>
    <w:rsid w:val="00300D89"/>
    <w:rsid w:val="00300F6E"/>
    <w:rsid w:val="003011F6"/>
    <w:rsid w:val="0030167B"/>
    <w:rsid w:val="003017BE"/>
    <w:rsid w:val="003018B1"/>
    <w:rsid w:val="0030197F"/>
    <w:rsid w:val="00301A43"/>
    <w:rsid w:val="00301C25"/>
    <w:rsid w:val="00301D15"/>
    <w:rsid w:val="00301D45"/>
    <w:rsid w:val="00301EEA"/>
    <w:rsid w:val="00302133"/>
    <w:rsid w:val="00302187"/>
    <w:rsid w:val="003021F5"/>
    <w:rsid w:val="00302208"/>
    <w:rsid w:val="0030238D"/>
    <w:rsid w:val="00302393"/>
    <w:rsid w:val="00302649"/>
    <w:rsid w:val="00302835"/>
    <w:rsid w:val="003028A7"/>
    <w:rsid w:val="00302B48"/>
    <w:rsid w:val="00302F24"/>
    <w:rsid w:val="00302F8D"/>
    <w:rsid w:val="003030A2"/>
    <w:rsid w:val="00303162"/>
    <w:rsid w:val="0030316E"/>
    <w:rsid w:val="003032F8"/>
    <w:rsid w:val="00303359"/>
    <w:rsid w:val="00304187"/>
    <w:rsid w:val="0030492C"/>
    <w:rsid w:val="00304992"/>
    <w:rsid w:val="00304B4E"/>
    <w:rsid w:val="00304D1F"/>
    <w:rsid w:val="00304E7A"/>
    <w:rsid w:val="00304F5E"/>
    <w:rsid w:val="00305068"/>
    <w:rsid w:val="003051F0"/>
    <w:rsid w:val="0030522A"/>
    <w:rsid w:val="00305272"/>
    <w:rsid w:val="003052A9"/>
    <w:rsid w:val="003052EC"/>
    <w:rsid w:val="003052F3"/>
    <w:rsid w:val="0030541B"/>
    <w:rsid w:val="00305421"/>
    <w:rsid w:val="00305463"/>
    <w:rsid w:val="00305736"/>
    <w:rsid w:val="0030585E"/>
    <w:rsid w:val="00305B5B"/>
    <w:rsid w:val="00305E69"/>
    <w:rsid w:val="0030606E"/>
    <w:rsid w:val="003061AA"/>
    <w:rsid w:val="0030621C"/>
    <w:rsid w:val="003063D5"/>
    <w:rsid w:val="00306678"/>
    <w:rsid w:val="003066BD"/>
    <w:rsid w:val="00306759"/>
    <w:rsid w:val="0030699F"/>
    <w:rsid w:val="003069D9"/>
    <w:rsid w:val="00306C3B"/>
    <w:rsid w:val="00306E45"/>
    <w:rsid w:val="00306FB9"/>
    <w:rsid w:val="003070CF"/>
    <w:rsid w:val="0030713C"/>
    <w:rsid w:val="0030714D"/>
    <w:rsid w:val="0030745F"/>
    <w:rsid w:val="003074E0"/>
    <w:rsid w:val="0030760D"/>
    <w:rsid w:val="0030772F"/>
    <w:rsid w:val="0030773C"/>
    <w:rsid w:val="00307B1D"/>
    <w:rsid w:val="00307EA9"/>
    <w:rsid w:val="003100FF"/>
    <w:rsid w:val="00310396"/>
    <w:rsid w:val="00310432"/>
    <w:rsid w:val="00310588"/>
    <w:rsid w:val="003107B8"/>
    <w:rsid w:val="003109BD"/>
    <w:rsid w:val="003109C1"/>
    <w:rsid w:val="00310A56"/>
    <w:rsid w:val="00310B2D"/>
    <w:rsid w:val="00310BF6"/>
    <w:rsid w:val="00310CF8"/>
    <w:rsid w:val="00310DEB"/>
    <w:rsid w:val="00310E25"/>
    <w:rsid w:val="00311187"/>
    <w:rsid w:val="003112D4"/>
    <w:rsid w:val="003113B7"/>
    <w:rsid w:val="00311494"/>
    <w:rsid w:val="003116A3"/>
    <w:rsid w:val="00311E04"/>
    <w:rsid w:val="00311EA5"/>
    <w:rsid w:val="003120BE"/>
    <w:rsid w:val="003120C2"/>
    <w:rsid w:val="003122C5"/>
    <w:rsid w:val="003123BB"/>
    <w:rsid w:val="00312B21"/>
    <w:rsid w:val="00312D1C"/>
    <w:rsid w:val="00313096"/>
    <w:rsid w:val="00313190"/>
    <w:rsid w:val="003131F1"/>
    <w:rsid w:val="0031333D"/>
    <w:rsid w:val="00313346"/>
    <w:rsid w:val="0031350C"/>
    <w:rsid w:val="00313575"/>
    <w:rsid w:val="0031370F"/>
    <w:rsid w:val="00313766"/>
    <w:rsid w:val="003138AA"/>
    <w:rsid w:val="0031439D"/>
    <w:rsid w:val="00314451"/>
    <w:rsid w:val="003144B2"/>
    <w:rsid w:val="0031478D"/>
    <w:rsid w:val="00314861"/>
    <w:rsid w:val="00314E6C"/>
    <w:rsid w:val="00314FA2"/>
    <w:rsid w:val="00315010"/>
    <w:rsid w:val="003151BA"/>
    <w:rsid w:val="003153D4"/>
    <w:rsid w:val="003153D6"/>
    <w:rsid w:val="0031591B"/>
    <w:rsid w:val="00315A0D"/>
    <w:rsid w:val="00315A1D"/>
    <w:rsid w:val="00316031"/>
    <w:rsid w:val="00316297"/>
    <w:rsid w:val="00316504"/>
    <w:rsid w:val="00316719"/>
    <w:rsid w:val="003167F6"/>
    <w:rsid w:val="0031694C"/>
    <w:rsid w:val="003169A4"/>
    <w:rsid w:val="00316ABF"/>
    <w:rsid w:val="00316AEE"/>
    <w:rsid w:val="00316B7F"/>
    <w:rsid w:val="00316BAB"/>
    <w:rsid w:val="00316BF1"/>
    <w:rsid w:val="00316C9E"/>
    <w:rsid w:val="00316D20"/>
    <w:rsid w:val="00316D77"/>
    <w:rsid w:val="003171C9"/>
    <w:rsid w:val="003171D4"/>
    <w:rsid w:val="00317225"/>
    <w:rsid w:val="0031735D"/>
    <w:rsid w:val="0031745B"/>
    <w:rsid w:val="003174FB"/>
    <w:rsid w:val="003177CC"/>
    <w:rsid w:val="00317BFB"/>
    <w:rsid w:val="003200BC"/>
    <w:rsid w:val="00320386"/>
    <w:rsid w:val="00320438"/>
    <w:rsid w:val="0032073A"/>
    <w:rsid w:val="0032076F"/>
    <w:rsid w:val="003207D2"/>
    <w:rsid w:val="0032082D"/>
    <w:rsid w:val="003209C6"/>
    <w:rsid w:val="00320ACA"/>
    <w:rsid w:val="00320B92"/>
    <w:rsid w:val="00320B9E"/>
    <w:rsid w:val="00320CD2"/>
    <w:rsid w:val="00320DC4"/>
    <w:rsid w:val="00320DDD"/>
    <w:rsid w:val="003210D0"/>
    <w:rsid w:val="00321224"/>
    <w:rsid w:val="00321277"/>
    <w:rsid w:val="00321403"/>
    <w:rsid w:val="003214B9"/>
    <w:rsid w:val="003214D4"/>
    <w:rsid w:val="00321723"/>
    <w:rsid w:val="00321960"/>
    <w:rsid w:val="00321A14"/>
    <w:rsid w:val="00321A98"/>
    <w:rsid w:val="00321C3B"/>
    <w:rsid w:val="00321F29"/>
    <w:rsid w:val="00322118"/>
    <w:rsid w:val="00322196"/>
    <w:rsid w:val="003223CD"/>
    <w:rsid w:val="00322771"/>
    <w:rsid w:val="003228EF"/>
    <w:rsid w:val="00322BCF"/>
    <w:rsid w:val="00322CEF"/>
    <w:rsid w:val="00322E90"/>
    <w:rsid w:val="00322F50"/>
    <w:rsid w:val="00323025"/>
    <w:rsid w:val="0032306A"/>
    <w:rsid w:val="00323081"/>
    <w:rsid w:val="0032309A"/>
    <w:rsid w:val="003231F2"/>
    <w:rsid w:val="0032322E"/>
    <w:rsid w:val="00323514"/>
    <w:rsid w:val="00323840"/>
    <w:rsid w:val="003239E2"/>
    <w:rsid w:val="00323B12"/>
    <w:rsid w:val="00323BA6"/>
    <w:rsid w:val="00323E21"/>
    <w:rsid w:val="003243E0"/>
    <w:rsid w:val="003245E0"/>
    <w:rsid w:val="003246C1"/>
    <w:rsid w:val="00324873"/>
    <w:rsid w:val="0032490D"/>
    <w:rsid w:val="00324BF0"/>
    <w:rsid w:val="00324CF8"/>
    <w:rsid w:val="0032561A"/>
    <w:rsid w:val="00325740"/>
    <w:rsid w:val="00325743"/>
    <w:rsid w:val="003258F4"/>
    <w:rsid w:val="00325D04"/>
    <w:rsid w:val="00325D11"/>
    <w:rsid w:val="00325E4B"/>
    <w:rsid w:val="003268D6"/>
    <w:rsid w:val="0032694B"/>
    <w:rsid w:val="00326AB4"/>
    <w:rsid w:val="00326C4C"/>
    <w:rsid w:val="00326DC1"/>
    <w:rsid w:val="00326FD4"/>
    <w:rsid w:val="003270C0"/>
    <w:rsid w:val="0032710F"/>
    <w:rsid w:val="00327219"/>
    <w:rsid w:val="00327395"/>
    <w:rsid w:val="003279AF"/>
    <w:rsid w:val="00327B16"/>
    <w:rsid w:val="00327CAC"/>
    <w:rsid w:val="00327E41"/>
    <w:rsid w:val="003300C8"/>
    <w:rsid w:val="00330185"/>
    <w:rsid w:val="00330229"/>
    <w:rsid w:val="00330299"/>
    <w:rsid w:val="003303F0"/>
    <w:rsid w:val="00330A8D"/>
    <w:rsid w:val="00330C6D"/>
    <w:rsid w:val="00330EFD"/>
    <w:rsid w:val="00331289"/>
    <w:rsid w:val="00331447"/>
    <w:rsid w:val="003314B4"/>
    <w:rsid w:val="00331522"/>
    <w:rsid w:val="00331637"/>
    <w:rsid w:val="0033169A"/>
    <w:rsid w:val="003316C0"/>
    <w:rsid w:val="00331833"/>
    <w:rsid w:val="00331934"/>
    <w:rsid w:val="00331C55"/>
    <w:rsid w:val="0033229E"/>
    <w:rsid w:val="003322B7"/>
    <w:rsid w:val="003324F5"/>
    <w:rsid w:val="0033257D"/>
    <w:rsid w:val="00332590"/>
    <w:rsid w:val="00332886"/>
    <w:rsid w:val="00332AFF"/>
    <w:rsid w:val="00332DF2"/>
    <w:rsid w:val="00332F99"/>
    <w:rsid w:val="00333261"/>
    <w:rsid w:val="003332A6"/>
    <w:rsid w:val="00333C97"/>
    <w:rsid w:val="00333D52"/>
    <w:rsid w:val="00333DBA"/>
    <w:rsid w:val="00334182"/>
    <w:rsid w:val="00334287"/>
    <w:rsid w:val="003342CD"/>
    <w:rsid w:val="003346A0"/>
    <w:rsid w:val="00334AAB"/>
    <w:rsid w:val="00334B93"/>
    <w:rsid w:val="0033511E"/>
    <w:rsid w:val="00335516"/>
    <w:rsid w:val="00335F5B"/>
    <w:rsid w:val="0033604E"/>
    <w:rsid w:val="0033610E"/>
    <w:rsid w:val="003361D8"/>
    <w:rsid w:val="00336483"/>
    <w:rsid w:val="003364E1"/>
    <w:rsid w:val="00336592"/>
    <w:rsid w:val="00336744"/>
    <w:rsid w:val="003367FF"/>
    <w:rsid w:val="00336A0C"/>
    <w:rsid w:val="00336D57"/>
    <w:rsid w:val="00336F7E"/>
    <w:rsid w:val="00337457"/>
    <w:rsid w:val="003378E9"/>
    <w:rsid w:val="0033790A"/>
    <w:rsid w:val="00337966"/>
    <w:rsid w:val="00337C6B"/>
    <w:rsid w:val="00337D31"/>
    <w:rsid w:val="00337E01"/>
    <w:rsid w:val="00337E3D"/>
    <w:rsid w:val="003400A2"/>
    <w:rsid w:val="003400F0"/>
    <w:rsid w:val="003407E9"/>
    <w:rsid w:val="0034087C"/>
    <w:rsid w:val="00340CAB"/>
    <w:rsid w:val="00340CCF"/>
    <w:rsid w:val="00340FB5"/>
    <w:rsid w:val="00341020"/>
    <w:rsid w:val="003411BC"/>
    <w:rsid w:val="00341290"/>
    <w:rsid w:val="003412B8"/>
    <w:rsid w:val="003414E4"/>
    <w:rsid w:val="00341525"/>
    <w:rsid w:val="003416B2"/>
    <w:rsid w:val="003416FF"/>
    <w:rsid w:val="0034181D"/>
    <w:rsid w:val="00341A37"/>
    <w:rsid w:val="00341DDE"/>
    <w:rsid w:val="003421D7"/>
    <w:rsid w:val="003424B8"/>
    <w:rsid w:val="00342800"/>
    <w:rsid w:val="003428E3"/>
    <w:rsid w:val="00342D01"/>
    <w:rsid w:val="00342D74"/>
    <w:rsid w:val="00343024"/>
    <w:rsid w:val="00343105"/>
    <w:rsid w:val="003437F4"/>
    <w:rsid w:val="003439C8"/>
    <w:rsid w:val="00344186"/>
    <w:rsid w:val="003441FD"/>
    <w:rsid w:val="00344586"/>
    <w:rsid w:val="00344E84"/>
    <w:rsid w:val="00344E97"/>
    <w:rsid w:val="003456D0"/>
    <w:rsid w:val="00345AB5"/>
    <w:rsid w:val="00345BD2"/>
    <w:rsid w:val="00345DD4"/>
    <w:rsid w:val="00345DEB"/>
    <w:rsid w:val="00345E52"/>
    <w:rsid w:val="00345ED7"/>
    <w:rsid w:val="00345F36"/>
    <w:rsid w:val="003461C0"/>
    <w:rsid w:val="003461F4"/>
    <w:rsid w:val="00346323"/>
    <w:rsid w:val="00346819"/>
    <w:rsid w:val="00346826"/>
    <w:rsid w:val="003468AF"/>
    <w:rsid w:val="003469AF"/>
    <w:rsid w:val="003469ED"/>
    <w:rsid w:val="00346AD7"/>
    <w:rsid w:val="00347179"/>
    <w:rsid w:val="00347225"/>
    <w:rsid w:val="003472C7"/>
    <w:rsid w:val="0034730F"/>
    <w:rsid w:val="00347398"/>
    <w:rsid w:val="00347722"/>
    <w:rsid w:val="00347919"/>
    <w:rsid w:val="003500FF"/>
    <w:rsid w:val="003504BD"/>
    <w:rsid w:val="00350633"/>
    <w:rsid w:val="00350C03"/>
    <w:rsid w:val="00350E3E"/>
    <w:rsid w:val="00350FE3"/>
    <w:rsid w:val="0035125E"/>
    <w:rsid w:val="003513B5"/>
    <w:rsid w:val="0035180B"/>
    <w:rsid w:val="00351D4C"/>
    <w:rsid w:val="00351F69"/>
    <w:rsid w:val="00352017"/>
    <w:rsid w:val="003521C8"/>
    <w:rsid w:val="003526F4"/>
    <w:rsid w:val="00352767"/>
    <w:rsid w:val="003528C7"/>
    <w:rsid w:val="003528F8"/>
    <w:rsid w:val="00352AFC"/>
    <w:rsid w:val="00352B8D"/>
    <w:rsid w:val="00352D3D"/>
    <w:rsid w:val="00352F71"/>
    <w:rsid w:val="003532E8"/>
    <w:rsid w:val="0035352F"/>
    <w:rsid w:val="0035373B"/>
    <w:rsid w:val="00353B4C"/>
    <w:rsid w:val="00353C29"/>
    <w:rsid w:val="00353E75"/>
    <w:rsid w:val="00353E7E"/>
    <w:rsid w:val="00353F68"/>
    <w:rsid w:val="00354887"/>
    <w:rsid w:val="00354C2F"/>
    <w:rsid w:val="00354E8B"/>
    <w:rsid w:val="00355249"/>
    <w:rsid w:val="003553FB"/>
    <w:rsid w:val="00355567"/>
    <w:rsid w:val="0035556A"/>
    <w:rsid w:val="00355704"/>
    <w:rsid w:val="00355AEE"/>
    <w:rsid w:val="003560A8"/>
    <w:rsid w:val="003560F6"/>
    <w:rsid w:val="003569B4"/>
    <w:rsid w:val="00356B09"/>
    <w:rsid w:val="00356C6F"/>
    <w:rsid w:val="00356D0E"/>
    <w:rsid w:val="00356DB1"/>
    <w:rsid w:val="00356DB3"/>
    <w:rsid w:val="00357171"/>
    <w:rsid w:val="00357261"/>
    <w:rsid w:val="003575D0"/>
    <w:rsid w:val="00357832"/>
    <w:rsid w:val="00357D69"/>
    <w:rsid w:val="00357D7B"/>
    <w:rsid w:val="00357F10"/>
    <w:rsid w:val="00357FBC"/>
    <w:rsid w:val="003600A5"/>
    <w:rsid w:val="00360360"/>
    <w:rsid w:val="0036044F"/>
    <w:rsid w:val="0036053B"/>
    <w:rsid w:val="0036058F"/>
    <w:rsid w:val="003606BE"/>
    <w:rsid w:val="0036086C"/>
    <w:rsid w:val="0036086E"/>
    <w:rsid w:val="003608E6"/>
    <w:rsid w:val="00360ABD"/>
    <w:rsid w:val="00360BE0"/>
    <w:rsid w:val="00360F47"/>
    <w:rsid w:val="003610B0"/>
    <w:rsid w:val="003614B1"/>
    <w:rsid w:val="0036150C"/>
    <w:rsid w:val="0036161A"/>
    <w:rsid w:val="0036180F"/>
    <w:rsid w:val="00361819"/>
    <w:rsid w:val="00361DD5"/>
    <w:rsid w:val="00361E22"/>
    <w:rsid w:val="00361E2B"/>
    <w:rsid w:val="00361FBD"/>
    <w:rsid w:val="00362178"/>
    <w:rsid w:val="003624EB"/>
    <w:rsid w:val="00362916"/>
    <w:rsid w:val="00362BFE"/>
    <w:rsid w:val="00362D61"/>
    <w:rsid w:val="00363006"/>
    <w:rsid w:val="003632AD"/>
    <w:rsid w:val="003633B0"/>
    <w:rsid w:val="003634C4"/>
    <w:rsid w:val="00363522"/>
    <w:rsid w:val="00363624"/>
    <w:rsid w:val="0036368A"/>
    <w:rsid w:val="00363C7E"/>
    <w:rsid w:val="003641AF"/>
    <w:rsid w:val="00364325"/>
    <w:rsid w:val="00364AF0"/>
    <w:rsid w:val="00364B3A"/>
    <w:rsid w:val="00364C95"/>
    <w:rsid w:val="00364D62"/>
    <w:rsid w:val="00364DE1"/>
    <w:rsid w:val="00364F5E"/>
    <w:rsid w:val="00365138"/>
    <w:rsid w:val="0036529E"/>
    <w:rsid w:val="003654FF"/>
    <w:rsid w:val="00365541"/>
    <w:rsid w:val="00365AF6"/>
    <w:rsid w:val="00365E8A"/>
    <w:rsid w:val="0036609C"/>
    <w:rsid w:val="003660E1"/>
    <w:rsid w:val="0036612F"/>
    <w:rsid w:val="003667B6"/>
    <w:rsid w:val="00366817"/>
    <w:rsid w:val="00366AE1"/>
    <w:rsid w:val="00366B71"/>
    <w:rsid w:val="00367078"/>
    <w:rsid w:val="00367121"/>
    <w:rsid w:val="00367173"/>
    <w:rsid w:val="0036755E"/>
    <w:rsid w:val="003676A7"/>
    <w:rsid w:val="00367865"/>
    <w:rsid w:val="003679DD"/>
    <w:rsid w:val="00367A54"/>
    <w:rsid w:val="0037008E"/>
    <w:rsid w:val="00370229"/>
    <w:rsid w:val="00370576"/>
    <w:rsid w:val="00370631"/>
    <w:rsid w:val="003706BC"/>
    <w:rsid w:val="003709F3"/>
    <w:rsid w:val="00370B5E"/>
    <w:rsid w:val="00370C20"/>
    <w:rsid w:val="00370DB0"/>
    <w:rsid w:val="00370E74"/>
    <w:rsid w:val="00370F78"/>
    <w:rsid w:val="00371073"/>
    <w:rsid w:val="003710F1"/>
    <w:rsid w:val="003712EF"/>
    <w:rsid w:val="0037155C"/>
    <w:rsid w:val="0037173B"/>
    <w:rsid w:val="00371746"/>
    <w:rsid w:val="00371B4D"/>
    <w:rsid w:val="00371BEA"/>
    <w:rsid w:val="00372407"/>
    <w:rsid w:val="00372628"/>
    <w:rsid w:val="0037293B"/>
    <w:rsid w:val="00372BF4"/>
    <w:rsid w:val="00373223"/>
    <w:rsid w:val="003732CD"/>
    <w:rsid w:val="0037348A"/>
    <w:rsid w:val="00373F6B"/>
    <w:rsid w:val="00373F9A"/>
    <w:rsid w:val="00373FD1"/>
    <w:rsid w:val="00374542"/>
    <w:rsid w:val="003745A7"/>
    <w:rsid w:val="00374C94"/>
    <w:rsid w:val="00374F0F"/>
    <w:rsid w:val="00375249"/>
    <w:rsid w:val="003753A3"/>
    <w:rsid w:val="00375602"/>
    <w:rsid w:val="0037572F"/>
    <w:rsid w:val="003757C9"/>
    <w:rsid w:val="00375981"/>
    <w:rsid w:val="00375B09"/>
    <w:rsid w:val="00375C80"/>
    <w:rsid w:val="00376010"/>
    <w:rsid w:val="0037611F"/>
    <w:rsid w:val="00376329"/>
    <w:rsid w:val="00376389"/>
    <w:rsid w:val="00376418"/>
    <w:rsid w:val="00376420"/>
    <w:rsid w:val="0037657E"/>
    <w:rsid w:val="00376584"/>
    <w:rsid w:val="003767D6"/>
    <w:rsid w:val="003768E3"/>
    <w:rsid w:val="00376CAF"/>
    <w:rsid w:val="00376EF7"/>
    <w:rsid w:val="0037728A"/>
    <w:rsid w:val="003774C0"/>
    <w:rsid w:val="0037768E"/>
    <w:rsid w:val="00377A70"/>
    <w:rsid w:val="00377B24"/>
    <w:rsid w:val="00377C5F"/>
    <w:rsid w:val="00377CA2"/>
    <w:rsid w:val="00380162"/>
    <w:rsid w:val="00380339"/>
    <w:rsid w:val="00380636"/>
    <w:rsid w:val="0038078B"/>
    <w:rsid w:val="003807C1"/>
    <w:rsid w:val="00381118"/>
    <w:rsid w:val="00381189"/>
    <w:rsid w:val="00381501"/>
    <w:rsid w:val="003816A8"/>
    <w:rsid w:val="003818A0"/>
    <w:rsid w:val="00381A42"/>
    <w:rsid w:val="00381F63"/>
    <w:rsid w:val="0038203F"/>
    <w:rsid w:val="003824E0"/>
    <w:rsid w:val="00382945"/>
    <w:rsid w:val="00382A1D"/>
    <w:rsid w:val="00382BB3"/>
    <w:rsid w:val="00382C86"/>
    <w:rsid w:val="00382E0B"/>
    <w:rsid w:val="00382FB7"/>
    <w:rsid w:val="0038364F"/>
    <w:rsid w:val="0038390F"/>
    <w:rsid w:val="00383D0F"/>
    <w:rsid w:val="00383E4F"/>
    <w:rsid w:val="00383E88"/>
    <w:rsid w:val="00383FB0"/>
    <w:rsid w:val="00384063"/>
    <w:rsid w:val="0038431D"/>
    <w:rsid w:val="00384594"/>
    <w:rsid w:val="00384A3E"/>
    <w:rsid w:val="00384C1E"/>
    <w:rsid w:val="00384E0F"/>
    <w:rsid w:val="00384F1E"/>
    <w:rsid w:val="0038503C"/>
    <w:rsid w:val="00385051"/>
    <w:rsid w:val="003850DF"/>
    <w:rsid w:val="003853FE"/>
    <w:rsid w:val="00385453"/>
    <w:rsid w:val="0038546A"/>
    <w:rsid w:val="00385523"/>
    <w:rsid w:val="0038564A"/>
    <w:rsid w:val="00385A39"/>
    <w:rsid w:val="00385BDA"/>
    <w:rsid w:val="00385C34"/>
    <w:rsid w:val="00385E31"/>
    <w:rsid w:val="00385F7B"/>
    <w:rsid w:val="0038646A"/>
    <w:rsid w:val="003864CA"/>
    <w:rsid w:val="00386545"/>
    <w:rsid w:val="00386657"/>
    <w:rsid w:val="003866C6"/>
    <w:rsid w:val="003868AA"/>
    <w:rsid w:val="0038696C"/>
    <w:rsid w:val="00386BE4"/>
    <w:rsid w:val="003874E3"/>
    <w:rsid w:val="003878C4"/>
    <w:rsid w:val="00387CFE"/>
    <w:rsid w:val="00387D7C"/>
    <w:rsid w:val="003901A3"/>
    <w:rsid w:val="003901E7"/>
    <w:rsid w:val="0039027B"/>
    <w:rsid w:val="00390292"/>
    <w:rsid w:val="0039029C"/>
    <w:rsid w:val="003902C9"/>
    <w:rsid w:val="00390333"/>
    <w:rsid w:val="0039077B"/>
    <w:rsid w:val="00390821"/>
    <w:rsid w:val="0039088A"/>
    <w:rsid w:val="00390C23"/>
    <w:rsid w:val="00390CC7"/>
    <w:rsid w:val="00390E04"/>
    <w:rsid w:val="00390EE2"/>
    <w:rsid w:val="003912DD"/>
    <w:rsid w:val="00391440"/>
    <w:rsid w:val="0039148F"/>
    <w:rsid w:val="003914CD"/>
    <w:rsid w:val="003915E2"/>
    <w:rsid w:val="003917BB"/>
    <w:rsid w:val="00391A2A"/>
    <w:rsid w:val="00391A60"/>
    <w:rsid w:val="00391D17"/>
    <w:rsid w:val="00391D9D"/>
    <w:rsid w:val="0039219E"/>
    <w:rsid w:val="003924AD"/>
    <w:rsid w:val="0039255E"/>
    <w:rsid w:val="00392594"/>
    <w:rsid w:val="003925C7"/>
    <w:rsid w:val="003926CC"/>
    <w:rsid w:val="003927E8"/>
    <w:rsid w:val="00392B65"/>
    <w:rsid w:val="00392F67"/>
    <w:rsid w:val="00392FC5"/>
    <w:rsid w:val="0039367C"/>
    <w:rsid w:val="0039386F"/>
    <w:rsid w:val="00393B36"/>
    <w:rsid w:val="00393D76"/>
    <w:rsid w:val="00393D7F"/>
    <w:rsid w:val="00394001"/>
    <w:rsid w:val="003940AE"/>
    <w:rsid w:val="003943D0"/>
    <w:rsid w:val="003943FF"/>
    <w:rsid w:val="003944CE"/>
    <w:rsid w:val="00394516"/>
    <w:rsid w:val="00394745"/>
    <w:rsid w:val="00394811"/>
    <w:rsid w:val="003949E0"/>
    <w:rsid w:val="00394AA8"/>
    <w:rsid w:val="00394C7A"/>
    <w:rsid w:val="00394C8A"/>
    <w:rsid w:val="00394F45"/>
    <w:rsid w:val="003951A3"/>
    <w:rsid w:val="00395484"/>
    <w:rsid w:val="003956EF"/>
    <w:rsid w:val="003959C7"/>
    <w:rsid w:val="003959FE"/>
    <w:rsid w:val="00395B2D"/>
    <w:rsid w:val="00395BCD"/>
    <w:rsid w:val="00395CED"/>
    <w:rsid w:val="00395D32"/>
    <w:rsid w:val="00395E89"/>
    <w:rsid w:val="00396428"/>
    <w:rsid w:val="0039650F"/>
    <w:rsid w:val="00396BC2"/>
    <w:rsid w:val="00396CCE"/>
    <w:rsid w:val="00396D17"/>
    <w:rsid w:val="00396E4C"/>
    <w:rsid w:val="00396F2F"/>
    <w:rsid w:val="00397350"/>
    <w:rsid w:val="0039735F"/>
    <w:rsid w:val="00397553"/>
    <w:rsid w:val="003975B8"/>
    <w:rsid w:val="00397B60"/>
    <w:rsid w:val="00397C42"/>
    <w:rsid w:val="00397C9A"/>
    <w:rsid w:val="00397CEE"/>
    <w:rsid w:val="00397F3B"/>
    <w:rsid w:val="003A003B"/>
    <w:rsid w:val="003A06B6"/>
    <w:rsid w:val="003A0765"/>
    <w:rsid w:val="003A076C"/>
    <w:rsid w:val="003A0969"/>
    <w:rsid w:val="003A0A1C"/>
    <w:rsid w:val="003A0C10"/>
    <w:rsid w:val="003A0D26"/>
    <w:rsid w:val="003A0D9C"/>
    <w:rsid w:val="003A0EE0"/>
    <w:rsid w:val="003A122B"/>
    <w:rsid w:val="003A1382"/>
    <w:rsid w:val="003A13B0"/>
    <w:rsid w:val="003A145D"/>
    <w:rsid w:val="003A1546"/>
    <w:rsid w:val="003A16DE"/>
    <w:rsid w:val="003A171D"/>
    <w:rsid w:val="003A1842"/>
    <w:rsid w:val="003A18EA"/>
    <w:rsid w:val="003A19D1"/>
    <w:rsid w:val="003A24A3"/>
    <w:rsid w:val="003A2571"/>
    <w:rsid w:val="003A2936"/>
    <w:rsid w:val="003A2AEF"/>
    <w:rsid w:val="003A2CE4"/>
    <w:rsid w:val="003A2E72"/>
    <w:rsid w:val="003A3068"/>
    <w:rsid w:val="003A3077"/>
    <w:rsid w:val="003A3093"/>
    <w:rsid w:val="003A30EC"/>
    <w:rsid w:val="003A3207"/>
    <w:rsid w:val="003A32A8"/>
    <w:rsid w:val="003A3448"/>
    <w:rsid w:val="003A35A6"/>
    <w:rsid w:val="003A38D8"/>
    <w:rsid w:val="003A38FB"/>
    <w:rsid w:val="003A3954"/>
    <w:rsid w:val="003A3BB4"/>
    <w:rsid w:val="003A3F63"/>
    <w:rsid w:val="003A40EA"/>
    <w:rsid w:val="003A40F7"/>
    <w:rsid w:val="003A430A"/>
    <w:rsid w:val="003A43D9"/>
    <w:rsid w:val="003A4552"/>
    <w:rsid w:val="003A4558"/>
    <w:rsid w:val="003A4A9D"/>
    <w:rsid w:val="003A4C3B"/>
    <w:rsid w:val="003A512B"/>
    <w:rsid w:val="003A546B"/>
    <w:rsid w:val="003A59EA"/>
    <w:rsid w:val="003A5B20"/>
    <w:rsid w:val="003A5E04"/>
    <w:rsid w:val="003A5EA4"/>
    <w:rsid w:val="003A5F17"/>
    <w:rsid w:val="003A5F1B"/>
    <w:rsid w:val="003A604A"/>
    <w:rsid w:val="003A62E5"/>
    <w:rsid w:val="003A6B00"/>
    <w:rsid w:val="003A6E43"/>
    <w:rsid w:val="003A734A"/>
    <w:rsid w:val="003A73F3"/>
    <w:rsid w:val="003A7885"/>
    <w:rsid w:val="003A7905"/>
    <w:rsid w:val="003A7CFB"/>
    <w:rsid w:val="003B01C1"/>
    <w:rsid w:val="003B01E7"/>
    <w:rsid w:val="003B02FC"/>
    <w:rsid w:val="003B05DD"/>
    <w:rsid w:val="003B07BA"/>
    <w:rsid w:val="003B07F9"/>
    <w:rsid w:val="003B08A3"/>
    <w:rsid w:val="003B0C4C"/>
    <w:rsid w:val="003B0D3F"/>
    <w:rsid w:val="003B0D97"/>
    <w:rsid w:val="003B0DED"/>
    <w:rsid w:val="003B0EA1"/>
    <w:rsid w:val="003B129B"/>
    <w:rsid w:val="003B14DC"/>
    <w:rsid w:val="003B16C8"/>
    <w:rsid w:val="003B17BE"/>
    <w:rsid w:val="003B194E"/>
    <w:rsid w:val="003B1BF2"/>
    <w:rsid w:val="003B1DC4"/>
    <w:rsid w:val="003B24CB"/>
    <w:rsid w:val="003B26A1"/>
    <w:rsid w:val="003B2766"/>
    <w:rsid w:val="003B2912"/>
    <w:rsid w:val="003B2C9C"/>
    <w:rsid w:val="003B30F3"/>
    <w:rsid w:val="003B320B"/>
    <w:rsid w:val="003B3294"/>
    <w:rsid w:val="003B3390"/>
    <w:rsid w:val="003B3898"/>
    <w:rsid w:val="003B38FA"/>
    <w:rsid w:val="003B3A7E"/>
    <w:rsid w:val="003B3AEC"/>
    <w:rsid w:val="003B3D24"/>
    <w:rsid w:val="003B3DDF"/>
    <w:rsid w:val="003B3E4A"/>
    <w:rsid w:val="003B416C"/>
    <w:rsid w:val="003B4201"/>
    <w:rsid w:val="003B4326"/>
    <w:rsid w:val="003B4379"/>
    <w:rsid w:val="003B4478"/>
    <w:rsid w:val="003B45BA"/>
    <w:rsid w:val="003B4719"/>
    <w:rsid w:val="003B48AC"/>
    <w:rsid w:val="003B4B36"/>
    <w:rsid w:val="003B4CA3"/>
    <w:rsid w:val="003B4E24"/>
    <w:rsid w:val="003B4ED8"/>
    <w:rsid w:val="003B4F62"/>
    <w:rsid w:val="003B51A1"/>
    <w:rsid w:val="003B5330"/>
    <w:rsid w:val="003B5385"/>
    <w:rsid w:val="003B5536"/>
    <w:rsid w:val="003B5613"/>
    <w:rsid w:val="003B5733"/>
    <w:rsid w:val="003B585B"/>
    <w:rsid w:val="003B5B05"/>
    <w:rsid w:val="003B5E16"/>
    <w:rsid w:val="003B5EB2"/>
    <w:rsid w:val="003B5FD0"/>
    <w:rsid w:val="003B633C"/>
    <w:rsid w:val="003B658B"/>
    <w:rsid w:val="003B68A1"/>
    <w:rsid w:val="003B6949"/>
    <w:rsid w:val="003B69CB"/>
    <w:rsid w:val="003B6C9D"/>
    <w:rsid w:val="003B6CAE"/>
    <w:rsid w:val="003B6D34"/>
    <w:rsid w:val="003B6DD5"/>
    <w:rsid w:val="003B6E5A"/>
    <w:rsid w:val="003B733B"/>
    <w:rsid w:val="003B7998"/>
    <w:rsid w:val="003B7AD3"/>
    <w:rsid w:val="003B7BD3"/>
    <w:rsid w:val="003B7F1D"/>
    <w:rsid w:val="003C0199"/>
    <w:rsid w:val="003C0469"/>
    <w:rsid w:val="003C09B4"/>
    <w:rsid w:val="003C0E7D"/>
    <w:rsid w:val="003C1012"/>
    <w:rsid w:val="003C11B5"/>
    <w:rsid w:val="003C12EC"/>
    <w:rsid w:val="003C13E8"/>
    <w:rsid w:val="003C1431"/>
    <w:rsid w:val="003C1547"/>
    <w:rsid w:val="003C1807"/>
    <w:rsid w:val="003C18F0"/>
    <w:rsid w:val="003C1A05"/>
    <w:rsid w:val="003C1AE6"/>
    <w:rsid w:val="003C1B0A"/>
    <w:rsid w:val="003C1B60"/>
    <w:rsid w:val="003C1DBD"/>
    <w:rsid w:val="003C1EE2"/>
    <w:rsid w:val="003C1EF8"/>
    <w:rsid w:val="003C1FB1"/>
    <w:rsid w:val="003C20A5"/>
    <w:rsid w:val="003C2314"/>
    <w:rsid w:val="003C24C3"/>
    <w:rsid w:val="003C2587"/>
    <w:rsid w:val="003C2A99"/>
    <w:rsid w:val="003C2C7C"/>
    <w:rsid w:val="003C2D69"/>
    <w:rsid w:val="003C323A"/>
    <w:rsid w:val="003C3377"/>
    <w:rsid w:val="003C34EE"/>
    <w:rsid w:val="003C35AF"/>
    <w:rsid w:val="003C37F5"/>
    <w:rsid w:val="003C385C"/>
    <w:rsid w:val="003C3A4C"/>
    <w:rsid w:val="003C3BC5"/>
    <w:rsid w:val="003C3E50"/>
    <w:rsid w:val="003C3E8F"/>
    <w:rsid w:val="003C4192"/>
    <w:rsid w:val="003C469D"/>
    <w:rsid w:val="003C4A18"/>
    <w:rsid w:val="003C4C43"/>
    <w:rsid w:val="003C4D7F"/>
    <w:rsid w:val="003C4EF6"/>
    <w:rsid w:val="003C4FF2"/>
    <w:rsid w:val="003C5352"/>
    <w:rsid w:val="003C545D"/>
    <w:rsid w:val="003C55B4"/>
    <w:rsid w:val="003C55E9"/>
    <w:rsid w:val="003C56D2"/>
    <w:rsid w:val="003C5701"/>
    <w:rsid w:val="003C5BEE"/>
    <w:rsid w:val="003C5C13"/>
    <w:rsid w:val="003C5DB3"/>
    <w:rsid w:val="003C5FF4"/>
    <w:rsid w:val="003C62B3"/>
    <w:rsid w:val="003C63FA"/>
    <w:rsid w:val="003C647B"/>
    <w:rsid w:val="003C6537"/>
    <w:rsid w:val="003C6955"/>
    <w:rsid w:val="003C6D4C"/>
    <w:rsid w:val="003C6EFC"/>
    <w:rsid w:val="003C6FDE"/>
    <w:rsid w:val="003C78B1"/>
    <w:rsid w:val="003C79B8"/>
    <w:rsid w:val="003C7A8F"/>
    <w:rsid w:val="003C7E3B"/>
    <w:rsid w:val="003C7E88"/>
    <w:rsid w:val="003C7F96"/>
    <w:rsid w:val="003D01ED"/>
    <w:rsid w:val="003D058E"/>
    <w:rsid w:val="003D0948"/>
    <w:rsid w:val="003D0AA8"/>
    <w:rsid w:val="003D0B4D"/>
    <w:rsid w:val="003D0BA0"/>
    <w:rsid w:val="003D0C03"/>
    <w:rsid w:val="003D0D20"/>
    <w:rsid w:val="003D0F32"/>
    <w:rsid w:val="003D1008"/>
    <w:rsid w:val="003D1083"/>
    <w:rsid w:val="003D10BA"/>
    <w:rsid w:val="003D14F5"/>
    <w:rsid w:val="003D16E6"/>
    <w:rsid w:val="003D19F1"/>
    <w:rsid w:val="003D1D16"/>
    <w:rsid w:val="003D1E2D"/>
    <w:rsid w:val="003D2038"/>
    <w:rsid w:val="003D21EE"/>
    <w:rsid w:val="003D221D"/>
    <w:rsid w:val="003D2280"/>
    <w:rsid w:val="003D250F"/>
    <w:rsid w:val="003D265C"/>
    <w:rsid w:val="003D2825"/>
    <w:rsid w:val="003D2841"/>
    <w:rsid w:val="003D2B30"/>
    <w:rsid w:val="003D2C75"/>
    <w:rsid w:val="003D3048"/>
    <w:rsid w:val="003D307C"/>
    <w:rsid w:val="003D312B"/>
    <w:rsid w:val="003D3210"/>
    <w:rsid w:val="003D329C"/>
    <w:rsid w:val="003D332D"/>
    <w:rsid w:val="003D34A3"/>
    <w:rsid w:val="003D386B"/>
    <w:rsid w:val="003D3A97"/>
    <w:rsid w:val="003D3D0E"/>
    <w:rsid w:val="003D3E3E"/>
    <w:rsid w:val="003D3EBB"/>
    <w:rsid w:val="003D4115"/>
    <w:rsid w:val="003D4179"/>
    <w:rsid w:val="003D433E"/>
    <w:rsid w:val="003D44F8"/>
    <w:rsid w:val="003D46CC"/>
    <w:rsid w:val="003D473C"/>
    <w:rsid w:val="003D4916"/>
    <w:rsid w:val="003D4B90"/>
    <w:rsid w:val="003D4FC8"/>
    <w:rsid w:val="003D511E"/>
    <w:rsid w:val="003D51A1"/>
    <w:rsid w:val="003D521F"/>
    <w:rsid w:val="003D542E"/>
    <w:rsid w:val="003D5690"/>
    <w:rsid w:val="003D57ED"/>
    <w:rsid w:val="003D5874"/>
    <w:rsid w:val="003D5BA9"/>
    <w:rsid w:val="003D5D0A"/>
    <w:rsid w:val="003D5D9C"/>
    <w:rsid w:val="003D5EE0"/>
    <w:rsid w:val="003D606E"/>
    <w:rsid w:val="003D63F5"/>
    <w:rsid w:val="003D69E7"/>
    <w:rsid w:val="003D6C38"/>
    <w:rsid w:val="003D6ECA"/>
    <w:rsid w:val="003D7091"/>
    <w:rsid w:val="003D7359"/>
    <w:rsid w:val="003D7371"/>
    <w:rsid w:val="003D7400"/>
    <w:rsid w:val="003D7824"/>
    <w:rsid w:val="003D78F9"/>
    <w:rsid w:val="003D7AAD"/>
    <w:rsid w:val="003D7BF2"/>
    <w:rsid w:val="003D7D6E"/>
    <w:rsid w:val="003D7E8B"/>
    <w:rsid w:val="003D7FE9"/>
    <w:rsid w:val="003E0044"/>
    <w:rsid w:val="003E021C"/>
    <w:rsid w:val="003E035F"/>
    <w:rsid w:val="003E03AD"/>
    <w:rsid w:val="003E08AA"/>
    <w:rsid w:val="003E0B07"/>
    <w:rsid w:val="003E0C9E"/>
    <w:rsid w:val="003E11A0"/>
    <w:rsid w:val="003E1221"/>
    <w:rsid w:val="003E17FD"/>
    <w:rsid w:val="003E18F7"/>
    <w:rsid w:val="003E1AAA"/>
    <w:rsid w:val="003E1B94"/>
    <w:rsid w:val="003E1CFC"/>
    <w:rsid w:val="003E1DB2"/>
    <w:rsid w:val="003E1EF1"/>
    <w:rsid w:val="003E1FC8"/>
    <w:rsid w:val="003E210B"/>
    <w:rsid w:val="003E2153"/>
    <w:rsid w:val="003E2531"/>
    <w:rsid w:val="003E2C17"/>
    <w:rsid w:val="003E2F03"/>
    <w:rsid w:val="003E30C4"/>
    <w:rsid w:val="003E3768"/>
    <w:rsid w:val="003E39E9"/>
    <w:rsid w:val="003E3A37"/>
    <w:rsid w:val="003E3C54"/>
    <w:rsid w:val="003E3C9F"/>
    <w:rsid w:val="003E3E69"/>
    <w:rsid w:val="003E4482"/>
    <w:rsid w:val="003E44F5"/>
    <w:rsid w:val="003E4663"/>
    <w:rsid w:val="003E4943"/>
    <w:rsid w:val="003E4B20"/>
    <w:rsid w:val="003E51C3"/>
    <w:rsid w:val="003E521D"/>
    <w:rsid w:val="003E525B"/>
    <w:rsid w:val="003E5826"/>
    <w:rsid w:val="003E5CBA"/>
    <w:rsid w:val="003E5D0A"/>
    <w:rsid w:val="003E5E5D"/>
    <w:rsid w:val="003E616A"/>
    <w:rsid w:val="003E61E1"/>
    <w:rsid w:val="003E62BB"/>
    <w:rsid w:val="003E6434"/>
    <w:rsid w:val="003E6CE5"/>
    <w:rsid w:val="003E7507"/>
    <w:rsid w:val="003E75A7"/>
    <w:rsid w:val="003E7752"/>
    <w:rsid w:val="003E779E"/>
    <w:rsid w:val="003E7931"/>
    <w:rsid w:val="003E7A48"/>
    <w:rsid w:val="003E7D23"/>
    <w:rsid w:val="003E7D62"/>
    <w:rsid w:val="003E7EEC"/>
    <w:rsid w:val="003F00CB"/>
    <w:rsid w:val="003F01BA"/>
    <w:rsid w:val="003F0216"/>
    <w:rsid w:val="003F053D"/>
    <w:rsid w:val="003F0635"/>
    <w:rsid w:val="003F07FC"/>
    <w:rsid w:val="003F08A2"/>
    <w:rsid w:val="003F09E8"/>
    <w:rsid w:val="003F0F02"/>
    <w:rsid w:val="003F0FE3"/>
    <w:rsid w:val="003F1066"/>
    <w:rsid w:val="003F1116"/>
    <w:rsid w:val="003F113C"/>
    <w:rsid w:val="003F119A"/>
    <w:rsid w:val="003F147D"/>
    <w:rsid w:val="003F205D"/>
    <w:rsid w:val="003F2112"/>
    <w:rsid w:val="003F229E"/>
    <w:rsid w:val="003F2801"/>
    <w:rsid w:val="003F2A38"/>
    <w:rsid w:val="003F2B98"/>
    <w:rsid w:val="003F2C46"/>
    <w:rsid w:val="003F2C4E"/>
    <w:rsid w:val="003F2F33"/>
    <w:rsid w:val="003F3355"/>
    <w:rsid w:val="003F33F4"/>
    <w:rsid w:val="003F3400"/>
    <w:rsid w:val="003F36BD"/>
    <w:rsid w:val="003F384B"/>
    <w:rsid w:val="003F3B20"/>
    <w:rsid w:val="003F3BC5"/>
    <w:rsid w:val="003F3CFD"/>
    <w:rsid w:val="003F3FF0"/>
    <w:rsid w:val="003F406B"/>
    <w:rsid w:val="003F43D7"/>
    <w:rsid w:val="003F4C73"/>
    <w:rsid w:val="003F4C8E"/>
    <w:rsid w:val="003F4CE4"/>
    <w:rsid w:val="003F4E4C"/>
    <w:rsid w:val="003F5039"/>
    <w:rsid w:val="003F55A3"/>
    <w:rsid w:val="003F57D8"/>
    <w:rsid w:val="003F57DC"/>
    <w:rsid w:val="003F5CD5"/>
    <w:rsid w:val="003F5E29"/>
    <w:rsid w:val="003F5E5E"/>
    <w:rsid w:val="003F5F2E"/>
    <w:rsid w:val="003F5FDF"/>
    <w:rsid w:val="003F615B"/>
    <w:rsid w:val="003F673D"/>
    <w:rsid w:val="003F6835"/>
    <w:rsid w:val="003F68CA"/>
    <w:rsid w:val="003F691B"/>
    <w:rsid w:val="003F69AE"/>
    <w:rsid w:val="003F6B62"/>
    <w:rsid w:val="003F6C4C"/>
    <w:rsid w:val="003F6E93"/>
    <w:rsid w:val="003F7485"/>
    <w:rsid w:val="003F7B32"/>
    <w:rsid w:val="003F7B47"/>
    <w:rsid w:val="003F7BD0"/>
    <w:rsid w:val="003F7C48"/>
    <w:rsid w:val="003F7CCA"/>
    <w:rsid w:val="003F7EEE"/>
    <w:rsid w:val="003F7F81"/>
    <w:rsid w:val="00400119"/>
    <w:rsid w:val="00400159"/>
    <w:rsid w:val="0040024F"/>
    <w:rsid w:val="00400CEF"/>
    <w:rsid w:val="00400EB5"/>
    <w:rsid w:val="00400F97"/>
    <w:rsid w:val="004010A5"/>
    <w:rsid w:val="004010AC"/>
    <w:rsid w:val="004012C9"/>
    <w:rsid w:val="00401622"/>
    <w:rsid w:val="004019DB"/>
    <w:rsid w:val="00401B15"/>
    <w:rsid w:val="00401B9C"/>
    <w:rsid w:val="00402349"/>
    <w:rsid w:val="004029EC"/>
    <w:rsid w:val="00402A9C"/>
    <w:rsid w:val="00402AEC"/>
    <w:rsid w:val="00402B18"/>
    <w:rsid w:val="00402DBB"/>
    <w:rsid w:val="00402DC0"/>
    <w:rsid w:val="0040302F"/>
    <w:rsid w:val="0040304C"/>
    <w:rsid w:val="004039FB"/>
    <w:rsid w:val="00403A29"/>
    <w:rsid w:val="00403D3A"/>
    <w:rsid w:val="00403DBF"/>
    <w:rsid w:val="00403E2B"/>
    <w:rsid w:val="00403EF9"/>
    <w:rsid w:val="0040407D"/>
    <w:rsid w:val="0040422A"/>
    <w:rsid w:val="00404530"/>
    <w:rsid w:val="004045CC"/>
    <w:rsid w:val="00404634"/>
    <w:rsid w:val="00404728"/>
    <w:rsid w:val="00404788"/>
    <w:rsid w:val="00404C05"/>
    <w:rsid w:val="00404F6E"/>
    <w:rsid w:val="004051F1"/>
    <w:rsid w:val="004053E1"/>
    <w:rsid w:val="004053ED"/>
    <w:rsid w:val="0040575B"/>
    <w:rsid w:val="004057C2"/>
    <w:rsid w:val="00405F1A"/>
    <w:rsid w:val="00405FD4"/>
    <w:rsid w:val="00406037"/>
    <w:rsid w:val="00406049"/>
    <w:rsid w:val="00406179"/>
    <w:rsid w:val="004061AC"/>
    <w:rsid w:val="00406323"/>
    <w:rsid w:val="00406584"/>
    <w:rsid w:val="00406646"/>
    <w:rsid w:val="00406B6B"/>
    <w:rsid w:val="00406D07"/>
    <w:rsid w:val="00406ED5"/>
    <w:rsid w:val="00406FF3"/>
    <w:rsid w:val="00407052"/>
    <w:rsid w:val="00407116"/>
    <w:rsid w:val="00407269"/>
    <w:rsid w:val="004075F2"/>
    <w:rsid w:val="00407801"/>
    <w:rsid w:val="0040788B"/>
    <w:rsid w:val="004078BF"/>
    <w:rsid w:val="00407D03"/>
    <w:rsid w:val="00407D52"/>
    <w:rsid w:val="00407EC0"/>
    <w:rsid w:val="0041006C"/>
    <w:rsid w:val="004102DA"/>
    <w:rsid w:val="0041051C"/>
    <w:rsid w:val="004105FE"/>
    <w:rsid w:val="004106B2"/>
    <w:rsid w:val="004106D7"/>
    <w:rsid w:val="00410836"/>
    <w:rsid w:val="004109B5"/>
    <w:rsid w:val="00410CCC"/>
    <w:rsid w:val="00410D0C"/>
    <w:rsid w:val="00410D5C"/>
    <w:rsid w:val="00410E79"/>
    <w:rsid w:val="00410FBA"/>
    <w:rsid w:val="00411278"/>
    <w:rsid w:val="004115F0"/>
    <w:rsid w:val="00411B12"/>
    <w:rsid w:val="00411BA6"/>
    <w:rsid w:val="00411F9A"/>
    <w:rsid w:val="0041201B"/>
    <w:rsid w:val="00412376"/>
    <w:rsid w:val="004123A0"/>
    <w:rsid w:val="0041258C"/>
    <w:rsid w:val="004127B7"/>
    <w:rsid w:val="00412E10"/>
    <w:rsid w:val="00413017"/>
    <w:rsid w:val="0041330A"/>
    <w:rsid w:val="0041337A"/>
    <w:rsid w:val="004134FE"/>
    <w:rsid w:val="004138B7"/>
    <w:rsid w:val="00413961"/>
    <w:rsid w:val="00413981"/>
    <w:rsid w:val="00413AEF"/>
    <w:rsid w:val="00413DF3"/>
    <w:rsid w:val="00414044"/>
    <w:rsid w:val="004142B5"/>
    <w:rsid w:val="004144E1"/>
    <w:rsid w:val="00414574"/>
    <w:rsid w:val="00414808"/>
    <w:rsid w:val="00414D73"/>
    <w:rsid w:val="00414F4E"/>
    <w:rsid w:val="00414FD8"/>
    <w:rsid w:val="00415259"/>
    <w:rsid w:val="0041537F"/>
    <w:rsid w:val="00415485"/>
    <w:rsid w:val="004158B7"/>
    <w:rsid w:val="00415930"/>
    <w:rsid w:val="00415AA3"/>
    <w:rsid w:val="00415AEC"/>
    <w:rsid w:val="00415B64"/>
    <w:rsid w:val="00415B94"/>
    <w:rsid w:val="00415C6A"/>
    <w:rsid w:val="00415C73"/>
    <w:rsid w:val="00415E9A"/>
    <w:rsid w:val="00415FD7"/>
    <w:rsid w:val="00416161"/>
    <w:rsid w:val="0041621E"/>
    <w:rsid w:val="00416378"/>
    <w:rsid w:val="0041643D"/>
    <w:rsid w:val="004164EF"/>
    <w:rsid w:val="004167F9"/>
    <w:rsid w:val="00416879"/>
    <w:rsid w:val="004168B2"/>
    <w:rsid w:val="0041694F"/>
    <w:rsid w:val="00416A41"/>
    <w:rsid w:val="00416A8F"/>
    <w:rsid w:val="00416E94"/>
    <w:rsid w:val="00417167"/>
    <w:rsid w:val="0041725C"/>
    <w:rsid w:val="004174B7"/>
    <w:rsid w:val="00417816"/>
    <w:rsid w:val="004179C7"/>
    <w:rsid w:val="00417A10"/>
    <w:rsid w:val="00417D51"/>
    <w:rsid w:val="00417D68"/>
    <w:rsid w:val="00417EC9"/>
    <w:rsid w:val="004200C8"/>
    <w:rsid w:val="00420233"/>
    <w:rsid w:val="00420782"/>
    <w:rsid w:val="004209BA"/>
    <w:rsid w:val="00420B8A"/>
    <w:rsid w:val="00420C55"/>
    <w:rsid w:val="00420FEA"/>
    <w:rsid w:val="00421354"/>
    <w:rsid w:val="004217BB"/>
    <w:rsid w:val="00421C28"/>
    <w:rsid w:val="00421D13"/>
    <w:rsid w:val="00421E64"/>
    <w:rsid w:val="00421EDC"/>
    <w:rsid w:val="0042235F"/>
    <w:rsid w:val="0042248B"/>
    <w:rsid w:val="0042266C"/>
    <w:rsid w:val="004229C8"/>
    <w:rsid w:val="00422B9A"/>
    <w:rsid w:val="00422C13"/>
    <w:rsid w:val="0042331A"/>
    <w:rsid w:val="0042356B"/>
    <w:rsid w:val="00423C78"/>
    <w:rsid w:val="00423C7E"/>
    <w:rsid w:val="0042425F"/>
    <w:rsid w:val="0042429F"/>
    <w:rsid w:val="00424458"/>
    <w:rsid w:val="00424839"/>
    <w:rsid w:val="00424C72"/>
    <w:rsid w:val="00424D3B"/>
    <w:rsid w:val="00424E84"/>
    <w:rsid w:val="00424E98"/>
    <w:rsid w:val="00424F51"/>
    <w:rsid w:val="004251D2"/>
    <w:rsid w:val="00425338"/>
    <w:rsid w:val="004258B4"/>
    <w:rsid w:val="00425AAB"/>
    <w:rsid w:val="00425EBF"/>
    <w:rsid w:val="004260F7"/>
    <w:rsid w:val="00426484"/>
    <w:rsid w:val="00426D09"/>
    <w:rsid w:val="00427051"/>
    <w:rsid w:val="004271DC"/>
    <w:rsid w:val="00427745"/>
    <w:rsid w:val="004279B5"/>
    <w:rsid w:val="004279EB"/>
    <w:rsid w:val="004279F4"/>
    <w:rsid w:val="00427A6C"/>
    <w:rsid w:val="00427C02"/>
    <w:rsid w:val="00427C48"/>
    <w:rsid w:val="00427F66"/>
    <w:rsid w:val="00427F6D"/>
    <w:rsid w:val="004301ED"/>
    <w:rsid w:val="00430237"/>
    <w:rsid w:val="00430352"/>
    <w:rsid w:val="00430443"/>
    <w:rsid w:val="00430805"/>
    <w:rsid w:val="0043126E"/>
    <w:rsid w:val="004313C6"/>
    <w:rsid w:val="0043141A"/>
    <w:rsid w:val="004315AD"/>
    <w:rsid w:val="004317A1"/>
    <w:rsid w:val="00431818"/>
    <w:rsid w:val="00431CF5"/>
    <w:rsid w:val="00431E19"/>
    <w:rsid w:val="00431F58"/>
    <w:rsid w:val="0043218D"/>
    <w:rsid w:val="0043262B"/>
    <w:rsid w:val="0043269F"/>
    <w:rsid w:val="00432770"/>
    <w:rsid w:val="00432799"/>
    <w:rsid w:val="00432872"/>
    <w:rsid w:val="00432A6C"/>
    <w:rsid w:val="00432C84"/>
    <w:rsid w:val="00432DDB"/>
    <w:rsid w:val="004331F0"/>
    <w:rsid w:val="004332B2"/>
    <w:rsid w:val="00433B0D"/>
    <w:rsid w:val="00433B5D"/>
    <w:rsid w:val="00433C86"/>
    <w:rsid w:val="00433C9D"/>
    <w:rsid w:val="00433E55"/>
    <w:rsid w:val="0043402D"/>
    <w:rsid w:val="00434244"/>
    <w:rsid w:val="00434322"/>
    <w:rsid w:val="004343CF"/>
    <w:rsid w:val="004346FF"/>
    <w:rsid w:val="00434744"/>
    <w:rsid w:val="0043497E"/>
    <w:rsid w:val="00434B46"/>
    <w:rsid w:val="00434DB2"/>
    <w:rsid w:val="00435070"/>
    <w:rsid w:val="00435501"/>
    <w:rsid w:val="00435725"/>
    <w:rsid w:val="00435C33"/>
    <w:rsid w:val="00435DD2"/>
    <w:rsid w:val="00436022"/>
    <w:rsid w:val="004368B4"/>
    <w:rsid w:val="004368E8"/>
    <w:rsid w:val="004369C6"/>
    <w:rsid w:val="004369FA"/>
    <w:rsid w:val="00436BA2"/>
    <w:rsid w:val="00436C18"/>
    <w:rsid w:val="00436D8C"/>
    <w:rsid w:val="00436E2F"/>
    <w:rsid w:val="00437478"/>
    <w:rsid w:val="00437611"/>
    <w:rsid w:val="00437696"/>
    <w:rsid w:val="0043775B"/>
    <w:rsid w:val="004377BC"/>
    <w:rsid w:val="00437850"/>
    <w:rsid w:val="004379F7"/>
    <w:rsid w:val="00437CAF"/>
    <w:rsid w:val="00437EEF"/>
    <w:rsid w:val="0044003A"/>
    <w:rsid w:val="00440121"/>
    <w:rsid w:val="004401AF"/>
    <w:rsid w:val="00440206"/>
    <w:rsid w:val="004402B6"/>
    <w:rsid w:val="004402BB"/>
    <w:rsid w:val="004409E7"/>
    <w:rsid w:val="00440B73"/>
    <w:rsid w:val="00440D74"/>
    <w:rsid w:val="00440D92"/>
    <w:rsid w:val="00440EEA"/>
    <w:rsid w:val="00441168"/>
    <w:rsid w:val="00441321"/>
    <w:rsid w:val="00441411"/>
    <w:rsid w:val="0044156F"/>
    <w:rsid w:val="0044177E"/>
    <w:rsid w:val="004417D2"/>
    <w:rsid w:val="00441B16"/>
    <w:rsid w:val="00441F42"/>
    <w:rsid w:val="004423C7"/>
    <w:rsid w:val="004423D7"/>
    <w:rsid w:val="0044267C"/>
    <w:rsid w:val="004426A0"/>
    <w:rsid w:val="00442BFB"/>
    <w:rsid w:val="00442CAF"/>
    <w:rsid w:val="00442CE0"/>
    <w:rsid w:val="00442F1A"/>
    <w:rsid w:val="00443098"/>
    <w:rsid w:val="00443186"/>
    <w:rsid w:val="00443330"/>
    <w:rsid w:val="0044366A"/>
    <w:rsid w:val="004439FF"/>
    <w:rsid w:val="00443AB4"/>
    <w:rsid w:val="00443ADC"/>
    <w:rsid w:val="00443D47"/>
    <w:rsid w:val="00443EF8"/>
    <w:rsid w:val="0044412F"/>
    <w:rsid w:val="004442E3"/>
    <w:rsid w:val="004443D1"/>
    <w:rsid w:val="004445AF"/>
    <w:rsid w:val="00444C5F"/>
    <w:rsid w:val="00444DC1"/>
    <w:rsid w:val="00444FCC"/>
    <w:rsid w:val="004452F8"/>
    <w:rsid w:val="00445621"/>
    <w:rsid w:val="004456EC"/>
    <w:rsid w:val="004456F0"/>
    <w:rsid w:val="004458DC"/>
    <w:rsid w:val="00445A00"/>
    <w:rsid w:val="00445BAB"/>
    <w:rsid w:val="00445BEC"/>
    <w:rsid w:val="00445D5B"/>
    <w:rsid w:val="00446A09"/>
    <w:rsid w:val="00446B0B"/>
    <w:rsid w:val="00446B9F"/>
    <w:rsid w:val="004470FC"/>
    <w:rsid w:val="0044726A"/>
    <w:rsid w:val="00447480"/>
    <w:rsid w:val="004474FC"/>
    <w:rsid w:val="004475F1"/>
    <w:rsid w:val="00447683"/>
    <w:rsid w:val="0044782F"/>
    <w:rsid w:val="0044798E"/>
    <w:rsid w:val="00450114"/>
    <w:rsid w:val="0045015D"/>
    <w:rsid w:val="00450246"/>
    <w:rsid w:val="00450780"/>
    <w:rsid w:val="0045083D"/>
    <w:rsid w:val="00450BC7"/>
    <w:rsid w:val="00451160"/>
    <w:rsid w:val="0045163E"/>
    <w:rsid w:val="0045189C"/>
    <w:rsid w:val="004519C3"/>
    <w:rsid w:val="004519F2"/>
    <w:rsid w:val="00451C25"/>
    <w:rsid w:val="00451CE1"/>
    <w:rsid w:val="00451EB8"/>
    <w:rsid w:val="00451ED8"/>
    <w:rsid w:val="00451FB4"/>
    <w:rsid w:val="004521D6"/>
    <w:rsid w:val="00452358"/>
    <w:rsid w:val="004524A3"/>
    <w:rsid w:val="0045254E"/>
    <w:rsid w:val="00452634"/>
    <w:rsid w:val="00452653"/>
    <w:rsid w:val="00452E3E"/>
    <w:rsid w:val="00452FBE"/>
    <w:rsid w:val="004532F5"/>
    <w:rsid w:val="00453414"/>
    <w:rsid w:val="004534D1"/>
    <w:rsid w:val="00453602"/>
    <w:rsid w:val="00453955"/>
    <w:rsid w:val="004539E2"/>
    <w:rsid w:val="00453AF8"/>
    <w:rsid w:val="00453B01"/>
    <w:rsid w:val="00453D10"/>
    <w:rsid w:val="00453D15"/>
    <w:rsid w:val="00453E46"/>
    <w:rsid w:val="00454586"/>
    <w:rsid w:val="004547BA"/>
    <w:rsid w:val="00454AED"/>
    <w:rsid w:val="00454B15"/>
    <w:rsid w:val="00454F18"/>
    <w:rsid w:val="00455137"/>
    <w:rsid w:val="004554D9"/>
    <w:rsid w:val="00455672"/>
    <w:rsid w:val="004558BC"/>
    <w:rsid w:val="00455BB5"/>
    <w:rsid w:val="00455C6C"/>
    <w:rsid w:val="00455E82"/>
    <w:rsid w:val="00455EF0"/>
    <w:rsid w:val="00456031"/>
    <w:rsid w:val="004563DB"/>
    <w:rsid w:val="0045650B"/>
    <w:rsid w:val="00456659"/>
    <w:rsid w:val="004567EA"/>
    <w:rsid w:val="00456868"/>
    <w:rsid w:val="004568D1"/>
    <w:rsid w:val="0045694B"/>
    <w:rsid w:val="00456A32"/>
    <w:rsid w:val="00456ED5"/>
    <w:rsid w:val="0045715C"/>
    <w:rsid w:val="0045718E"/>
    <w:rsid w:val="00457314"/>
    <w:rsid w:val="004573A9"/>
    <w:rsid w:val="004576A8"/>
    <w:rsid w:val="00457754"/>
    <w:rsid w:val="00457784"/>
    <w:rsid w:val="00457BF9"/>
    <w:rsid w:val="00457CB8"/>
    <w:rsid w:val="00457CC3"/>
    <w:rsid w:val="00460298"/>
    <w:rsid w:val="00460463"/>
    <w:rsid w:val="00460571"/>
    <w:rsid w:val="004606F9"/>
    <w:rsid w:val="004608BC"/>
    <w:rsid w:val="004608C3"/>
    <w:rsid w:val="0046091B"/>
    <w:rsid w:val="004609D2"/>
    <w:rsid w:val="00460BAD"/>
    <w:rsid w:val="00460BBA"/>
    <w:rsid w:val="00460DD4"/>
    <w:rsid w:val="00460FAE"/>
    <w:rsid w:val="00461171"/>
    <w:rsid w:val="00461174"/>
    <w:rsid w:val="004611D7"/>
    <w:rsid w:val="00461450"/>
    <w:rsid w:val="0046146B"/>
    <w:rsid w:val="00461CFB"/>
    <w:rsid w:val="00461D10"/>
    <w:rsid w:val="00461F1F"/>
    <w:rsid w:val="00462109"/>
    <w:rsid w:val="00462466"/>
    <w:rsid w:val="00462827"/>
    <w:rsid w:val="004628C8"/>
    <w:rsid w:val="0046291B"/>
    <w:rsid w:val="00462A12"/>
    <w:rsid w:val="00462C40"/>
    <w:rsid w:val="00462C45"/>
    <w:rsid w:val="004632AA"/>
    <w:rsid w:val="00463860"/>
    <w:rsid w:val="00463890"/>
    <w:rsid w:val="00463966"/>
    <w:rsid w:val="00463A7F"/>
    <w:rsid w:val="00463A83"/>
    <w:rsid w:val="00463B26"/>
    <w:rsid w:val="00463B98"/>
    <w:rsid w:val="00463F47"/>
    <w:rsid w:val="00463FAB"/>
    <w:rsid w:val="00464201"/>
    <w:rsid w:val="004647B6"/>
    <w:rsid w:val="00464F9C"/>
    <w:rsid w:val="00464FCB"/>
    <w:rsid w:val="0046517F"/>
    <w:rsid w:val="00465311"/>
    <w:rsid w:val="00465351"/>
    <w:rsid w:val="00465403"/>
    <w:rsid w:val="00465549"/>
    <w:rsid w:val="00465635"/>
    <w:rsid w:val="00465B25"/>
    <w:rsid w:val="00465E18"/>
    <w:rsid w:val="00465FF6"/>
    <w:rsid w:val="0046610B"/>
    <w:rsid w:val="00466305"/>
    <w:rsid w:val="00466737"/>
    <w:rsid w:val="004668C9"/>
    <w:rsid w:val="0046695D"/>
    <w:rsid w:val="00466BA8"/>
    <w:rsid w:val="004672AD"/>
    <w:rsid w:val="0046761C"/>
    <w:rsid w:val="00467827"/>
    <w:rsid w:val="0046782C"/>
    <w:rsid w:val="004679B1"/>
    <w:rsid w:val="004679CF"/>
    <w:rsid w:val="00470199"/>
    <w:rsid w:val="004702A8"/>
    <w:rsid w:val="004702B9"/>
    <w:rsid w:val="00470325"/>
    <w:rsid w:val="004704CF"/>
    <w:rsid w:val="0047081C"/>
    <w:rsid w:val="004708AB"/>
    <w:rsid w:val="00470ABC"/>
    <w:rsid w:val="00470D01"/>
    <w:rsid w:val="0047105C"/>
    <w:rsid w:val="0047121F"/>
    <w:rsid w:val="00471696"/>
    <w:rsid w:val="0047197A"/>
    <w:rsid w:val="00471A1D"/>
    <w:rsid w:val="00471BB6"/>
    <w:rsid w:val="00471BB8"/>
    <w:rsid w:val="00472D31"/>
    <w:rsid w:val="00472F60"/>
    <w:rsid w:val="00473115"/>
    <w:rsid w:val="0047332B"/>
    <w:rsid w:val="0047341F"/>
    <w:rsid w:val="00473735"/>
    <w:rsid w:val="0047390C"/>
    <w:rsid w:val="0047391F"/>
    <w:rsid w:val="00473C3A"/>
    <w:rsid w:val="00473CD8"/>
    <w:rsid w:val="00473D47"/>
    <w:rsid w:val="00474034"/>
    <w:rsid w:val="004742CA"/>
    <w:rsid w:val="0047440A"/>
    <w:rsid w:val="004745A3"/>
    <w:rsid w:val="0047492E"/>
    <w:rsid w:val="00474B06"/>
    <w:rsid w:val="00474E16"/>
    <w:rsid w:val="00474E39"/>
    <w:rsid w:val="00474F76"/>
    <w:rsid w:val="004750B8"/>
    <w:rsid w:val="00475393"/>
    <w:rsid w:val="004753BC"/>
    <w:rsid w:val="0047550B"/>
    <w:rsid w:val="00475642"/>
    <w:rsid w:val="00475B59"/>
    <w:rsid w:val="00475F4A"/>
    <w:rsid w:val="004760F5"/>
    <w:rsid w:val="00476254"/>
    <w:rsid w:val="0047651E"/>
    <w:rsid w:val="00476617"/>
    <w:rsid w:val="0047681B"/>
    <w:rsid w:val="004769A0"/>
    <w:rsid w:val="00476A0A"/>
    <w:rsid w:val="00476DF5"/>
    <w:rsid w:val="00477062"/>
    <w:rsid w:val="004772C7"/>
    <w:rsid w:val="004778A0"/>
    <w:rsid w:val="00477B6F"/>
    <w:rsid w:val="00477BF9"/>
    <w:rsid w:val="00480006"/>
    <w:rsid w:val="00480030"/>
    <w:rsid w:val="00480164"/>
    <w:rsid w:val="00480456"/>
    <w:rsid w:val="0048052A"/>
    <w:rsid w:val="00480589"/>
    <w:rsid w:val="004806E2"/>
    <w:rsid w:val="00480B72"/>
    <w:rsid w:val="00480CA8"/>
    <w:rsid w:val="00481498"/>
    <w:rsid w:val="004815FE"/>
    <w:rsid w:val="0048179D"/>
    <w:rsid w:val="00481AAA"/>
    <w:rsid w:val="00481B4F"/>
    <w:rsid w:val="00481BF5"/>
    <w:rsid w:val="00481CCF"/>
    <w:rsid w:val="00481D82"/>
    <w:rsid w:val="00481E54"/>
    <w:rsid w:val="00481EB6"/>
    <w:rsid w:val="004824DC"/>
    <w:rsid w:val="00482652"/>
    <w:rsid w:val="004826FC"/>
    <w:rsid w:val="00482B8F"/>
    <w:rsid w:val="00482ECE"/>
    <w:rsid w:val="004831D4"/>
    <w:rsid w:val="004832BD"/>
    <w:rsid w:val="004834CF"/>
    <w:rsid w:val="00483737"/>
    <w:rsid w:val="004839DF"/>
    <w:rsid w:val="00483A29"/>
    <w:rsid w:val="00483B04"/>
    <w:rsid w:val="00483C0B"/>
    <w:rsid w:val="00483CA0"/>
    <w:rsid w:val="00483E11"/>
    <w:rsid w:val="00483FC1"/>
    <w:rsid w:val="00483FFB"/>
    <w:rsid w:val="0048418C"/>
    <w:rsid w:val="004842E1"/>
    <w:rsid w:val="004845B6"/>
    <w:rsid w:val="00484951"/>
    <w:rsid w:val="004849EA"/>
    <w:rsid w:val="00484B7D"/>
    <w:rsid w:val="00484BB1"/>
    <w:rsid w:val="00484C78"/>
    <w:rsid w:val="00484FEF"/>
    <w:rsid w:val="004853F4"/>
    <w:rsid w:val="0048546E"/>
    <w:rsid w:val="004855D5"/>
    <w:rsid w:val="00485A12"/>
    <w:rsid w:val="00485AD6"/>
    <w:rsid w:val="00485CCD"/>
    <w:rsid w:val="00485D1A"/>
    <w:rsid w:val="00485DAA"/>
    <w:rsid w:val="00485F31"/>
    <w:rsid w:val="00485F77"/>
    <w:rsid w:val="00485FA4"/>
    <w:rsid w:val="00485FC6"/>
    <w:rsid w:val="0048602B"/>
    <w:rsid w:val="004862CD"/>
    <w:rsid w:val="00486389"/>
    <w:rsid w:val="004867CD"/>
    <w:rsid w:val="0048688E"/>
    <w:rsid w:val="00486AE1"/>
    <w:rsid w:val="00486EA2"/>
    <w:rsid w:val="004871A3"/>
    <w:rsid w:val="004871C3"/>
    <w:rsid w:val="0048725A"/>
    <w:rsid w:val="00487267"/>
    <w:rsid w:val="00487268"/>
    <w:rsid w:val="00487352"/>
    <w:rsid w:val="00487510"/>
    <w:rsid w:val="004876C8"/>
    <w:rsid w:val="0048787B"/>
    <w:rsid w:val="004879F6"/>
    <w:rsid w:val="00487A29"/>
    <w:rsid w:val="00487A6E"/>
    <w:rsid w:val="00487B7B"/>
    <w:rsid w:val="00487BA4"/>
    <w:rsid w:val="00487F04"/>
    <w:rsid w:val="00487F23"/>
    <w:rsid w:val="00487FC4"/>
    <w:rsid w:val="00487FCA"/>
    <w:rsid w:val="00487FCD"/>
    <w:rsid w:val="00490144"/>
    <w:rsid w:val="00490189"/>
    <w:rsid w:val="00490246"/>
    <w:rsid w:val="00490427"/>
    <w:rsid w:val="00490648"/>
    <w:rsid w:val="004906C7"/>
    <w:rsid w:val="00490872"/>
    <w:rsid w:val="00490BEA"/>
    <w:rsid w:val="00490C1A"/>
    <w:rsid w:val="00490E64"/>
    <w:rsid w:val="00490F05"/>
    <w:rsid w:val="00491145"/>
    <w:rsid w:val="00491411"/>
    <w:rsid w:val="0049159A"/>
    <w:rsid w:val="00491AC1"/>
    <w:rsid w:val="00491B12"/>
    <w:rsid w:val="00491FCF"/>
    <w:rsid w:val="00492445"/>
    <w:rsid w:val="0049271B"/>
    <w:rsid w:val="0049287D"/>
    <w:rsid w:val="0049288B"/>
    <w:rsid w:val="00492D59"/>
    <w:rsid w:val="00492EB0"/>
    <w:rsid w:val="00492FF2"/>
    <w:rsid w:val="004930A1"/>
    <w:rsid w:val="0049315A"/>
    <w:rsid w:val="004933A2"/>
    <w:rsid w:val="00493507"/>
    <w:rsid w:val="0049358C"/>
    <w:rsid w:val="00493891"/>
    <w:rsid w:val="00493962"/>
    <w:rsid w:val="004939E2"/>
    <w:rsid w:val="00493A63"/>
    <w:rsid w:val="00493AAE"/>
    <w:rsid w:val="00493BE1"/>
    <w:rsid w:val="00493CB7"/>
    <w:rsid w:val="00493ED7"/>
    <w:rsid w:val="0049419D"/>
    <w:rsid w:val="004947C8"/>
    <w:rsid w:val="004947F4"/>
    <w:rsid w:val="00494DEB"/>
    <w:rsid w:val="00494E3E"/>
    <w:rsid w:val="00494EB3"/>
    <w:rsid w:val="00495203"/>
    <w:rsid w:val="00495219"/>
    <w:rsid w:val="004953D5"/>
    <w:rsid w:val="0049555C"/>
    <w:rsid w:val="004956F9"/>
    <w:rsid w:val="004959BE"/>
    <w:rsid w:val="00495BDA"/>
    <w:rsid w:val="00495C39"/>
    <w:rsid w:val="00495D4E"/>
    <w:rsid w:val="00495DA3"/>
    <w:rsid w:val="00495E43"/>
    <w:rsid w:val="00495F2D"/>
    <w:rsid w:val="0049612F"/>
    <w:rsid w:val="004963A2"/>
    <w:rsid w:val="0049662B"/>
    <w:rsid w:val="00496730"/>
    <w:rsid w:val="00496B87"/>
    <w:rsid w:val="00496BBD"/>
    <w:rsid w:val="00496BD9"/>
    <w:rsid w:val="004972FF"/>
    <w:rsid w:val="0049738A"/>
    <w:rsid w:val="004977C8"/>
    <w:rsid w:val="00497978"/>
    <w:rsid w:val="00497B1E"/>
    <w:rsid w:val="00497C42"/>
    <w:rsid w:val="00497D5D"/>
    <w:rsid w:val="00497ED2"/>
    <w:rsid w:val="004A0550"/>
    <w:rsid w:val="004A055D"/>
    <w:rsid w:val="004A0AF6"/>
    <w:rsid w:val="004A151D"/>
    <w:rsid w:val="004A1561"/>
    <w:rsid w:val="004A1857"/>
    <w:rsid w:val="004A1894"/>
    <w:rsid w:val="004A19B7"/>
    <w:rsid w:val="004A1A64"/>
    <w:rsid w:val="004A1B77"/>
    <w:rsid w:val="004A1C00"/>
    <w:rsid w:val="004A1C44"/>
    <w:rsid w:val="004A20EB"/>
    <w:rsid w:val="004A2141"/>
    <w:rsid w:val="004A2603"/>
    <w:rsid w:val="004A2C5F"/>
    <w:rsid w:val="004A2ED4"/>
    <w:rsid w:val="004A33FC"/>
    <w:rsid w:val="004A3403"/>
    <w:rsid w:val="004A3496"/>
    <w:rsid w:val="004A34EC"/>
    <w:rsid w:val="004A354A"/>
    <w:rsid w:val="004A35A4"/>
    <w:rsid w:val="004A3603"/>
    <w:rsid w:val="004A3642"/>
    <w:rsid w:val="004A394A"/>
    <w:rsid w:val="004A39EE"/>
    <w:rsid w:val="004A3B98"/>
    <w:rsid w:val="004A3C9C"/>
    <w:rsid w:val="004A3E12"/>
    <w:rsid w:val="004A3F3B"/>
    <w:rsid w:val="004A3FBE"/>
    <w:rsid w:val="004A43E1"/>
    <w:rsid w:val="004A447C"/>
    <w:rsid w:val="004A4499"/>
    <w:rsid w:val="004A47E2"/>
    <w:rsid w:val="004A480C"/>
    <w:rsid w:val="004A4A3B"/>
    <w:rsid w:val="004A4B68"/>
    <w:rsid w:val="004A5330"/>
    <w:rsid w:val="004A54E6"/>
    <w:rsid w:val="004A5670"/>
    <w:rsid w:val="004A571B"/>
    <w:rsid w:val="004A5867"/>
    <w:rsid w:val="004A5890"/>
    <w:rsid w:val="004A5B29"/>
    <w:rsid w:val="004A5B79"/>
    <w:rsid w:val="004A5CA6"/>
    <w:rsid w:val="004A5D95"/>
    <w:rsid w:val="004A5E63"/>
    <w:rsid w:val="004A5FE4"/>
    <w:rsid w:val="004A5FF4"/>
    <w:rsid w:val="004A6413"/>
    <w:rsid w:val="004A6658"/>
    <w:rsid w:val="004A66E8"/>
    <w:rsid w:val="004A672C"/>
    <w:rsid w:val="004A6844"/>
    <w:rsid w:val="004A6866"/>
    <w:rsid w:val="004A6AD0"/>
    <w:rsid w:val="004A6B58"/>
    <w:rsid w:val="004A6BF6"/>
    <w:rsid w:val="004A6E48"/>
    <w:rsid w:val="004A6F98"/>
    <w:rsid w:val="004A730C"/>
    <w:rsid w:val="004A7513"/>
    <w:rsid w:val="004A7537"/>
    <w:rsid w:val="004A76A9"/>
    <w:rsid w:val="004A77C3"/>
    <w:rsid w:val="004A781F"/>
    <w:rsid w:val="004A7B30"/>
    <w:rsid w:val="004A7C4B"/>
    <w:rsid w:val="004A7D25"/>
    <w:rsid w:val="004A7D2C"/>
    <w:rsid w:val="004A7F68"/>
    <w:rsid w:val="004B005D"/>
    <w:rsid w:val="004B0707"/>
    <w:rsid w:val="004B074E"/>
    <w:rsid w:val="004B087B"/>
    <w:rsid w:val="004B0A43"/>
    <w:rsid w:val="004B0DC5"/>
    <w:rsid w:val="004B0FE9"/>
    <w:rsid w:val="004B1330"/>
    <w:rsid w:val="004B13B2"/>
    <w:rsid w:val="004B15B1"/>
    <w:rsid w:val="004B1980"/>
    <w:rsid w:val="004B199B"/>
    <w:rsid w:val="004B1A3D"/>
    <w:rsid w:val="004B1C6B"/>
    <w:rsid w:val="004B1C92"/>
    <w:rsid w:val="004B1D1A"/>
    <w:rsid w:val="004B1D8E"/>
    <w:rsid w:val="004B1F7D"/>
    <w:rsid w:val="004B2004"/>
    <w:rsid w:val="004B205C"/>
    <w:rsid w:val="004B206B"/>
    <w:rsid w:val="004B2097"/>
    <w:rsid w:val="004B22C5"/>
    <w:rsid w:val="004B2480"/>
    <w:rsid w:val="004B26CC"/>
    <w:rsid w:val="004B2813"/>
    <w:rsid w:val="004B2BF5"/>
    <w:rsid w:val="004B2E2A"/>
    <w:rsid w:val="004B2FDE"/>
    <w:rsid w:val="004B3159"/>
    <w:rsid w:val="004B31DF"/>
    <w:rsid w:val="004B390B"/>
    <w:rsid w:val="004B3CCF"/>
    <w:rsid w:val="004B3DDC"/>
    <w:rsid w:val="004B41F8"/>
    <w:rsid w:val="004B45BA"/>
    <w:rsid w:val="004B4F6E"/>
    <w:rsid w:val="004B507D"/>
    <w:rsid w:val="004B50F9"/>
    <w:rsid w:val="004B5361"/>
    <w:rsid w:val="004B56D6"/>
    <w:rsid w:val="004B570A"/>
    <w:rsid w:val="004B5A68"/>
    <w:rsid w:val="004B5B14"/>
    <w:rsid w:val="004B5BDA"/>
    <w:rsid w:val="004B5E74"/>
    <w:rsid w:val="004B5FE3"/>
    <w:rsid w:val="004B6032"/>
    <w:rsid w:val="004B6101"/>
    <w:rsid w:val="004B65EE"/>
    <w:rsid w:val="004B6756"/>
    <w:rsid w:val="004B68C5"/>
    <w:rsid w:val="004B69D6"/>
    <w:rsid w:val="004B6A19"/>
    <w:rsid w:val="004B6A23"/>
    <w:rsid w:val="004B6A82"/>
    <w:rsid w:val="004B6E10"/>
    <w:rsid w:val="004B7030"/>
    <w:rsid w:val="004B7295"/>
    <w:rsid w:val="004B729F"/>
    <w:rsid w:val="004B745A"/>
    <w:rsid w:val="004B7527"/>
    <w:rsid w:val="004B7798"/>
    <w:rsid w:val="004B7CFF"/>
    <w:rsid w:val="004B7D21"/>
    <w:rsid w:val="004B7D89"/>
    <w:rsid w:val="004B7FD2"/>
    <w:rsid w:val="004B7FEF"/>
    <w:rsid w:val="004C0195"/>
    <w:rsid w:val="004C0198"/>
    <w:rsid w:val="004C0534"/>
    <w:rsid w:val="004C08E7"/>
    <w:rsid w:val="004C0B7E"/>
    <w:rsid w:val="004C0F8C"/>
    <w:rsid w:val="004C1034"/>
    <w:rsid w:val="004C10C8"/>
    <w:rsid w:val="004C1400"/>
    <w:rsid w:val="004C175D"/>
    <w:rsid w:val="004C1A09"/>
    <w:rsid w:val="004C1B19"/>
    <w:rsid w:val="004C1D3C"/>
    <w:rsid w:val="004C2005"/>
    <w:rsid w:val="004C213E"/>
    <w:rsid w:val="004C2161"/>
    <w:rsid w:val="004C24C0"/>
    <w:rsid w:val="004C2677"/>
    <w:rsid w:val="004C27BC"/>
    <w:rsid w:val="004C283A"/>
    <w:rsid w:val="004C2B61"/>
    <w:rsid w:val="004C2DFA"/>
    <w:rsid w:val="004C2ED2"/>
    <w:rsid w:val="004C2F29"/>
    <w:rsid w:val="004C303E"/>
    <w:rsid w:val="004C31B1"/>
    <w:rsid w:val="004C3515"/>
    <w:rsid w:val="004C3735"/>
    <w:rsid w:val="004C385D"/>
    <w:rsid w:val="004C3926"/>
    <w:rsid w:val="004C3BF1"/>
    <w:rsid w:val="004C3CB9"/>
    <w:rsid w:val="004C3E75"/>
    <w:rsid w:val="004C3F1E"/>
    <w:rsid w:val="004C4289"/>
    <w:rsid w:val="004C4348"/>
    <w:rsid w:val="004C44C1"/>
    <w:rsid w:val="004C48C9"/>
    <w:rsid w:val="004C4ACB"/>
    <w:rsid w:val="004C4B07"/>
    <w:rsid w:val="004C4E9D"/>
    <w:rsid w:val="004C503D"/>
    <w:rsid w:val="004C515C"/>
    <w:rsid w:val="004C51D7"/>
    <w:rsid w:val="004C51FC"/>
    <w:rsid w:val="004C5262"/>
    <w:rsid w:val="004C5332"/>
    <w:rsid w:val="004C5476"/>
    <w:rsid w:val="004C55B8"/>
    <w:rsid w:val="004C5667"/>
    <w:rsid w:val="004C5963"/>
    <w:rsid w:val="004C5CDE"/>
    <w:rsid w:val="004C5FEC"/>
    <w:rsid w:val="004C6183"/>
    <w:rsid w:val="004C61F3"/>
    <w:rsid w:val="004C6248"/>
    <w:rsid w:val="004C6568"/>
    <w:rsid w:val="004C6717"/>
    <w:rsid w:val="004C67DE"/>
    <w:rsid w:val="004C6CFF"/>
    <w:rsid w:val="004C6DB7"/>
    <w:rsid w:val="004C6FA4"/>
    <w:rsid w:val="004C70F4"/>
    <w:rsid w:val="004C73F9"/>
    <w:rsid w:val="004C751D"/>
    <w:rsid w:val="004C76F0"/>
    <w:rsid w:val="004C79DC"/>
    <w:rsid w:val="004C7A57"/>
    <w:rsid w:val="004C7C7E"/>
    <w:rsid w:val="004C7CCD"/>
    <w:rsid w:val="004C7DDA"/>
    <w:rsid w:val="004C7F11"/>
    <w:rsid w:val="004C7F4B"/>
    <w:rsid w:val="004D0051"/>
    <w:rsid w:val="004D00A7"/>
    <w:rsid w:val="004D0233"/>
    <w:rsid w:val="004D0243"/>
    <w:rsid w:val="004D0868"/>
    <w:rsid w:val="004D0DBA"/>
    <w:rsid w:val="004D0DCF"/>
    <w:rsid w:val="004D0DE6"/>
    <w:rsid w:val="004D0DF6"/>
    <w:rsid w:val="004D0EE9"/>
    <w:rsid w:val="004D1052"/>
    <w:rsid w:val="004D10F1"/>
    <w:rsid w:val="004D19D7"/>
    <w:rsid w:val="004D1AEE"/>
    <w:rsid w:val="004D1B2B"/>
    <w:rsid w:val="004D1F3E"/>
    <w:rsid w:val="004D220A"/>
    <w:rsid w:val="004D234F"/>
    <w:rsid w:val="004D25AC"/>
    <w:rsid w:val="004D291C"/>
    <w:rsid w:val="004D2A49"/>
    <w:rsid w:val="004D2B3D"/>
    <w:rsid w:val="004D2E8B"/>
    <w:rsid w:val="004D2F5A"/>
    <w:rsid w:val="004D386B"/>
    <w:rsid w:val="004D3997"/>
    <w:rsid w:val="004D39A8"/>
    <w:rsid w:val="004D3A09"/>
    <w:rsid w:val="004D3D81"/>
    <w:rsid w:val="004D4177"/>
    <w:rsid w:val="004D4583"/>
    <w:rsid w:val="004D4BE4"/>
    <w:rsid w:val="004D4DAF"/>
    <w:rsid w:val="004D4F49"/>
    <w:rsid w:val="004D4FF1"/>
    <w:rsid w:val="004D5167"/>
    <w:rsid w:val="004D540C"/>
    <w:rsid w:val="004D55AA"/>
    <w:rsid w:val="004D5A2B"/>
    <w:rsid w:val="004D5B6F"/>
    <w:rsid w:val="004D5C8A"/>
    <w:rsid w:val="004D5CB4"/>
    <w:rsid w:val="004D5DA9"/>
    <w:rsid w:val="004D611A"/>
    <w:rsid w:val="004D6227"/>
    <w:rsid w:val="004D62A3"/>
    <w:rsid w:val="004D66BC"/>
    <w:rsid w:val="004D6790"/>
    <w:rsid w:val="004D67F3"/>
    <w:rsid w:val="004D6991"/>
    <w:rsid w:val="004D69A0"/>
    <w:rsid w:val="004D6ADD"/>
    <w:rsid w:val="004D6B35"/>
    <w:rsid w:val="004D6F2A"/>
    <w:rsid w:val="004D6F63"/>
    <w:rsid w:val="004D7079"/>
    <w:rsid w:val="004D70D8"/>
    <w:rsid w:val="004D7487"/>
    <w:rsid w:val="004D74D7"/>
    <w:rsid w:val="004D7875"/>
    <w:rsid w:val="004D7A1E"/>
    <w:rsid w:val="004D7ADA"/>
    <w:rsid w:val="004D7CC5"/>
    <w:rsid w:val="004D7E82"/>
    <w:rsid w:val="004E0083"/>
    <w:rsid w:val="004E012F"/>
    <w:rsid w:val="004E01B5"/>
    <w:rsid w:val="004E059D"/>
    <w:rsid w:val="004E05FA"/>
    <w:rsid w:val="004E06C2"/>
    <w:rsid w:val="004E07AD"/>
    <w:rsid w:val="004E0CE1"/>
    <w:rsid w:val="004E0F96"/>
    <w:rsid w:val="004E11CE"/>
    <w:rsid w:val="004E1599"/>
    <w:rsid w:val="004E164C"/>
    <w:rsid w:val="004E190C"/>
    <w:rsid w:val="004E1BE4"/>
    <w:rsid w:val="004E1DB6"/>
    <w:rsid w:val="004E1F68"/>
    <w:rsid w:val="004E1F7F"/>
    <w:rsid w:val="004E2625"/>
    <w:rsid w:val="004E26D6"/>
    <w:rsid w:val="004E27B0"/>
    <w:rsid w:val="004E2A42"/>
    <w:rsid w:val="004E2AA0"/>
    <w:rsid w:val="004E2BF9"/>
    <w:rsid w:val="004E2DC6"/>
    <w:rsid w:val="004E2E29"/>
    <w:rsid w:val="004E2E50"/>
    <w:rsid w:val="004E2F2E"/>
    <w:rsid w:val="004E306F"/>
    <w:rsid w:val="004E307A"/>
    <w:rsid w:val="004E3245"/>
    <w:rsid w:val="004E327F"/>
    <w:rsid w:val="004E32DA"/>
    <w:rsid w:val="004E32DF"/>
    <w:rsid w:val="004E363A"/>
    <w:rsid w:val="004E3A06"/>
    <w:rsid w:val="004E3A29"/>
    <w:rsid w:val="004E3A86"/>
    <w:rsid w:val="004E3BDF"/>
    <w:rsid w:val="004E3D46"/>
    <w:rsid w:val="004E3DF7"/>
    <w:rsid w:val="004E3FA4"/>
    <w:rsid w:val="004E415B"/>
    <w:rsid w:val="004E4177"/>
    <w:rsid w:val="004E441E"/>
    <w:rsid w:val="004E4491"/>
    <w:rsid w:val="004E4667"/>
    <w:rsid w:val="004E46CA"/>
    <w:rsid w:val="004E4771"/>
    <w:rsid w:val="004E47CD"/>
    <w:rsid w:val="004E493C"/>
    <w:rsid w:val="004E499B"/>
    <w:rsid w:val="004E49C4"/>
    <w:rsid w:val="004E49D7"/>
    <w:rsid w:val="004E4AE0"/>
    <w:rsid w:val="004E4BFE"/>
    <w:rsid w:val="004E4C3B"/>
    <w:rsid w:val="004E4D2E"/>
    <w:rsid w:val="004E4E6B"/>
    <w:rsid w:val="004E5826"/>
    <w:rsid w:val="004E5863"/>
    <w:rsid w:val="004E5B6E"/>
    <w:rsid w:val="004E5B84"/>
    <w:rsid w:val="004E5BA2"/>
    <w:rsid w:val="004E5DC0"/>
    <w:rsid w:val="004E6000"/>
    <w:rsid w:val="004E6796"/>
    <w:rsid w:val="004E68C8"/>
    <w:rsid w:val="004E69BD"/>
    <w:rsid w:val="004E6A13"/>
    <w:rsid w:val="004E6E61"/>
    <w:rsid w:val="004E6EA2"/>
    <w:rsid w:val="004E6EFB"/>
    <w:rsid w:val="004E700C"/>
    <w:rsid w:val="004E71E2"/>
    <w:rsid w:val="004E72C7"/>
    <w:rsid w:val="004E73F0"/>
    <w:rsid w:val="004E7408"/>
    <w:rsid w:val="004E75AD"/>
    <w:rsid w:val="004E7B04"/>
    <w:rsid w:val="004E7C04"/>
    <w:rsid w:val="004E7CA5"/>
    <w:rsid w:val="004E7EE0"/>
    <w:rsid w:val="004E7F82"/>
    <w:rsid w:val="004F00FA"/>
    <w:rsid w:val="004F0187"/>
    <w:rsid w:val="004F054C"/>
    <w:rsid w:val="004F06C1"/>
    <w:rsid w:val="004F0C62"/>
    <w:rsid w:val="004F0EBE"/>
    <w:rsid w:val="004F0F46"/>
    <w:rsid w:val="004F1217"/>
    <w:rsid w:val="004F152E"/>
    <w:rsid w:val="004F17C7"/>
    <w:rsid w:val="004F1934"/>
    <w:rsid w:val="004F1C36"/>
    <w:rsid w:val="004F1D42"/>
    <w:rsid w:val="004F1D86"/>
    <w:rsid w:val="004F1F0D"/>
    <w:rsid w:val="004F246F"/>
    <w:rsid w:val="004F24B4"/>
    <w:rsid w:val="004F251B"/>
    <w:rsid w:val="004F2708"/>
    <w:rsid w:val="004F2E68"/>
    <w:rsid w:val="004F2EDF"/>
    <w:rsid w:val="004F2F87"/>
    <w:rsid w:val="004F322D"/>
    <w:rsid w:val="004F37D8"/>
    <w:rsid w:val="004F39C0"/>
    <w:rsid w:val="004F3C7E"/>
    <w:rsid w:val="004F3C92"/>
    <w:rsid w:val="004F3E28"/>
    <w:rsid w:val="004F3EC2"/>
    <w:rsid w:val="004F4D30"/>
    <w:rsid w:val="004F5024"/>
    <w:rsid w:val="004F5080"/>
    <w:rsid w:val="004F528E"/>
    <w:rsid w:val="004F56F5"/>
    <w:rsid w:val="004F57BC"/>
    <w:rsid w:val="004F592D"/>
    <w:rsid w:val="004F5BCB"/>
    <w:rsid w:val="004F5F2F"/>
    <w:rsid w:val="004F6175"/>
    <w:rsid w:val="004F61E3"/>
    <w:rsid w:val="004F6587"/>
    <w:rsid w:val="004F677A"/>
    <w:rsid w:val="004F70E5"/>
    <w:rsid w:val="004F71D8"/>
    <w:rsid w:val="004F73CD"/>
    <w:rsid w:val="004F740B"/>
    <w:rsid w:val="004F7699"/>
    <w:rsid w:val="004F774A"/>
    <w:rsid w:val="004F7FDF"/>
    <w:rsid w:val="0050013F"/>
    <w:rsid w:val="005001C2"/>
    <w:rsid w:val="0050025D"/>
    <w:rsid w:val="00500564"/>
    <w:rsid w:val="0050075C"/>
    <w:rsid w:val="00500821"/>
    <w:rsid w:val="00500C0B"/>
    <w:rsid w:val="00500D51"/>
    <w:rsid w:val="005011D2"/>
    <w:rsid w:val="005011E1"/>
    <w:rsid w:val="005013E1"/>
    <w:rsid w:val="005015E6"/>
    <w:rsid w:val="00501734"/>
    <w:rsid w:val="0050176E"/>
    <w:rsid w:val="00501792"/>
    <w:rsid w:val="00501A0B"/>
    <w:rsid w:val="00501AB4"/>
    <w:rsid w:val="00501BCF"/>
    <w:rsid w:val="00501D4E"/>
    <w:rsid w:val="00501E3C"/>
    <w:rsid w:val="00501EA5"/>
    <w:rsid w:val="00502293"/>
    <w:rsid w:val="0050241D"/>
    <w:rsid w:val="0050290C"/>
    <w:rsid w:val="00502D45"/>
    <w:rsid w:val="0050333A"/>
    <w:rsid w:val="00503BAB"/>
    <w:rsid w:val="00503C77"/>
    <w:rsid w:val="00503C8A"/>
    <w:rsid w:val="005042EA"/>
    <w:rsid w:val="005043C1"/>
    <w:rsid w:val="0050468F"/>
    <w:rsid w:val="00504B3E"/>
    <w:rsid w:val="00504C97"/>
    <w:rsid w:val="00505354"/>
    <w:rsid w:val="0050538F"/>
    <w:rsid w:val="00505468"/>
    <w:rsid w:val="00505483"/>
    <w:rsid w:val="005054EA"/>
    <w:rsid w:val="00505720"/>
    <w:rsid w:val="00505776"/>
    <w:rsid w:val="00505BE3"/>
    <w:rsid w:val="00505E82"/>
    <w:rsid w:val="00506084"/>
    <w:rsid w:val="005060E5"/>
    <w:rsid w:val="0050613C"/>
    <w:rsid w:val="00506170"/>
    <w:rsid w:val="005063F6"/>
    <w:rsid w:val="00506427"/>
    <w:rsid w:val="0050647E"/>
    <w:rsid w:val="005064E2"/>
    <w:rsid w:val="00506671"/>
    <w:rsid w:val="00506867"/>
    <w:rsid w:val="0050686B"/>
    <w:rsid w:val="005068AD"/>
    <w:rsid w:val="00506A29"/>
    <w:rsid w:val="00506A2C"/>
    <w:rsid w:val="00506ABE"/>
    <w:rsid w:val="00506D03"/>
    <w:rsid w:val="0050711F"/>
    <w:rsid w:val="005074C2"/>
    <w:rsid w:val="005075D1"/>
    <w:rsid w:val="00507751"/>
    <w:rsid w:val="00507779"/>
    <w:rsid w:val="00507CDF"/>
    <w:rsid w:val="00507EBA"/>
    <w:rsid w:val="00507F26"/>
    <w:rsid w:val="00507F66"/>
    <w:rsid w:val="00510367"/>
    <w:rsid w:val="0051046C"/>
    <w:rsid w:val="005104EB"/>
    <w:rsid w:val="0051090C"/>
    <w:rsid w:val="00510933"/>
    <w:rsid w:val="005109FA"/>
    <w:rsid w:val="00510A62"/>
    <w:rsid w:val="00510D51"/>
    <w:rsid w:val="0051128D"/>
    <w:rsid w:val="0051152F"/>
    <w:rsid w:val="00511684"/>
    <w:rsid w:val="0051221B"/>
    <w:rsid w:val="0051228C"/>
    <w:rsid w:val="00512359"/>
    <w:rsid w:val="00512433"/>
    <w:rsid w:val="00512511"/>
    <w:rsid w:val="0051266E"/>
    <w:rsid w:val="00512D67"/>
    <w:rsid w:val="00513072"/>
    <w:rsid w:val="0051318D"/>
    <w:rsid w:val="00513267"/>
    <w:rsid w:val="0051339D"/>
    <w:rsid w:val="0051345D"/>
    <w:rsid w:val="00513619"/>
    <w:rsid w:val="005136A6"/>
    <w:rsid w:val="005139D2"/>
    <w:rsid w:val="00513A1C"/>
    <w:rsid w:val="00513B13"/>
    <w:rsid w:val="00513C3B"/>
    <w:rsid w:val="00513C63"/>
    <w:rsid w:val="00514136"/>
    <w:rsid w:val="0051430E"/>
    <w:rsid w:val="00514629"/>
    <w:rsid w:val="00514936"/>
    <w:rsid w:val="00514BDB"/>
    <w:rsid w:val="00514C54"/>
    <w:rsid w:val="00514E23"/>
    <w:rsid w:val="00515012"/>
    <w:rsid w:val="0051508C"/>
    <w:rsid w:val="005150A7"/>
    <w:rsid w:val="005152AE"/>
    <w:rsid w:val="0051537E"/>
    <w:rsid w:val="005153D3"/>
    <w:rsid w:val="005153E9"/>
    <w:rsid w:val="00515734"/>
    <w:rsid w:val="00515AE3"/>
    <w:rsid w:val="00515B6A"/>
    <w:rsid w:val="00515C99"/>
    <w:rsid w:val="00515D8F"/>
    <w:rsid w:val="005160F9"/>
    <w:rsid w:val="00516113"/>
    <w:rsid w:val="00516325"/>
    <w:rsid w:val="0051663D"/>
    <w:rsid w:val="0051670B"/>
    <w:rsid w:val="005169FC"/>
    <w:rsid w:val="00516B6B"/>
    <w:rsid w:val="00516D76"/>
    <w:rsid w:val="00516FD2"/>
    <w:rsid w:val="00517152"/>
    <w:rsid w:val="0051723D"/>
    <w:rsid w:val="00517308"/>
    <w:rsid w:val="00517382"/>
    <w:rsid w:val="00517AC0"/>
    <w:rsid w:val="00517C51"/>
    <w:rsid w:val="0052032A"/>
    <w:rsid w:val="00520950"/>
    <w:rsid w:val="00520F97"/>
    <w:rsid w:val="00521696"/>
    <w:rsid w:val="00521CAA"/>
    <w:rsid w:val="00521D7C"/>
    <w:rsid w:val="00521F23"/>
    <w:rsid w:val="005220CF"/>
    <w:rsid w:val="005221F6"/>
    <w:rsid w:val="00522395"/>
    <w:rsid w:val="0052273D"/>
    <w:rsid w:val="00522965"/>
    <w:rsid w:val="00522ADD"/>
    <w:rsid w:val="00523022"/>
    <w:rsid w:val="005230D8"/>
    <w:rsid w:val="00523359"/>
    <w:rsid w:val="005234FF"/>
    <w:rsid w:val="00523833"/>
    <w:rsid w:val="005239BC"/>
    <w:rsid w:val="00523C26"/>
    <w:rsid w:val="00523D3A"/>
    <w:rsid w:val="00523D8F"/>
    <w:rsid w:val="005242C0"/>
    <w:rsid w:val="005243A6"/>
    <w:rsid w:val="00524669"/>
    <w:rsid w:val="00524670"/>
    <w:rsid w:val="005247DF"/>
    <w:rsid w:val="005248CF"/>
    <w:rsid w:val="005248D9"/>
    <w:rsid w:val="00524AB5"/>
    <w:rsid w:val="00524B68"/>
    <w:rsid w:val="00524B9F"/>
    <w:rsid w:val="00524C14"/>
    <w:rsid w:val="00524DCE"/>
    <w:rsid w:val="00524EA9"/>
    <w:rsid w:val="005252B2"/>
    <w:rsid w:val="00525643"/>
    <w:rsid w:val="00525659"/>
    <w:rsid w:val="005259DB"/>
    <w:rsid w:val="00525A5D"/>
    <w:rsid w:val="00525D07"/>
    <w:rsid w:val="00525F8F"/>
    <w:rsid w:val="00526062"/>
    <w:rsid w:val="00526068"/>
    <w:rsid w:val="00526501"/>
    <w:rsid w:val="0052665D"/>
    <w:rsid w:val="00526A0E"/>
    <w:rsid w:val="00526AC8"/>
    <w:rsid w:val="00527302"/>
    <w:rsid w:val="005276FF"/>
    <w:rsid w:val="00527B77"/>
    <w:rsid w:val="00527C73"/>
    <w:rsid w:val="00527DC6"/>
    <w:rsid w:val="00527F6C"/>
    <w:rsid w:val="00527FF7"/>
    <w:rsid w:val="0053012D"/>
    <w:rsid w:val="00530178"/>
    <w:rsid w:val="00530277"/>
    <w:rsid w:val="00530415"/>
    <w:rsid w:val="005305CC"/>
    <w:rsid w:val="0053061A"/>
    <w:rsid w:val="005306F8"/>
    <w:rsid w:val="00530B1B"/>
    <w:rsid w:val="00530B56"/>
    <w:rsid w:val="00530C5C"/>
    <w:rsid w:val="00530C7D"/>
    <w:rsid w:val="00531262"/>
    <w:rsid w:val="00531556"/>
    <w:rsid w:val="0053163C"/>
    <w:rsid w:val="00531742"/>
    <w:rsid w:val="00531890"/>
    <w:rsid w:val="005318A0"/>
    <w:rsid w:val="005318DF"/>
    <w:rsid w:val="00531BD7"/>
    <w:rsid w:val="005323E3"/>
    <w:rsid w:val="00532460"/>
    <w:rsid w:val="00532545"/>
    <w:rsid w:val="0053283F"/>
    <w:rsid w:val="00532B27"/>
    <w:rsid w:val="00532B57"/>
    <w:rsid w:val="00532E04"/>
    <w:rsid w:val="00532EBA"/>
    <w:rsid w:val="0053300F"/>
    <w:rsid w:val="00533018"/>
    <w:rsid w:val="00533150"/>
    <w:rsid w:val="00533195"/>
    <w:rsid w:val="005334DA"/>
    <w:rsid w:val="005335F7"/>
    <w:rsid w:val="005336FC"/>
    <w:rsid w:val="005338E2"/>
    <w:rsid w:val="00533A0C"/>
    <w:rsid w:val="0053463C"/>
    <w:rsid w:val="005346BD"/>
    <w:rsid w:val="005349DB"/>
    <w:rsid w:val="00534DA0"/>
    <w:rsid w:val="00534DF8"/>
    <w:rsid w:val="00535218"/>
    <w:rsid w:val="0053527C"/>
    <w:rsid w:val="00535514"/>
    <w:rsid w:val="00535807"/>
    <w:rsid w:val="00535840"/>
    <w:rsid w:val="00535B00"/>
    <w:rsid w:val="00535DDB"/>
    <w:rsid w:val="00535E9E"/>
    <w:rsid w:val="00535F32"/>
    <w:rsid w:val="00535FDA"/>
    <w:rsid w:val="005361E9"/>
    <w:rsid w:val="00536209"/>
    <w:rsid w:val="005363B9"/>
    <w:rsid w:val="005364B3"/>
    <w:rsid w:val="005367BD"/>
    <w:rsid w:val="00536A70"/>
    <w:rsid w:val="00536D7D"/>
    <w:rsid w:val="00537074"/>
    <w:rsid w:val="005371F6"/>
    <w:rsid w:val="0053734F"/>
    <w:rsid w:val="00537386"/>
    <w:rsid w:val="0053740B"/>
    <w:rsid w:val="00537602"/>
    <w:rsid w:val="00537879"/>
    <w:rsid w:val="00537883"/>
    <w:rsid w:val="005379BF"/>
    <w:rsid w:val="00537C0E"/>
    <w:rsid w:val="00537E01"/>
    <w:rsid w:val="00540482"/>
    <w:rsid w:val="005404D7"/>
    <w:rsid w:val="00540FE3"/>
    <w:rsid w:val="005410C8"/>
    <w:rsid w:val="0054112A"/>
    <w:rsid w:val="0054115C"/>
    <w:rsid w:val="0054120F"/>
    <w:rsid w:val="005413B4"/>
    <w:rsid w:val="00541678"/>
    <w:rsid w:val="005419E5"/>
    <w:rsid w:val="00541B7C"/>
    <w:rsid w:val="00541E1F"/>
    <w:rsid w:val="0054279F"/>
    <w:rsid w:val="005427DE"/>
    <w:rsid w:val="005428C9"/>
    <w:rsid w:val="00542CB9"/>
    <w:rsid w:val="00542E52"/>
    <w:rsid w:val="00543044"/>
    <w:rsid w:val="00543396"/>
    <w:rsid w:val="00543533"/>
    <w:rsid w:val="005435D4"/>
    <w:rsid w:val="005435FD"/>
    <w:rsid w:val="00543661"/>
    <w:rsid w:val="0054372F"/>
    <w:rsid w:val="005437E2"/>
    <w:rsid w:val="00543841"/>
    <w:rsid w:val="005439F7"/>
    <w:rsid w:val="00543BFD"/>
    <w:rsid w:val="00543C1C"/>
    <w:rsid w:val="00543DAD"/>
    <w:rsid w:val="00544353"/>
    <w:rsid w:val="005444FB"/>
    <w:rsid w:val="00544863"/>
    <w:rsid w:val="00544A09"/>
    <w:rsid w:val="00544E1F"/>
    <w:rsid w:val="00544E5E"/>
    <w:rsid w:val="005452EE"/>
    <w:rsid w:val="005456C6"/>
    <w:rsid w:val="005456D4"/>
    <w:rsid w:val="0054596F"/>
    <w:rsid w:val="00545AA3"/>
    <w:rsid w:val="00545C07"/>
    <w:rsid w:val="00545D8A"/>
    <w:rsid w:val="00545F30"/>
    <w:rsid w:val="00545F4F"/>
    <w:rsid w:val="00546372"/>
    <w:rsid w:val="005465A6"/>
    <w:rsid w:val="0054665C"/>
    <w:rsid w:val="00546699"/>
    <w:rsid w:val="005466AA"/>
    <w:rsid w:val="005466C8"/>
    <w:rsid w:val="005466F5"/>
    <w:rsid w:val="005467C3"/>
    <w:rsid w:val="00546805"/>
    <w:rsid w:val="005469D8"/>
    <w:rsid w:val="00546A81"/>
    <w:rsid w:val="00546F20"/>
    <w:rsid w:val="00546F7E"/>
    <w:rsid w:val="00546FE9"/>
    <w:rsid w:val="005470AE"/>
    <w:rsid w:val="005471A7"/>
    <w:rsid w:val="005471F6"/>
    <w:rsid w:val="00547352"/>
    <w:rsid w:val="0054754E"/>
    <w:rsid w:val="005475B6"/>
    <w:rsid w:val="00547A78"/>
    <w:rsid w:val="00547D0B"/>
    <w:rsid w:val="00547EE8"/>
    <w:rsid w:val="00547F2C"/>
    <w:rsid w:val="0055015F"/>
    <w:rsid w:val="0055032D"/>
    <w:rsid w:val="00550401"/>
    <w:rsid w:val="00550BA1"/>
    <w:rsid w:val="00550C33"/>
    <w:rsid w:val="00550C73"/>
    <w:rsid w:val="00550DA5"/>
    <w:rsid w:val="00551074"/>
    <w:rsid w:val="005510BE"/>
    <w:rsid w:val="005511F8"/>
    <w:rsid w:val="00551267"/>
    <w:rsid w:val="0055143F"/>
    <w:rsid w:val="0055161F"/>
    <w:rsid w:val="00551748"/>
    <w:rsid w:val="00551BAC"/>
    <w:rsid w:val="00551EF6"/>
    <w:rsid w:val="005524B2"/>
    <w:rsid w:val="005526A3"/>
    <w:rsid w:val="005526BA"/>
    <w:rsid w:val="00552852"/>
    <w:rsid w:val="005529BC"/>
    <w:rsid w:val="00552D16"/>
    <w:rsid w:val="00552F7E"/>
    <w:rsid w:val="00553009"/>
    <w:rsid w:val="0055310A"/>
    <w:rsid w:val="00553444"/>
    <w:rsid w:val="005534CE"/>
    <w:rsid w:val="005536EF"/>
    <w:rsid w:val="00553975"/>
    <w:rsid w:val="00553BB2"/>
    <w:rsid w:val="00553D6B"/>
    <w:rsid w:val="00553F32"/>
    <w:rsid w:val="00553F85"/>
    <w:rsid w:val="00554081"/>
    <w:rsid w:val="005540BF"/>
    <w:rsid w:val="00554143"/>
    <w:rsid w:val="0055431D"/>
    <w:rsid w:val="005543E9"/>
    <w:rsid w:val="00554455"/>
    <w:rsid w:val="005544E7"/>
    <w:rsid w:val="005545E2"/>
    <w:rsid w:val="005545EF"/>
    <w:rsid w:val="00554675"/>
    <w:rsid w:val="00554A74"/>
    <w:rsid w:val="00554A88"/>
    <w:rsid w:val="00554ED2"/>
    <w:rsid w:val="00554FA2"/>
    <w:rsid w:val="0055529B"/>
    <w:rsid w:val="0055546A"/>
    <w:rsid w:val="005557BF"/>
    <w:rsid w:val="0055588C"/>
    <w:rsid w:val="00555A0B"/>
    <w:rsid w:val="00555C4B"/>
    <w:rsid w:val="00556291"/>
    <w:rsid w:val="00556500"/>
    <w:rsid w:val="00556645"/>
    <w:rsid w:val="0055735D"/>
    <w:rsid w:val="00557636"/>
    <w:rsid w:val="00557839"/>
    <w:rsid w:val="00557B7D"/>
    <w:rsid w:val="00557BB2"/>
    <w:rsid w:val="00557C06"/>
    <w:rsid w:val="00557D57"/>
    <w:rsid w:val="00557EFD"/>
    <w:rsid w:val="00557F72"/>
    <w:rsid w:val="0056009E"/>
    <w:rsid w:val="00560235"/>
    <w:rsid w:val="00560266"/>
    <w:rsid w:val="0056035B"/>
    <w:rsid w:val="00560514"/>
    <w:rsid w:val="0056094B"/>
    <w:rsid w:val="00560CB3"/>
    <w:rsid w:val="00560D23"/>
    <w:rsid w:val="00560DB5"/>
    <w:rsid w:val="0056106A"/>
    <w:rsid w:val="00561284"/>
    <w:rsid w:val="00561361"/>
    <w:rsid w:val="00561499"/>
    <w:rsid w:val="0056180B"/>
    <w:rsid w:val="005618C4"/>
    <w:rsid w:val="00561A5F"/>
    <w:rsid w:val="00561A82"/>
    <w:rsid w:val="0056284D"/>
    <w:rsid w:val="0056290A"/>
    <w:rsid w:val="00562A20"/>
    <w:rsid w:val="00562C5A"/>
    <w:rsid w:val="00562EE9"/>
    <w:rsid w:val="00562FA1"/>
    <w:rsid w:val="00562FF5"/>
    <w:rsid w:val="00563336"/>
    <w:rsid w:val="005633BD"/>
    <w:rsid w:val="005633FA"/>
    <w:rsid w:val="0056358A"/>
    <w:rsid w:val="005635D0"/>
    <w:rsid w:val="00563630"/>
    <w:rsid w:val="00563700"/>
    <w:rsid w:val="00563762"/>
    <w:rsid w:val="005639AF"/>
    <w:rsid w:val="00563EDB"/>
    <w:rsid w:val="0056443D"/>
    <w:rsid w:val="0056446E"/>
    <w:rsid w:val="005646B0"/>
    <w:rsid w:val="00564819"/>
    <w:rsid w:val="00564822"/>
    <w:rsid w:val="00564980"/>
    <w:rsid w:val="00564B46"/>
    <w:rsid w:val="00564B65"/>
    <w:rsid w:val="0056509A"/>
    <w:rsid w:val="005652EA"/>
    <w:rsid w:val="00565332"/>
    <w:rsid w:val="0056538F"/>
    <w:rsid w:val="00565420"/>
    <w:rsid w:val="005659CF"/>
    <w:rsid w:val="005659EA"/>
    <w:rsid w:val="00565A61"/>
    <w:rsid w:val="00565AF0"/>
    <w:rsid w:val="00565BB1"/>
    <w:rsid w:val="00565C67"/>
    <w:rsid w:val="0056664E"/>
    <w:rsid w:val="00566704"/>
    <w:rsid w:val="005668D1"/>
    <w:rsid w:val="00566AC7"/>
    <w:rsid w:val="00566B1B"/>
    <w:rsid w:val="00566D3A"/>
    <w:rsid w:val="00566E91"/>
    <w:rsid w:val="005670D0"/>
    <w:rsid w:val="00567261"/>
    <w:rsid w:val="00567290"/>
    <w:rsid w:val="00567469"/>
    <w:rsid w:val="005675CD"/>
    <w:rsid w:val="005676A2"/>
    <w:rsid w:val="00567885"/>
    <w:rsid w:val="00567B7D"/>
    <w:rsid w:val="00567BEE"/>
    <w:rsid w:val="00567E8D"/>
    <w:rsid w:val="0057011E"/>
    <w:rsid w:val="00570182"/>
    <w:rsid w:val="005702DB"/>
    <w:rsid w:val="005704BD"/>
    <w:rsid w:val="005706BC"/>
    <w:rsid w:val="0057082E"/>
    <w:rsid w:val="00570838"/>
    <w:rsid w:val="00570AF2"/>
    <w:rsid w:val="00571257"/>
    <w:rsid w:val="00571292"/>
    <w:rsid w:val="0057136A"/>
    <w:rsid w:val="00571437"/>
    <w:rsid w:val="00571441"/>
    <w:rsid w:val="00571903"/>
    <w:rsid w:val="00571B8F"/>
    <w:rsid w:val="00571C15"/>
    <w:rsid w:val="00571C68"/>
    <w:rsid w:val="00571D48"/>
    <w:rsid w:val="00571D73"/>
    <w:rsid w:val="00571DE0"/>
    <w:rsid w:val="00571E59"/>
    <w:rsid w:val="00571E83"/>
    <w:rsid w:val="00571FA8"/>
    <w:rsid w:val="00572303"/>
    <w:rsid w:val="00572342"/>
    <w:rsid w:val="005724B3"/>
    <w:rsid w:val="00572568"/>
    <w:rsid w:val="00572626"/>
    <w:rsid w:val="0057263F"/>
    <w:rsid w:val="00572687"/>
    <w:rsid w:val="00572774"/>
    <w:rsid w:val="005728F1"/>
    <w:rsid w:val="00572AFB"/>
    <w:rsid w:val="00572DC5"/>
    <w:rsid w:val="00572FE5"/>
    <w:rsid w:val="005732FC"/>
    <w:rsid w:val="0057370D"/>
    <w:rsid w:val="00573816"/>
    <w:rsid w:val="00573E74"/>
    <w:rsid w:val="00573EA2"/>
    <w:rsid w:val="0057419E"/>
    <w:rsid w:val="00574277"/>
    <w:rsid w:val="0057429B"/>
    <w:rsid w:val="0057447B"/>
    <w:rsid w:val="00574ECD"/>
    <w:rsid w:val="00574FF8"/>
    <w:rsid w:val="005750D0"/>
    <w:rsid w:val="0057513D"/>
    <w:rsid w:val="005753B2"/>
    <w:rsid w:val="0057562A"/>
    <w:rsid w:val="005756A4"/>
    <w:rsid w:val="0057570D"/>
    <w:rsid w:val="00575786"/>
    <w:rsid w:val="00575794"/>
    <w:rsid w:val="0057582A"/>
    <w:rsid w:val="00575A00"/>
    <w:rsid w:val="00575ABF"/>
    <w:rsid w:val="00575AD3"/>
    <w:rsid w:val="00575AFD"/>
    <w:rsid w:val="00575B03"/>
    <w:rsid w:val="00575D3B"/>
    <w:rsid w:val="00575FFD"/>
    <w:rsid w:val="00576327"/>
    <w:rsid w:val="00576448"/>
    <w:rsid w:val="00576575"/>
    <w:rsid w:val="005765B4"/>
    <w:rsid w:val="005765FC"/>
    <w:rsid w:val="00576AC9"/>
    <w:rsid w:val="00576C59"/>
    <w:rsid w:val="00576E03"/>
    <w:rsid w:val="00576E29"/>
    <w:rsid w:val="00576EFD"/>
    <w:rsid w:val="00576FE4"/>
    <w:rsid w:val="00577154"/>
    <w:rsid w:val="0057720B"/>
    <w:rsid w:val="00577314"/>
    <w:rsid w:val="00577554"/>
    <w:rsid w:val="00577601"/>
    <w:rsid w:val="00577D61"/>
    <w:rsid w:val="00577EB1"/>
    <w:rsid w:val="0058003C"/>
    <w:rsid w:val="005801A3"/>
    <w:rsid w:val="00580B18"/>
    <w:rsid w:val="0058113A"/>
    <w:rsid w:val="0058121F"/>
    <w:rsid w:val="005813EE"/>
    <w:rsid w:val="0058140C"/>
    <w:rsid w:val="0058170F"/>
    <w:rsid w:val="00581966"/>
    <w:rsid w:val="00581AAC"/>
    <w:rsid w:val="00581B55"/>
    <w:rsid w:val="0058205C"/>
    <w:rsid w:val="00582098"/>
    <w:rsid w:val="005822D9"/>
    <w:rsid w:val="005823DE"/>
    <w:rsid w:val="00582619"/>
    <w:rsid w:val="0058267A"/>
    <w:rsid w:val="005827DF"/>
    <w:rsid w:val="00582942"/>
    <w:rsid w:val="005829DF"/>
    <w:rsid w:val="00582B29"/>
    <w:rsid w:val="00582B5E"/>
    <w:rsid w:val="0058317E"/>
    <w:rsid w:val="0058334C"/>
    <w:rsid w:val="0058346E"/>
    <w:rsid w:val="005837A9"/>
    <w:rsid w:val="00583DB4"/>
    <w:rsid w:val="00583E21"/>
    <w:rsid w:val="00583E63"/>
    <w:rsid w:val="00583F41"/>
    <w:rsid w:val="00583F4D"/>
    <w:rsid w:val="005842BB"/>
    <w:rsid w:val="005843F6"/>
    <w:rsid w:val="005846D4"/>
    <w:rsid w:val="00584742"/>
    <w:rsid w:val="005847F4"/>
    <w:rsid w:val="00584F1D"/>
    <w:rsid w:val="0058503F"/>
    <w:rsid w:val="005852E8"/>
    <w:rsid w:val="00585303"/>
    <w:rsid w:val="00585361"/>
    <w:rsid w:val="00585908"/>
    <w:rsid w:val="00585AA0"/>
    <w:rsid w:val="00585C3C"/>
    <w:rsid w:val="00586043"/>
    <w:rsid w:val="005863F8"/>
    <w:rsid w:val="005864D2"/>
    <w:rsid w:val="005865A0"/>
    <w:rsid w:val="00586652"/>
    <w:rsid w:val="005867D0"/>
    <w:rsid w:val="00586A11"/>
    <w:rsid w:val="00586BEF"/>
    <w:rsid w:val="0058715D"/>
    <w:rsid w:val="00587242"/>
    <w:rsid w:val="005874E1"/>
    <w:rsid w:val="00587797"/>
    <w:rsid w:val="00587CBE"/>
    <w:rsid w:val="00590165"/>
    <w:rsid w:val="0059022F"/>
    <w:rsid w:val="005902A9"/>
    <w:rsid w:val="005907F1"/>
    <w:rsid w:val="00591D68"/>
    <w:rsid w:val="0059203E"/>
    <w:rsid w:val="0059212B"/>
    <w:rsid w:val="0059218F"/>
    <w:rsid w:val="005921C5"/>
    <w:rsid w:val="005927C8"/>
    <w:rsid w:val="005928E9"/>
    <w:rsid w:val="00592D4E"/>
    <w:rsid w:val="00593357"/>
    <w:rsid w:val="00593792"/>
    <w:rsid w:val="00593B15"/>
    <w:rsid w:val="00593B8B"/>
    <w:rsid w:val="00593CFE"/>
    <w:rsid w:val="00593F52"/>
    <w:rsid w:val="00593F67"/>
    <w:rsid w:val="00594264"/>
    <w:rsid w:val="0059433D"/>
    <w:rsid w:val="00594547"/>
    <w:rsid w:val="00594806"/>
    <w:rsid w:val="0059489F"/>
    <w:rsid w:val="00594905"/>
    <w:rsid w:val="005949DE"/>
    <w:rsid w:val="00594FEC"/>
    <w:rsid w:val="0059549E"/>
    <w:rsid w:val="00595A79"/>
    <w:rsid w:val="00595B14"/>
    <w:rsid w:val="005960AD"/>
    <w:rsid w:val="00596114"/>
    <w:rsid w:val="00596356"/>
    <w:rsid w:val="0059637A"/>
    <w:rsid w:val="005963DE"/>
    <w:rsid w:val="0059663E"/>
    <w:rsid w:val="00596713"/>
    <w:rsid w:val="00596819"/>
    <w:rsid w:val="00596C6F"/>
    <w:rsid w:val="005972D2"/>
    <w:rsid w:val="0059736A"/>
    <w:rsid w:val="005979B8"/>
    <w:rsid w:val="005979E4"/>
    <w:rsid w:val="00597F85"/>
    <w:rsid w:val="005A01F1"/>
    <w:rsid w:val="005A0292"/>
    <w:rsid w:val="005A058D"/>
    <w:rsid w:val="005A0B73"/>
    <w:rsid w:val="005A0CDE"/>
    <w:rsid w:val="005A0F3A"/>
    <w:rsid w:val="005A10D3"/>
    <w:rsid w:val="005A12B4"/>
    <w:rsid w:val="005A1919"/>
    <w:rsid w:val="005A1ADC"/>
    <w:rsid w:val="005A1C89"/>
    <w:rsid w:val="005A1D23"/>
    <w:rsid w:val="005A1D55"/>
    <w:rsid w:val="005A1D8D"/>
    <w:rsid w:val="005A1DD1"/>
    <w:rsid w:val="005A1E45"/>
    <w:rsid w:val="005A2040"/>
    <w:rsid w:val="005A2061"/>
    <w:rsid w:val="005A2066"/>
    <w:rsid w:val="005A232E"/>
    <w:rsid w:val="005A2714"/>
    <w:rsid w:val="005A272C"/>
    <w:rsid w:val="005A27AD"/>
    <w:rsid w:val="005A2A47"/>
    <w:rsid w:val="005A2ACF"/>
    <w:rsid w:val="005A2AD0"/>
    <w:rsid w:val="005A2BC3"/>
    <w:rsid w:val="005A2E7B"/>
    <w:rsid w:val="005A2F30"/>
    <w:rsid w:val="005A2FAF"/>
    <w:rsid w:val="005A33CE"/>
    <w:rsid w:val="005A3786"/>
    <w:rsid w:val="005A37C5"/>
    <w:rsid w:val="005A3F8A"/>
    <w:rsid w:val="005A416D"/>
    <w:rsid w:val="005A4243"/>
    <w:rsid w:val="005A43E5"/>
    <w:rsid w:val="005A4437"/>
    <w:rsid w:val="005A4E1B"/>
    <w:rsid w:val="005A4FAC"/>
    <w:rsid w:val="005A5049"/>
    <w:rsid w:val="005A5071"/>
    <w:rsid w:val="005A5232"/>
    <w:rsid w:val="005A52E3"/>
    <w:rsid w:val="005A5507"/>
    <w:rsid w:val="005A56A9"/>
    <w:rsid w:val="005A5A9A"/>
    <w:rsid w:val="005A5AB0"/>
    <w:rsid w:val="005A5AE4"/>
    <w:rsid w:val="005A5E70"/>
    <w:rsid w:val="005A5F59"/>
    <w:rsid w:val="005A6001"/>
    <w:rsid w:val="005A6364"/>
    <w:rsid w:val="005A67CB"/>
    <w:rsid w:val="005A6987"/>
    <w:rsid w:val="005A6AE6"/>
    <w:rsid w:val="005A6D28"/>
    <w:rsid w:val="005A6DFB"/>
    <w:rsid w:val="005A6F1E"/>
    <w:rsid w:val="005A6FEC"/>
    <w:rsid w:val="005A7176"/>
    <w:rsid w:val="005A7259"/>
    <w:rsid w:val="005A778C"/>
    <w:rsid w:val="005A7874"/>
    <w:rsid w:val="005A795C"/>
    <w:rsid w:val="005A7CDE"/>
    <w:rsid w:val="005A7D97"/>
    <w:rsid w:val="005A7E5B"/>
    <w:rsid w:val="005A7F2F"/>
    <w:rsid w:val="005B02F6"/>
    <w:rsid w:val="005B038E"/>
    <w:rsid w:val="005B089D"/>
    <w:rsid w:val="005B0962"/>
    <w:rsid w:val="005B0A2F"/>
    <w:rsid w:val="005B0A46"/>
    <w:rsid w:val="005B0B28"/>
    <w:rsid w:val="005B1165"/>
    <w:rsid w:val="005B1681"/>
    <w:rsid w:val="005B1C5A"/>
    <w:rsid w:val="005B1F5F"/>
    <w:rsid w:val="005B21B2"/>
    <w:rsid w:val="005B27DA"/>
    <w:rsid w:val="005B291C"/>
    <w:rsid w:val="005B2B19"/>
    <w:rsid w:val="005B2CC1"/>
    <w:rsid w:val="005B2D23"/>
    <w:rsid w:val="005B2D4C"/>
    <w:rsid w:val="005B30FA"/>
    <w:rsid w:val="005B3154"/>
    <w:rsid w:val="005B32E3"/>
    <w:rsid w:val="005B35B9"/>
    <w:rsid w:val="005B3843"/>
    <w:rsid w:val="005B3BE2"/>
    <w:rsid w:val="005B3CAB"/>
    <w:rsid w:val="005B3D31"/>
    <w:rsid w:val="005B3DDB"/>
    <w:rsid w:val="005B3E6E"/>
    <w:rsid w:val="005B401A"/>
    <w:rsid w:val="005B442D"/>
    <w:rsid w:val="005B442E"/>
    <w:rsid w:val="005B442F"/>
    <w:rsid w:val="005B4446"/>
    <w:rsid w:val="005B48FB"/>
    <w:rsid w:val="005B4966"/>
    <w:rsid w:val="005B4970"/>
    <w:rsid w:val="005B4A21"/>
    <w:rsid w:val="005B4BAC"/>
    <w:rsid w:val="005B4BC1"/>
    <w:rsid w:val="005B4BE1"/>
    <w:rsid w:val="005B5159"/>
    <w:rsid w:val="005B53FF"/>
    <w:rsid w:val="005B5568"/>
    <w:rsid w:val="005B58E0"/>
    <w:rsid w:val="005B5B07"/>
    <w:rsid w:val="005B5C8D"/>
    <w:rsid w:val="005B5D0F"/>
    <w:rsid w:val="005B5FA4"/>
    <w:rsid w:val="005B6012"/>
    <w:rsid w:val="005B6075"/>
    <w:rsid w:val="005B60CF"/>
    <w:rsid w:val="005B6129"/>
    <w:rsid w:val="005B625F"/>
    <w:rsid w:val="005B629A"/>
    <w:rsid w:val="005B655A"/>
    <w:rsid w:val="005B66A4"/>
    <w:rsid w:val="005B6756"/>
    <w:rsid w:val="005B68F9"/>
    <w:rsid w:val="005B6A5B"/>
    <w:rsid w:val="005B6C5E"/>
    <w:rsid w:val="005B6C9B"/>
    <w:rsid w:val="005B6CE5"/>
    <w:rsid w:val="005B6E16"/>
    <w:rsid w:val="005B70B4"/>
    <w:rsid w:val="005B73F1"/>
    <w:rsid w:val="005B7559"/>
    <w:rsid w:val="005B771A"/>
    <w:rsid w:val="005B782F"/>
    <w:rsid w:val="005B79E1"/>
    <w:rsid w:val="005B7F65"/>
    <w:rsid w:val="005C00DE"/>
    <w:rsid w:val="005C0164"/>
    <w:rsid w:val="005C017A"/>
    <w:rsid w:val="005C01E7"/>
    <w:rsid w:val="005C066B"/>
    <w:rsid w:val="005C06BA"/>
    <w:rsid w:val="005C08DF"/>
    <w:rsid w:val="005C1122"/>
    <w:rsid w:val="005C1160"/>
    <w:rsid w:val="005C13BC"/>
    <w:rsid w:val="005C17F4"/>
    <w:rsid w:val="005C180A"/>
    <w:rsid w:val="005C1915"/>
    <w:rsid w:val="005C1951"/>
    <w:rsid w:val="005C1C5F"/>
    <w:rsid w:val="005C1CEF"/>
    <w:rsid w:val="005C1E9E"/>
    <w:rsid w:val="005C2083"/>
    <w:rsid w:val="005C2298"/>
    <w:rsid w:val="005C2481"/>
    <w:rsid w:val="005C259B"/>
    <w:rsid w:val="005C2EA5"/>
    <w:rsid w:val="005C3566"/>
    <w:rsid w:val="005C3C16"/>
    <w:rsid w:val="005C3C61"/>
    <w:rsid w:val="005C3DC1"/>
    <w:rsid w:val="005C3F8D"/>
    <w:rsid w:val="005C4073"/>
    <w:rsid w:val="005C41A7"/>
    <w:rsid w:val="005C41C0"/>
    <w:rsid w:val="005C46BD"/>
    <w:rsid w:val="005C4867"/>
    <w:rsid w:val="005C4F2C"/>
    <w:rsid w:val="005C5119"/>
    <w:rsid w:val="005C5435"/>
    <w:rsid w:val="005C5442"/>
    <w:rsid w:val="005C54F9"/>
    <w:rsid w:val="005C5657"/>
    <w:rsid w:val="005C5A4C"/>
    <w:rsid w:val="005C5AEA"/>
    <w:rsid w:val="005C5BAF"/>
    <w:rsid w:val="005C5E84"/>
    <w:rsid w:val="005C6078"/>
    <w:rsid w:val="005C61F7"/>
    <w:rsid w:val="005C642F"/>
    <w:rsid w:val="005C6B04"/>
    <w:rsid w:val="005C6BC2"/>
    <w:rsid w:val="005C6E58"/>
    <w:rsid w:val="005C6EC0"/>
    <w:rsid w:val="005C7125"/>
    <w:rsid w:val="005C748C"/>
    <w:rsid w:val="005C76F0"/>
    <w:rsid w:val="005C76FE"/>
    <w:rsid w:val="005C7CE1"/>
    <w:rsid w:val="005C7F4C"/>
    <w:rsid w:val="005D00DA"/>
    <w:rsid w:val="005D06B4"/>
    <w:rsid w:val="005D078B"/>
    <w:rsid w:val="005D0871"/>
    <w:rsid w:val="005D0D3A"/>
    <w:rsid w:val="005D0F11"/>
    <w:rsid w:val="005D0F17"/>
    <w:rsid w:val="005D1080"/>
    <w:rsid w:val="005D12E1"/>
    <w:rsid w:val="005D1840"/>
    <w:rsid w:val="005D1E38"/>
    <w:rsid w:val="005D214C"/>
    <w:rsid w:val="005D21D1"/>
    <w:rsid w:val="005D22C8"/>
    <w:rsid w:val="005D25E7"/>
    <w:rsid w:val="005D2A18"/>
    <w:rsid w:val="005D2A2C"/>
    <w:rsid w:val="005D2A2D"/>
    <w:rsid w:val="005D2AC2"/>
    <w:rsid w:val="005D2C41"/>
    <w:rsid w:val="005D2CD3"/>
    <w:rsid w:val="005D2E46"/>
    <w:rsid w:val="005D2F65"/>
    <w:rsid w:val="005D304E"/>
    <w:rsid w:val="005D35C7"/>
    <w:rsid w:val="005D35C8"/>
    <w:rsid w:val="005D388B"/>
    <w:rsid w:val="005D388C"/>
    <w:rsid w:val="005D3A09"/>
    <w:rsid w:val="005D3A2A"/>
    <w:rsid w:val="005D4294"/>
    <w:rsid w:val="005D4571"/>
    <w:rsid w:val="005D47A0"/>
    <w:rsid w:val="005D4A88"/>
    <w:rsid w:val="005D4ADD"/>
    <w:rsid w:val="005D4BD8"/>
    <w:rsid w:val="005D4ED3"/>
    <w:rsid w:val="005D5053"/>
    <w:rsid w:val="005D50BA"/>
    <w:rsid w:val="005D51B7"/>
    <w:rsid w:val="005D5219"/>
    <w:rsid w:val="005D538E"/>
    <w:rsid w:val="005D5529"/>
    <w:rsid w:val="005D5850"/>
    <w:rsid w:val="005D5A82"/>
    <w:rsid w:val="005D5AB3"/>
    <w:rsid w:val="005D5D23"/>
    <w:rsid w:val="005D5DC2"/>
    <w:rsid w:val="005D5F97"/>
    <w:rsid w:val="005D643A"/>
    <w:rsid w:val="005D652E"/>
    <w:rsid w:val="005D69EC"/>
    <w:rsid w:val="005D6B4A"/>
    <w:rsid w:val="005D730C"/>
    <w:rsid w:val="005D746E"/>
    <w:rsid w:val="005D75A1"/>
    <w:rsid w:val="005D766D"/>
    <w:rsid w:val="005D7698"/>
    <w:rsid w:val="005D7754"/>
    <w:rsid w:val="005D7ADD"/>
    <w:rsid w:val="005D7AF6"/>
    <w:rsid w:val="005D7C5D"/>
    <w:rsid w:val="005D7C67"/>
    <w:rsid w:val="005D7F21"/>
    <w:rsid w:val="005D7F9C"/>
    <w:rsid w:val="005E082D"/>
    <w:rsid w:val="005E0DDC"/>
    <w:rsid w:val="005E0FF9"/>
    <w:rsid w:val="005E1114"/>
    <w:rsid w:val="005E126F"/>
    <w:rsid w:val="005E1472"/>
    <w:rsid w:val="005E191C"/>
    <w:rsid w:val="005E1E15"/>
    <w:rsid w:val="005E1F6B"/>
    <w:rsid w:val="005E244B"/>
    <w:rsid w:val="005E2491"/>
    <w:rsid w:val="005E25AA"/>
    <w:rsid w:val="005E2721"/>
    <w:rsid w:val="005E2762"/>
    <w:rsid w:val="005E27FA"/>
    <w:rsid w:val="005E2D80"/>
    <w:rsid w:val="005E2E79"/>
    <w:rsid w:val="005E3221"/>
    <w:rsid w:val="005E327C"/>
    <w:rsid w:val="005E33A1"/>
    <w:rsid w:val="005E348C"/>
    <w:rsid w:val="005E3641"/>
    <w:rsid w:val="005E389F"/>
    <w:rsid w:val="005E38F1"/>
    <w:rsid w:val="005E3BB1"/>
    <w:rsid w:val="005E3DCC"/>
    <w:rsid w:val="005E3E04"/>
    <w:rsid w:val="005E3E0F"/>
    <w:rsid w:val="005E3E7A"/>
    <w:rsid w:val="005E3F31"/>
    <w:rsid w:val="005E403A"/>
    <w:rsid w:val="005E4141"/>
    <w:rsid w:val="005E4629"/>
    <w:rsid w:val="005E469D"/>
    <w:rsid w:val="005E4753"/>
    <w:rsid w:val="005E4767"/>
    <w:rsid w:val="005E4B2B"/>
    <w:rsid w:val="005E4BA6"/>
    <w:rsid w:val="005E4C3D"/>
    <w:rsid w:val="005E4E84"/>
    <w:rsid w:val="005E4EF2"/>
    <w:rsid w:val="005E530D"/>
    <w:rsid w:val="005E5374"/>
    <w:rsid w:val="005E5378"/>
    <w:rsid w:val="005E5497"/>
    <w:rsid w:val="005E5508"/>
    <w:rsid w:val="005E566B"/>
    <w:rsid w:val="005E56EC"/>
    <w:rsid w:val="005E5880"/>
    <w:rsid w:val="005E5905"/>
    <w:rsid w:val="005E5907"/>
    <w:rsid w:val="005E5B23"/>
    <w:rsid w:val="005E5C68"/>
    <w:rsid w:val="005E5E2C"/>
    <w:rsid w:val="005E5E74"/>
    <w:rsid w:val="005E5EAE"/>
    <w:rsid w:val="005E61D9"/>
    <w:rsid w:val="005E6249"/>
    <w:rsid w:val="005E62D1"/>
    <w:rsid w:val="005E6631"/>
    <w:rsid w:val="005E6661"/>
    <w:rsid w:val="005E676D"/>
    <w:rsid w:val="005E6B7F"/>
    <w:rsid w:val="005E6C5C"/>
    <w:rsid w:val="005E6E5D"/>
    <w:rsid w:val="005E6FA0"/>
    <w:rsid w:val="005E721E"/>
    <w:rsid w:val="005E73D1"/>
    <w:rsid w:val="005E78F6"/>
    <w:rsid w:val="005E7C5E"/>
    <w:rsid w:val="005E7CCB"/>
    <w:rsid w:val="005E7EFB"/>
    <w:rsid w:val="005E7FBC"/>
    <w:rsid w:val="005F00E5"/>
    <w:rsid w:val="005F02CD"/>
    <w:rsid w:val="005F065E"/>
    <w:rsid w:val="005F0D3C"/>
    <w:rsid w:val="005F127F"/>
    <w:rsid w:val="005F145F"/>
    <w:rsid w:val="005F1746"/>
    <w:rsid w:val="005F191F"/>
    <w:rsid w:val="005F1B1F"/>
    <w:rsid w:val="005F1B28"/>
    <w:rsid w:val="005F1C52"/>
    <w:rsid w:val="005F1FBE"/>
    <w:rsid w:val="005F216A"/>
    <w:rsid w:val="005F22D2"/>
    <w:rsid w:val="005F259E"/>
    <w:rsid w:val="005F2AE4"/>
    <w:rsid w:val="005F3046"/>
    <w:rsid w:val="005F30A6"/>
    <w:rsid w:val="005F334D"/>
    <w:rsid w:val="005F33F3"/>
    <w:rsid w:val="005F3658"/>
    <w:rsid w:val="005F36E2"/>
    <w:rsid w:val="005F37B7"/>
    <w:rsid w:val="005F3A23"/>
    <w:rsid w:val="005F3C93"/>
    <w:rsid w:val="005F3DBF"/>
    <w:rsid w:val="005F3E5C"/>
    <w:rsid w:val="005F3F63"/>
    <w:rsid w:val="005F3F93"/>
    <w:rsid w:val="005F41EB"/>
    <w:rsid w:val="005F4304"/>
    <w:rsid w:val="005F4384"/>
    <w:rsid w:val="005F45BE"/>
    <w:rsid w:val="005F48E4"/>
    <w:rsid w:val="005F4AED"/>
    <w:rsid w:val="005F4B2E"/>
    <w:rsid w:val="005F5180"/>
    <w:rsid w:val="005F522F"/>
    <w:rsid w:val="005F5D47"/>
    <w:rsid w:val="005F5D7E"/>
    <w:rsid w:val="005F5EE8"/>
    <w:rsid w:val="005F616C"/>
    <w:rsid w:val="005F6175"/>
    <w:rsid w:val="005F627D"/>
    <w:rsid w:val="005F6421"/>
    <w:rsid w:val="005F6938"/>
    <w:rsid w:val="005F6A05"/>
    <w:rsid w:val="005F6AA1"/>
    <w:rsid w:val="005F6AC5"/>
    <w:rsid w:val="005F6B3A"/>
    <w:rsid w:val="005F6BE3"/>
    <w:rsid w:val="005F6D56"/>
    <w:rsid w:val="005F6E55"/>
    <w:rsid w:val="005F6F46"/>
    <w:rsid w:val="005F71C8"/>
    <w:rsid w:val="005F7340"/>
    <w:rsid w:val="005F736B"/>
    <w:rsid w:val="005F769F"/>
    <w:rsid w:val="005F76E8"/>
    <w:rsid w:val="005F771E"/>
    <w:rsid w:val="005F7781"/>
    <w:rsid w:val="005F7C05"/>
    <w:rsid w:val="005F7CD9"/>
    <w:rsid w:val="005F7D8D"/>
    <w:rsid w:val="005F7EE2"/>
    <w:rsid w:val="005F7FB6"/>
    <w:rsid w:val="0060016B"/>
    <w:rsid w:val="00600243"/>
    <w:rsid w:val="00600439"/>
    <w:rsid w:val="00600689"/>
    <w:rsid w:val="00600C3D"/>
    <w:rsid w:val="00600CBC"/>
    <w:rsid w:val="00600E43"/>
    <w:rsid w:val="00600E59"/>
    <w:rsid w:val="00600F46"/>
    <w:rsid w:val="006010C4"/>
    <w:rsid w:val="00601223"/>
    <w:rsid w:val="006012C3"/>
    <w:rsid w:val="0060158B"/>
    <w:rsid w:val="0060198B"/>
    <w:rsid w:val="00601F1A"/>
    <w:rsid w:val="00601F5F"/>
    <w:rsid w:val="00602326"/>
    <w:rsid w:val="0060248A"/>
    <w:rsid w:val="006024BB"/>
    <w:rsid w:val="0060295C"/>
    <w:rsid w:val="006029E5"/>
    <w:rsid w:val="00602DC2"/>
    <w:rsid w:val="00602DD2"/>
    <w:rsid w:val="00603199"/>
    <w:rsid w:val="00603245"/>
    <w:rsid w:val="00603383"/>
    <w:rsid w:val="00603424"/>
    <w:rsid w:val="00603B66"/>
    <w:rsid w:val="00603D5C"/>
    <w:rsid w:val="00603D5E"/>
    <w:rsid w:val="00603DAF"/>
    <w:rsid w:val="00603FC6"/>
    <w:rsid w:val="0060405F"/>
    <w:rsid w:val="0060434C"/>
    <w:rsid w:val="006044F8"/>
    <w:rsid w:val="0060475B"/>
    <w:rsid w:val="006047E9"/>
    <w:rsid w:val="00604B3F"/>
    <w:rsid w:val="00604DEF"/>
    <w:rsid w:val="00604F08"/>
    <w:rsid w:val="006052B4"/>
    <w:rsid w:val="00605337"/>
    <w:rsid w:val="00605638"/>
    <w:rsid w:val="006056F9"/>
    <w:rsid w:val="00605A70"/>
    <w:rsid w:val="0060666F"/>
    <w:rsid w:val="006069A8"/>
    <w:rsid w:val="00606C1C"/>
    <w:rsid w:val="00606CAF"/>
    <w:rsid w:val="00606E48"/>
    <w:rsid w:val="00606ECA"/>
    <w:rsid w:val="006070B9"/>
    <w:rsid w:val="006071B8"/>
    <w:rsid w:val="0060725A"/>
    <w:rsid w:val="0060744F"/>
    <w:rsid w:val="00607813"/>
    <w:rsid w:val="00607A6F"/>
    <w:rsid w:val="00607F4B"/>
    <w:rsid w:val="0061011D"/>
    <w:rsid w:val="00610230"/>
    <w:rsid w:val="00610297"/>
    <w:rsid w:val="00610424"/>
    <w:rsid w:val="006105E4"/>
    <w:rsid w:val="006105FD"/>
    <w:rsid w:val="0061089B"/>
    <w:rsid w:val="006109F0"/>
    <w:rsid w:val="00610B87"/>
    <w:rsid w:val="00610EB3"/>
    <w:rsid w:val="00611021"/>
    <w:rsid w:val="00611163"/>
    <w:rsid w:val="00611279"/>
    <w:rsid w:val="006112F0"/>
    <w:rsid w:val="00611413"/>
    <w:rsid w:val="00611414"/>
    <w:rsid w:val="0061144C"/>
    <w:rsid w:val="006115D2"/>
    <w:rsid w:val="006116CC"/>
    <w:rsid w:val="006116D5"/>
    <w:rsid w:val="006119B9"/>
    <w:rsid w:val="00611C73"/>
    <w:rsid w:val="00611CC8"/>
    <w:rsid w:val="0061201C"/>
    <w:rsid w:val="00612B95"/>
    <w:rsid w:val="00612CB1"/>
    <w:rsid w:val="006131BE"/>
    <w:rsid w:val="00613270"/>
    <w:rsid w:val="00613273"/>
    <w:rsid w:val="00613498"/>
    <w:rsid w:val="006134C2"/>
    <w:rsid w:val="006134EE"/>
    <w:rsid w:val="006134FE"/>
    <w:rsid w:val="0061372B"/>
    <w:rsid w:val="0061386E"/>
    <w:rsid w:val="00613E03"/>
    <w:rsid w:val="0061413A"/>
    <w:rsid w:val="006146E9"/>
    <w:rsid w:val="00614816"/>
    <w:rsid w:val="0061482D"/>
    <w:rsid w:val="00614A43"/>
    <w:rsid w:val="00614A7C"/>
    <w:rsid w:val="00614AE5"/>
    <w:rsid w:val="00614C53"/>
    <w:rsid w:val="00615083"/>
    <w:rsid w:val="006150A5"/>
    <w:rsid w:val="00615279"/>
    <w:rsid w:val="0061540F"/>
    <w:rsid w:val="00615661"/>
    <w:rsid w:val="00615823"/>
    <w:rsid w:val="00615C85"/>
    <w:rsid w:val="00615E13"/>
    <w:rsid w:val="00616023"/>
    <w:rsid w:val="00616089"/>
    <w:rsid w:val="00616527"/>
    <w:rsid w:val="006165E9"/>
    <w:rsid w:val="0061697C"/>
    <w:rsid w:val="00616F99"/>
    <w:rsid w:val="0061702D"/>
    <w:rsid w:val="0061722F"/>
    <w:rsid w:val="0061753E"/>
    <w:rsid w:val="00617553"/>
    <w:rsid w:val="006179EA"/>
    <w:rsid w:val="00617AFA"/>
    <w:rsid w:val="00617FE6"/>
    <w:rsid w:val="0062014E"/>
    <w:rsid w:val="0062046F"/>
    <w:rsid w:val="00620530"/>
    <w:rsid w:val="006205CD"/>
    <w:rsid w:val="0062109B"/>
    <w:rsid w:val="00621336"/>
    <w:rsid w:val="00621653"/>
    <w:rsid w:val="006216BD"/>
    <w:rsid w:val="00621724"/>
    <w:rsid w:val="0062173C"/>
    <w:rsid w:val="00621D99"/>
    <w:rsid w:val="0062204E"/>
    <w:rsid w:val="00622152"/>
    <w:rsid w:val="006221AD"/>
    <w:rsid w:val="006221CA"/>
    <w:rsid w:val="006223B2"/>
    <w:rsid w:val="006223E1"/>
    <w:rsid w:val="006223FE"/>
    <w:rsid w:val="00622575"/>
    <w:rsid w:val="0062299C"/>
    <w:rsid w:val="00622C5B"/>
    <w:rsid w:val="00622D23"/>
    <w:rsid w:val="00622F3A"/>
    <w:rsid w:val="00623003"/>
    <w:rsid w:val="0062307E"/>
    <w:rsid w:val="006233BC"/>
    <w:rsid w:val="006235C0"/>
    <w:rsid w:val="006237E6"/>
    <w:rsid w:val="00623803"/>
    <w:rsid w:val="00623810"/>
    <w:rsid w:val="00623969"/>
    <w:rsid w:val="00623CFC"/>
    <w:rsid w:val="00623FE3"/>
    <w:rsid w:val="00624053"/>
    <w:rsid w:val="0062408B"/>
    <w:rsid w:val="00624165"/>
    <w:rsid w:val="00624177"/>
    <w:rsid w:val="006241F1"/>
    <w:rsid w:val="00624293"/>
    <w:rsid w:val="0062431F"/>
    <w:rsid w:val="0062436F"/>
    <w:rsid w:val="00624430"/>
    <w:rsid w:val="006244E0"/>
    <w:rsid w:val="006247CB"/>
    <w:rsid w:val="00624AD3"/>
    <w:rsid w:val="00624C4B"/>
    <w:rsid w:val="00624E14"/>
    <w:rsid w:val="00624EB7"/>
    <w:rsid w:val="006250D4"/>
    <w:rsid w:val="00625279"/>
    <w:rsid w:val="0062543B"/>
    <w:rsid w:val="006254CA"/>
    <w:rsid w:val="00625508"/>
    <w:rsid w:val="00625549"/>
    <w:rsid w:val="006256E2"/>
    <w:rsid w:val="0062575C"/>
    <w:rsid w:val="00625959"/>
    <w:rsid w:val="00625A8B"/>
    <w:rsid w:val="00625CBD"/>
    <w:rsid w:val="00625F95"/>
    <w:rsid w:val="00626096"/>
    <w:rsid w:val="0062625D"/>
    <w:rsid w:val="0062652B"/>
    <w:rsid w:val="006266D3"/>
    <w:rsid w:val="00626790"/>
    <w:rsid w:val="006267DA"/>
    <w:rsid w:val="0062688D"/>
    <w:rsid w:val="00626AAB"/>
    <w:rsid w:val="00626BA6"/>
    <w:rsid w:val="00626ED1"/>
    <w:rsid w:val="00626F85"/>
    <w:rsid w:val="0062714B"/>
    <w:rsid w:val="006272FE"/>
    <w:rsid w:val="006273BF"/>
    <w:rsid w:val="006273E5"/>
    <w:rsid w:val="006278FB"/>
    <w:rsid w:val="00627903"/>
    <w:rsid w:val="00627F87"/>
    <w:rsid w:val="006300C8"/>
    <w:rsid w:val="0063052C"/>
    <w:rsid w:val="006307E1"/>
    <w:rsid w:val="006309A9"/>
    <w:rsid w:val="0063101A"/>
    <w:rsid w:val="006310CF"/>
    <w:rsid w:val="006311B4"/>
    <w:rsid w:val="006313B5"/>
    <w:rsid w:val="00631508"/>
    <w:rsid w:val="00631541"/>
    <w:rsid w:val="006318A3"/>
    <w:rsid w:val="006318F9"/>
    <w:rsid w:val="0063192A"/>
    <w:rsid w:val="00631ABB"/>
    <w:rsid w:val="00631F89"/>
    <w:rsid w:val="00632073"/>
    <w:rsid w:val="00632318"/>
    <w:rsid w:val="006325DD"/>
    <w:rsid w:val="00632974"/>
    <w:rsid w:val="00632AB9"/>
    <w:rsid w:val="00632D05"/>
    <w:rsid w:val="00632D6E"/>
    <w:rsid w:val="006330DE"/>
    <w:rsid w:val="006333CD"/>
    <w:rsid w:val="006336CC"/>
    <w:rsid w:val="00633A95"/>
    <w:rsid w:val="00633B1B"/>
    <w:rsid w:val="00633CC3"/>
    <w:rsid w:val="00633CCD"/>
    <w:rsid w:val="00633F3A"/>
    <w:rsid w:val="00634044"/>
    <w:rsid w:val="00634186"/>
    <w:rsid w:val="0063455F"/>
    <w:rsid w:val="00634728"/>
    <w:rsid w:val="00634A57"/>
    <w:rsid w:val="00634EA4"/>
    <w:rsid w:val="00635078"/>
    <w:rsid w:val="006351ED"/>
    <w:rsid w:val="00635397"/>
    <w:rsid w:val="00635919"/>
    <w:rsid w:val="00635A66"/>
    <w:rsid w:val="00635BE2"/>
    <w:rsid w:val="00635DB2"/>
    <w:rsid w:val="0063628C"/>
    <w:rsid w:val="0063682D"/>
    <w:rsid w:val="00636E6E"/>
    <w:rsid w:val="006371DE"/>
    <w:rsid w:val="0063735A"/>
    <w:rsid w:val="00637488"/>
    <w:rsid w:val="00637826"/>
    <w:rsid w:val="00637878"/>
    <w:rsid w:val="00637A94"/>
    <w:rsid w:val="00637C64"/>
    <w:rsid w:val="00637DAF"/>
    <w:rsid w:val="00637E06"/>
    <w:rsid w:val="00637F28"/>
    <w:rsid w:val="00640028"/>
    <w:rsid w:val="00640454"/>
    <w:rsid w:val="00640485"/>
    <w:rsid w:val="00640D4D"/>
    <w:rsid w:val="00640DFA"/>
    <w:rsid w:val="00640F01"/>
    <w:rsid w:val="006410EF"/>
    <w:rsid w:val="0064123D"/>
    <w:rsid w:val="006413A8"/>
    <w:rsid w:val="00641405"/>
    <w:rsid w:val="006414A7"/>
    <w:rsid w:val="006414F6"/>
    <w:rsid w:val="0064151B"/>
    <w:rsid w:val="00641526"/>
    <w:rsid w:val="0064173A"/>
    <w:rsid w:val="006417ED"/>
    <w:rsid w:val="006419C9"/>
    <w:rsid w:val="00641AE6"/>
    <w:rsid w:val="00641F13"/>
    <w:rsid w:val="00642204"/>
    <w:rsid w:val="00642513"/>
    <w:rsid w:val="0064257D"/>
    <w:rsid w:val="006425A7"/>
    <w:rsid w:val="0064269B"/>
    <w:rsid w:val="006426D2"/>
    <w:rsid w:val="00642834"/>
    <w:rsid w:val="006429B4"/>
    <w:rsid w:val="00642BB5"/>
    <w:rsid w:val="00642E3A"/>
    <w:rsid w:val="00642E64"/>
    <w:rsid w:val="00643063"/>
    <w:rsid w:val="00643120"/>
    <w:rsid w:val="006432E0"/>
    <w:rsid w:val="00643438"/>
    <w:rsid w:val="00643866"/>
    <w:rsid w:val="00643B38"/>
    <w:rsid w:val="00643DFE"/>
    <w:rsid w:val="006441A5"/>
    <w:rsid w:val="0064437C"/>
    <w:rsid w:val="006447A3"/>
    <w:rsid w:val="00644891"/>
    <w:rsid w:val="006448A3"/>
    <w:rsid w:val="0064494D"/>
    <w:rsid w:val="006450C7"/>
    <w:rsid w:val="00645123"/>
    <w:rsid w:val="0064530F"/>
    <w:rsid w:val="0064548C"/>
    <w:rsid w:val="006455C9"/>
    <w:rsid w:val="006455EE"/>
    <w:rsid w:val="0064569F"/>
    <w:rsid w:val="006458FE"/>
    <w:rsid w:val="00645A5A"/>
    <w:rsid w:val="00645C05"/>
    <w:rsid w:val="00645DC5"/>
    <w:rsid w:val="00645F50"/>
    <w:rsid w:val="006462A4"/>
    <w:rsid w:val="00646505"/>
    <w:rsid w:val="006469F5"/>
    <w:rsid w:val="00646B44"/>
    <w:rsid w:val="00646C78"/>
    <w:rsid w:val="00646F78"/>
    <w:rsid w:val="00647188"/>
    <w:rsid w:val="00647C96"/>
    <w:rsid w:val="00647F92"/>
    <w:rsid w:val="0065015A"/>
    <w:rsid w:val="00650382"/>
    <w:rsid w:val="0065069C"/>
    <w:rsid w:val="00650759"/>
    <w:rsid w:val="00650B8C"/>
    <w:rsid w:val="00650C77"/>
    <w:rsid w:val="00650E76"/>
    <w:rsid w:val="0065174D"/>
    <w:rsid w:val="00651881"/>
    <w:rsid w:val="00651CFD"/>
    <w:rsid w:val="00651EC8"/>
    <w:rsid w:val="006521C0"/>
    <w:rsid w:val="00652367"/>
    <w:rsid w:val="006523A7"/>
    <w:rsid w:val="006525DF"/>
    <w:rsid w:val="006525EA"/>
    <w:rsid w:val="00652AAF"/>
    <w:rsid w:val="00652B38"/>
    <w:rsid w:val="00652DF7"/>
    <w:rsid w:val="00652E24"/>
    <w:rsid w:val="00652E7F"/>
    <w:rsid w:val="00653058"/>
    <w:rsid w:val="0065315E"/>
    <w:rsid w:val="00653303"/>
    <w:rsid w:val="0065331F"/>
    <w:rsid w:val="00653362"/>
    <w:rsid w:val="00653B50"/>
    <w:rsid w:val="00653BA2"/>
    <w:rsid w:val="00653BD1"/>
    <w:rsid w:val="00653CCA"/>
    <w:rsid w:val="00653EFE"/>
    <w:rsid w:val="00653F61"/>
    <w:rsid w:val="006542AC"/>
    <w:rsid w:val="0065441E"/>
    <w:rsid w:val="00654643"/>
    <w:rsid w:val="00654A1F"/>
    <w:rsid w:val="00654B7F"/>
    <w:rsid w:val="0065530F"/>
    <w:rsid w:val="0065548F"/>
    <w:rsid w:val="006556F6"/>
    <w:rsid w:val="00655DFA"/>
    <w:rsid w:val="0065604A"/>
    <w:rsid w:val="00656207"/>
    <w:rsid w:val="00656647"/>
    <w:rsid w:val="00656BFF"/>
    <w:rsid w:val="00656C73"/>
    <w:rsid w:val="00656FA2"/>
    <w:rsid w:val="006570DC"/>
    <w:rsid w:val="0065753E"/>
    <w:rsid w:val="00657609"/>
    <w:rsid w:val="006576CE"/>
    <w:rsid w:val="0065770E"/>
    <w:rsid w:val="0065774E"/>
    <w:rsid w:val="00657800"/>
    <w:rsid w:val="00657A23"/>
    <w:rsid w:val="00657C70"/>
    <w:rsid w:val="00657CC0"/>
    <w:rsid w:val="00657E7E"/>
    <w:rsid w:val="00660064"/>
    <w:rsid w:val="006602EB"/>
    <w:rsid w:val="00660345"/>
    <w:rsid w:val="00660443"/>
    <w:rsid w:val="00660926"/>
    <w:rsid w:val="006609EF"/>
    <w:rsid w:val="00660B36"/>
    <w:rsid w:val="00660D5A"/>
    <w:rsid w:val="00660FF4"/>
    <w:rsid w:val="0066105E"/>
    <w:rsid w:val="006610CA"/>
    <w:rsid w:val="00661241"/>
    <w:rsid w:val="00661491"/>
    <w:rsid w:val="0066173E"/>
    <w:rsid w:val="0066178F"/>
    <w:rsid w:val="00661B4B"/>
    <w:rsid w:val="00661C8A"/>
    <w:rsid w:val="006622DE"/>
    <w:rsid w:val="00662453"/>
    <w:rsid w:val="00662496"/>
    <w:rsid w:val="00662998"/>
    <w:rsid w:val="006629DD"/>
    <w:rsid w:val="00662B61"/>
    <w:rsid w:val="00662C39"/>
    <w:rsid w:val="00662FE7"/>
    <w:rsid w:val="0066300F"/>
    <w:rsid w:val="00663068"/>
    <w:rsid w:val="006630D3"/>
    <w:rsid w:val="006632AC"/>
    <w:rsid w:val="006633A7"/>
    <w:rsid w:val="006639A9"/>
    <w:rsid w:val="00663C14"/>
    <w:rsid w:val="00663E43"/>
    <w:rsid w:val="00663F36"/>
    <w:rsid w:val="0066401D"/>
    <w:rsid w:val="0066422B"/>
    <w:rsid w:val="00664257"/>
    <w:rsid w:val="00664466"/>
    <w:rsid w:val="00664619"/>
    <w:rsid w:val="006646C8"/>
    <w:rsid w:val="0066474D"/>
    <w:rsid w:val="006647E7"/>
    <w:rsid w:val="00664D78"/>
    <w:rsid w:val="00665273"/>
    <w:rsid w:val="00665427"/>
    <w:rsid w:val="00665658"/>
    <w:rsid w:val="00666402"/>
    <w:rsid w:val="006665E2"/>
    <w:rsid w:val="006665E3"/>
    <w:rsid w:val="0066683A"/>
    <w:rsid w:val="00666956"/>
    <w:rsid w:val="00666A93"/>
    <w:rsid w:val="00666E1D"/>
    <w:rsid w:val="00666E50"/>
    <w:rsid w:val="006671E6"/>
    <w:rsid w:val="00667359"/>
    <w:rsid w:val="006676F4"/>
    <w:rsid w:val="006677C1"/>
    <w:rsid w:val="0066788C"/>
    <w:rsid w:val="006678DA"/>
    <w:rsid w:val="00667DC9"/>
    <w:rsid w:val="00667DF6"/>
    <w:rsid w:val="00670212"/>
    <w:rsid w:val="006705C4"/>
    <w:rsid w:val="006705D7"/>
    <w:rsid w:val="006707ED"/>
    <w:rsid w:val="00670970"/>
    <w:rsid w:val="00670B8A"/>
    <w:rsid w:val="00671062"/>
    <w:rsid w:val="0067119E"/>
    <w:rsid w:val="00671640"/>
    <w:rsid w:val="0067168D"/>
    <w:rsid w:val="006716F9"/>
    <w:rsid w:val="0067171A"/>
    <w:rsid w:val="00671992"/>
    <w:rsid w:val="00671A2B"/>
    <w:rsid w:val="00672715"/>
    <w:rsid w:val="00672814"/>
    <w:rsid w:val="0067282C"/>
    <w:rsid w:val="00672B5F"/>
    <w:rsid w:val="00672CD2"/>
    <w:rsid w:val="00672DDF"/>
    <w:rsid w:val="00672E46"/>
    <w:rsid w:val="006730C6"/>
    <w:rsid w:val="00673187"/>
    <w:rsid w:val="006732ED"/>
    <w:rsid w:val="0067337F"/>
    <w:rsid w:val="006736D3"/>
    <w:rsid w:val="0067381E"/>
    <w:rsid w:val="00673878"/>
    <w:rsid w:val="006739C6"/>
    <w:rsid w:val="00673BD7"/>
    <w:rsid w:val="006743F1"/>
    <w:rsid w:val="00674761"/>
    <w:rsid w:val="00674891"/>
    <w:rsid w:val="00674A25"/>
    <w:rsid w:val="00674BEC"/>
    <w:rsid w:val="00674CFB"/>
    <w:rsid w:val="00674F78"/>
    <w:rsid w:val="00675343"/>
    <w:rsid w:val="006753A1"/>
    <w:rsid w:val="00675476"/>
    <w:rsid w:val="0067564B"/>
    <w:rsid w:val="00675929"/>
    <w:rsid w:val="00675AAE"/>
    <w:rsid w:val="00675B4B"/>
    <w:rsid w:val="00675D79"/>
    <w:rsid w:val="00675E99"/>
    <w:rsid w:val="00675EEE"/>
    <w:rsid w:val="0067609D"/>
    <w:rsid w:val="006761DC"/>
    <w:rsid w:val="006762C8"/>
    <w:rsid w:val="006762E0"/>
    <w:rsid w:val="00676351"/>
    <w:rsid w:val="006766D3"/>
    <w:rsid w:val="00676B76"/>
    <w:rsid w:val="00676CFC"/>
    <w:rsid w:val="00677048"/>
    <w:rsid w:val="00677182"/>
    <w:rsid w:val="006772D4"/>
    <w:rsid w:val="00677444"/>
    <w:rsid w:val="006774DB"/>
    <w:rsid w:val="00677673"/>
    <w:rsid w:val="00677848"/>
    <w:rsid w:val="00677A4A"/>
    <w:rsid w:val="00677E4E"/>
    <w:rsid w:val="0068011A"/>
    <w:rsid w:val="006801B3"/>
    <w:rsid w:val="0068055F"/>
    <w:rsid w:val="00680A0C"/>
    <w:rsid w:val="00680F98"/>
    <w:rsid w:val="00680FD1"/>
    <w:rsid w:val="00681054"/>
    <w:rsid w:val="00681078"/>
    <w:rsid w:val="0068134F"/>
    <w:rsid w:val="00681A22"/>
    <w:rsid w:val="00681E35"/>
    <w:rsid w:val="00681E99"/>
    <w:rsid w:val="00681F76"/>
    <w:rsid w:val="0068218F"/>
    <w:rsid w:val="006824B4"/>
    <w:rsid w:val="006824FE"/>
    <w:rsid w:val="00682504"/>
    <w:rsid w:val="00682881"/>
    <w:rsid w:val="00682919"/>
    <w:rsid w:val="00682AFA"/>
    <w:rsid w:val="00682B1F"/>
    <w:rsid w:val="00682CD7"/>
    <w:rsid w:val="00683212"/>
    <w:rsid w:val="0068368E"/>
    <w:rsid w:val="0068398C"/>
    <w:rsid w:val="00683A45"/>
    <w:rsid w:val="00683CB4"/>
    <w:rsid w:val="00683D05"/>
    <w:rsid w:val="00683EEC"/>
    <w:rsid w:val="00683FBB"/>
    <w:rsid w:val="00683FCB"/>
    <w:rsid w:val="00684214"/>
    <w:rsid w:val="00684273"/>
    <w:rsid w:val="006842C6"/>
    <w:rsid w:val="00684444"/>
    <w:rsid w:val="0068445C"/>
    <w:rsid w:val="00684C0E"/>
    <w:rsid w:val="00684C36"/>
    <w:rsid w:val="00684D01"/>
    <w:rsid w:val="00684D77"/>
    <w:rsid w:val="00684E10"/>
    <w:rsid w:val="00684F37"/>
    <w:rsid w:val="00684FCA"/>
    <w:rsid w:val="0068506B"/>
    <w:rsid w:val="006850A0"/>
    <w:rsid w:val="0068526C"/>
    <w:rsid w:val="00685605"/>
    <w:rsid w:val="00685B44"/>
    <w:rsid w:val="00685BF7"/>
    <w:rsid w:val="00685E30"/>
    <w:rsid w:val="00686047"/>
    <w:rsid w:val="006861ED"/>
    <w:rsid w:val="006863B9"/>
    <w:rsid w:val="006863E7"/>
    <w:rsid w:val="006868D6"/>
    <w:rsid w:val="006869B8"/>
    <w:rsid w:val="00686B3C"/>
    <w:rsid w:val="00686BA7"/>
    <w:rsid w:val="00686C21"/>
    <w:rsid w:val="00686C89"/>
    <w:rsid w:val="00686EB6"/>
    <w:rsid w:val="00686F64"/>
    <w:rsid w:val="00687539"/>
    <w:rsid w:val="00687772"/>
    <w:rsid w:val="006878A2"/>
    <w:rsid w:val="006878FE"/>
    <w:rsid w:val="00687A62"/>
    <w:rsid w:val="00687B3F"/>
    <w:rsid w:val="00687D09"/>
    <w:rsid w:val="006900FC"/>
    <w:rsid w:val="006902F9"/>
    <w:rsid w:val="0069036D"/>
    <w:rsid w:val="006906C4"/>
    <w:rsid w:val="0069070C"/>
    <w:rsid w:val="00690710"/>
    <w:rsid w:val="006908F1"/>
    <w:rsid w:val="00690C7C"/>
    <w:rsid w:val="00690CDA"/>
    <w:rsid w:val="00690D65"/>
    <w:rsid w:val="00691100"/>
    <w:rsid w:val="00691119"/>
    <w:rsid w:val="0069112C"/>
    <w:rsid w:val="00691257"/>
    <w:rsid w:val="00691349"/>
    <w:rsid w:val="00691483"/>
    <w:rsid w:val="0069166C"/>
    <w:rsid w:val="006918F5"/>
    <w:rsid w:val="00691D6D"/>
    <w:rsid w:val="00691E5D"/>
    <w:rsid w:val="0069219C"/>
    <w:rsid w:val="00692208"/>
    <w:rsid w:val="00692294"/>
    <w:rsid w:val="00692349"/>
    <w:rsid w:val="0069268C"/>
    <w:rsid w:val="006929EF"/>
    <w:rsid w:val="00692A4C"/>
    <w:rsid w:val="0069311E"/>
    <w:rsid w:val="00693277"/>
    <w:rsid w:val="006933F1"/>
    <w:rsid w:val="00693640"/>
    <w:rsid w:val="006937AF"/>
    <w:rsid w:val="006939B0"/>
    <w:rsid w:val="00693B0A"/>
    <w:rsid w:val="00693B45"/>
    <w:rsid w:val="00693BD1"/>
    <w:rsid w:val="00693D94"/>
    <w:rsid w:val="006945EC"/>
    <w:rsid w:val="006946DE"/>
    <w:rsid w:val="00694A22"/>
    <w:rsid w:val="00694ABD"/>
    <w:rsid w:val="00694DB8"/>
    <w:rsid w:val="00694E3B"/>
    <w:rsid w:val="00694EE7"/>
    <w:rsid w:val="00694F03"/>
    <w:rsid w:val="00694FD7"/>
    <w:rsid w:val="0069513A"/>
    <w:rsid w:val="00695811"/>
    <w:rsid w:val="00695AEC"/>
    <w:rsid w:val="00695B39"/>
    <w:rsid w:val="00695F14"/>
    <w:rsid w:val="00695F4D"/>
    <w:rsid w:val="00696247"/>
    <w:rsid w:val="00696373"/>
    <w:rsid w:val="00696436"/>
    <w:rsid w:val="00696518"/>
    <w:rsid w:val="00696539"/>
    <w:rsid w:val="00696663"/>
    <w:rsid w:val="006966FD"/>
    <w:rsid w:val="006967EA"/>
    <w:rsid w:val="006967F7"/>
    <w:rsid w:val="00696923"/>
    <w:rsid w:val="00696D83"/>
    <w:rsid w:val="00697001"/>
    <w:rsid w:val="0069704D"/>
    <w:rsid w:val="006970F7"/>
    <w:rsid w:val="006974F7"/>
    <w:rsid w:val="00697A22"/>
    <w:rsid w:val="00697E51"/>
    <w:rsid w:val="00697EB5"/>
    <w:rsid w:val="006A0378"/>
    <w:rsid w:val="006A0614"/>
    <w:rsid w:val="006A0855"/>
    <w:rsid w:val="006A0B51"/>
    <w:rsid w:val="006A0B81"/>
    <w:rsid w:val="006A0BBB"/>
    <w:rsid w:val="006A0C4C"/>
    <w:rsid w:val="006A0D79"/>
    <w:rsid w:val="006A1072"/>
    <w:rsid w:val="006A14F5"/>
    <w:rsid w:val="006A150D"/>
    <w:rsid w:val="006A1559"/>
    <w:rsid w:val="006A162C"/>
    <w:rsid w:val="006A1EE7"/>
    <w:rsid w:val="006A209D"/>
    <w:rsid w:val="006A243C"/>
    <w:rsid w:val="006A247E"/>
    <w:rsid w:val="006A24D8"/>
    <w:rsid w:val="006A27BF"/>
    <w:rsid w:val="006A2E88"/>
    <w:rsid w:val="006A303C"/>
    <w:rsid w:val="006A3283"/>
    <w:rsid w:val="006A332B"/>
    <w:rsid w:val="006A33A3"/>
    <w:rsid w:val="006A34BB"/>
    <w:rsid w:val="006A352E"/>
    <w:rsid w:val="006A357D"/>
    <w:rsid w:val="006A3669"/>
    <w:rsid w:val="006A3974"/>
    <w:rsid w:val="006A39A7"/>
    <w:rsid w:val="006A3B56"/>
    <w:rsid w:val="006A3BC7"/>
    <w:rsid w:val="006A3F6E"/>
    <w:rsid w:val="006A4314"/>
    <w:rsid w:val="006A432D"/>
    <w:rsid w:val="006A436E"/>
    <w:rsid w:val="006A453D"/>
    <w:rsid w:val="006A4937"/>
    <w:rsid w:val="006A49C6"/>
    <w:rsid w:val="006A5096"/>
    <w:rsid w:val="006A50FC"/>
    <w:rsid w:val="006A541E"/>
    <w:rsid w:val="006A583A"/>
    <w:rsid w:val="006A59C3"/>
    <w:rsid w:val="006A5A5C"/>
    <w:rsid w:val="006A5CCF"/>
    <w:rsid w:val="006A5CE0"/>
    <w:rsid w:val="006A5FC8"/>
    <w:rsid w:val="006A61C3"/>
    <w:rsid w:val="006A63F7"/>
    <w:rsid w:val="006A6485"/>
    <w:rsid w:val="006A64B4"/>
    <w:rsid w:val="006A6508"/>
    <w:rsid w:val="006A672A"/>
    <w:rsid w:val="006A68CC"/>
    <w:rsid w:val="006A696A"/>
    <w:rsid w:val="006A6B43"/>
    <w:rsid w:val="006A6B70"/>
    <w:rsid w:val="006A6EE2"/>
    <w:rsid w:val="006A6F80"/>
    <w:rsid w:val="006A70B8"/>
    <w:rsid w:val="006A755F"/>
    <w:rsid w:val="006A789A"/>
    <w:rsid w:val="006A7940"/>
    <w:rsid w:val="006A7A3E"/>
    <w:rsid w:val="006A7FA3"/>
    <w:rsid w:val="006B0019"/>
    <w:rsid w:val="006B0458"/>
    <w:rsid w:val="006B04E9"/>
    <w:rsid w:val="006B05A2"/>
    <w:rsid w:val="006B071D"/>
    <w:rsid w:val="006B0924"/>
    <w:rsid w:val="006B0B39"/>
    <w:rsid w:val="006B0BAE"/>
    <w:rsid w:val="006B0F16"/>
    <w:rsid w:val="006B136F"/>
    <w:rsid w:val="006B15C4"/>
    <w:rsid w:val="006B1B40"/>
    <w:rsid w:val="006B1B59"/>
    <w:rsid w:val="006B1B7C"/>
    <w:rsid w:val="006B1C20"/>
    <w:rsid w:val="006B216B"/>
    <w:rsid w:val="006B22C0"/>
    <w:rsid w:val="006B2688"/>
    <w:rsid w:val="006B273F"/>
    <w:rsid w:val="006B27AC"/>
    <w:rsid w:val="006B28D1"/>
    <w:rsid w:val="006B2A81"/>
    <w:rsid w:val="006B2BE7"/>
    <w:rsid w:val="006B30BE"/>
    <w:rsid w:val="006B370E"/>
    <w:rsid w:val="006B3B1C"/>
    <w:rsid w:val="006B3B33"/>
    <w:rsid w:val="006B3C5B"/>
    <w:rsid w:val="006B41C2"/>
    <w:rsid w:val="006B43A6"/>
    <w:rsid w:val="006B49DA"/>
    <w:rsid w:val="006B4A52"/>
    <w:rsid w:val="006B4A93"/>
    <w:rsid w:val="006B50EB"/>
    <w:rsid w:val="006B5105"/>
    <w:rsid w:val="006B5208"/>
    <w:rsid w:val="006B5582"/>
    <w:rsid w:val="006B5FD5"/>
    <w:rsid w:val="006B6084"/>
    <w:rsid w:val="006B60F2"/>
    <w:rsid w:val="006B62CA"/>
    <w:rsid w:val="006B6300"/>
    <w:rsid w:val="006B649A"/>
    <w:rsid w:val="006B684A"/>
    <w:rsid w:val="006B68DC"/>
    <w:rsid w:val="006B69BC"/>
    <w:rsid w:val="006B6CDF"/>
    <w:rsid w:val="006B6D8E"/>
    <w:rsid w:val="006B6DD5"/>
    <w:rsid w:val="006B6FD9"/>
    <w:rsid w:val="006B70E7"/>
    <w:rsid w:val="006B74CA"/>
    <w:rsid w:val="006B754A"/>
    <w:rsid w:val="006B7707"/>
    <w:rsid w:val="006B7730"/>
    <w:rsid w:val="006B7999"/>
    <w:rsid w:val="006B79DC"/>
    <w:rsid w:val="006B7B2A"/>
    <w:rsid w:val="006B7C3F"/>
    <w:rsid w:val="006B7CAF"/>
    <w:rsid w:val="006B7DBD"/>
    <w:rsid w:val="006B7DEE"/>
    <w:rsid w:val="006C00BC"/>
    <w:rsid w:val="006C0460"/>
    <w:rsid w:val="006C0A4A"/>
    <w:rsid w:val="006C0C0D"/>
    <w:rsid w:val="006C0C12"/>
    <w:rsid w:val="006C0D96"/>
    <w:rsid w:val="006C0D9B"/>
    <w:rsid w:val="006C0E5E"/>
    <w:rsid w:val="006C1500"/>
    <w:rsid w:val="006C1509"/>
    <w:rsid w:val="006C1621"/>
    <w:rsid w:val="006C1CC7"/>
    <w:rsid w:val="006C204C"/>
    <w:rsid w:val="006C214A"/>
    <w:rsid w:val="006C23CC"/>
    <w:rsid w:val="006C2754"/>
    <w:rsid w:val="006C277D"/>
    <w:rsid w:val="006C2833"/>
    <w:rsid w:val="006C2A82"/>
    <w:rsid w:val="006C2B61"/>
    <w:rsid w:val="006C2C5B"/>
    <w:rsid w:val="006C2C95"/>
    <w:rsid w:val="006C30D6"/>
    <w:rsid w:val="006C3131"/>
    <w:rsid w:val="006C3264"/>
    <w:rsid w:val="006C343E"/>
    <w:rsid w:val="006C346D"/>
    <w:rsid w:val="006C37E8"/>
    <w:rsid w:val="006C3815"/>
    <w:rsid w:val="006C3A40"/>
    <w:rsid w:val="006C3CD0"/>
    <w:rsid w:val="006C3D7C"/>
    <w:rsid w:val="006C3EBF"/>
    <w:rsid w:val="006C3FAF"/>
    <w:rsid w:val="006C4033"/>
    <w:rsid w:val="006C4436"/>
    <w:rsid w:val="006C4CE2"/>
    <w:rsid w:val="006C4D6B"/>
    <w:rsid w:val="006C4DFC"/>
    <w:rsid w:val="006C4EB4"/>
    <w:rsid w:val="006C52FE"/>
    <w:rsid w:val="006C53B5"/>
    <w:rsid w:val="006C53D0"/>
    <w:rsid w:val="006C555F"/>
    <w:rsid w:val="006C55A3"/>
    <w:rsid w:val="006C5774"/>
    <w:rsid w:val="006C5EA3"/>
    <w:rsid w:val="006C5F4C"/>
    <w:rsid w:val="006C636A"/>
    <w:rsid w:val="006C649C"/>
    <w:rsid w:val="006C6612"/>
    <w:rsid w:val="006C6998"/>
    <w:rsid w:val="006C6A66"/>
    <w:rsid w:val="006C75E0"/>
    <w:rsid w:val="006C776E"/>
    <w:rsid w:val="006C7773"/>
    <w:rsid w:val="006C7E0D"/>
    <w:rsid w:val="006D0013"/>
    <w:rsid w:val="006D01D1"/>
    <w:rsid w:val="006D0293"/>
    <w:rsid w:val="006D0307"/>
    <w:rsid w:val="006D0B92"/>
    <w:rsid w:val="006D0EA1"/>
    <w:rsid w:val="006D0EE9"/>
    <w:rsid w:val="006D156B"/>
    <w:rsid w:val="006D1795"/>
    <w:rsid w:val="006D17A7"/>
    <w:rsid w:val="006D190C"/>
    <w:rsid w:val="006D1926"/>
    <w:rsid w:val="006D1A4D"/>
    <w:rsid w:val="006D1B36"/>
    <w:rsid w:val="006D1DE2"/>
    <w:rsid w:val="006D2323"/>
    <w:rsid w:val="006D29F6"/>
    <w:rsid w:val="006D2A77"/>
    <w:rsid w:val="006D2AC4"/>
    <w:rsid w:val="006D2ED9"/>
    <w:rsid w:val="006D2F0D"/>
    <w:rsid w:val="006D2F49"/>
    <w:rsid w:val="006D3146"/>
    <w:rsid w:val="006D323F"/>
    <w:rsid w:val="006D33B4"/>
    <w:rsid w:val="006D33BA"/>
    <w:rsid w:val="006D33DC"/>
    <w:rsid w:val="006D343E"/>
    <w:rsid w:val="006D3672"/>
    <w:rsid w:val="006D3930"/>
    <w:rsid w:val="006D3976"/>
    <w:rsid w:val="006D3E18"/>
    <w:rsid w:val="006D4059"/>
    <w:rsid w:val="006D40AF"/>
    <w:rsid w:val="006D4395"/>
    <w:rsid w:val="006D464C"/>
    <w:rsid w:val="006D465A"/>
    <w:rsid w:val="006D4696"/>
    <w:rsid w:val="006D496F"/>
    <w:rsid w:val="006D4CC3"/>
    <w:rsid w:val="006D507C"/>
    <w:rsid w:val="006D50DF"/>
    <w:rsid w:val="006D53B5"/>
    <w:rsid w:val="006D5786"/>
    <w:rsid w:val="006D590A"/>
    <w:rsid w:val="006D5DDE"/>
    <w:rsid w:val="006D5EEE"/>
    <w:rsid w:val="006D5F52"/>
    <w:rsid w:val="006D60AC"/>
    <w:rsid w:val="006D61C8"/>
    <w:rsid w:val="006D62D0"/>
    <w:rsid w:val="006D63A3"/>
    <w:rsid w:val="006D6445"/>
    <w:rsid w:val="006D64CD"/>
    <w:rsid w:val="006D6518"/>
    <w:rsid w:val="006D66BA"/>
    <w:rsid w:val="006D6913"/>
    <w:rsid w:val="006D6B81"/>
    <w:rsid w:val="006D6D89"/>
    <w:rsid w:val="006D6F9E"/>
    <w:rsid w:val="006D7187"/>
    <w:rsid w:val="006D7228"/>
    <w:rsid w:val="006D733C"/>
    <w:rsid w:val="006D777B"/>
    <w:rsid w:val="006D7907"/>
    <w:rsid w:val="006D7A70"/>
    <w:rsid w:val="006E005A"/>
    <w:rsid w:val="006E0077"/>
    <w:rsid w:val="006E0319"/>
    <w:rsid w:val="006E03DB"/>
    <w:rsid w:val="006E040B"/>
    <w:rsid w:val="006E05BD"/>
    <w:rsid w:val="006E0698"/>
    <w:rsid w:val="006E089F"/>
    <w:rsid w:val="006E09B1"/>
    <w:rsid w:val="006E0A66"/>
    <w:rsid w:val="006E0C67"/>
    <w:rsid w:val="006E0DDE"/>
    <w:rsid w:val="006E1303"/>
    <w:rsid w:val="006E144A"/>
    <w:rsid w:val="006E146F"/>
    <w:rsid w:val="006E15E6"/>
    <w:rsid w:val="006E16FB"/>
    <w:rsid w:val="006E173E"/>
    <w:rsid w:val="006E1839"/>
    <w:rsid w:val="006E1A53"/>
    <w:rsid w:val="006E1DE5"/>
    <w:rsid w:val="006E1E2B"/>
    <w:rsid w:val="006E2175"/>
    <w:rsid w:val="006E234D"/>
    <w:rsid w:val="006E2664"/>
    <w:rsid w:val="006E26EB"/>
    <w:rsid w:val="006E27BE"/>
    <w:rsid w:val="006E299F"/>
    <w:rsid w:val="006E2CCB"/>
    <w:rsid w:val="006E2D0A"/>
    <w:rsid w:val="006E2DC9"/>
    <w:rsid w:val="006E2FF3"/>
    <w:rsid w:val="006E3377"/>
    <w:rsid w:val="006E33E1"/>
    <w:rsid w:val="006E37D2"/>
    <w:rsid w:val="006E37F3"/>
    <w:rsid w:val="006E3833"/>
    <w:rsid w:val="006E3B13"/>
    <w:rsid w:val="006E3FD7"/>
    <w:rsid w:val="006E4592"/>
    <w:rsid w:val="006E46B1"/>
    <w:rsid w:val="006E4769"/>
    <w:rsid w:val="006E4801"/>
    <w:rsid w:val="006E4A9E"/>
    <w:rsid w:val="006E4B3C"/>
    <w:rsid w:val="006E4E31"/>
    <w:rsid w:val="006E4E4F"/>
    <w:rsid w:val="006E4EF8"/>
    <w:rsid w:val="006E5068"/>
    <w:rsid w:val="006E50A7"/>
    <w:rsid w:val="006E50FC"/>
    <w:rsid w:val="006E52FD"/>
    <w:rsid w:val="006E54C8"/>
    <w:rsid w:val="006E5521"/>
    <w:rsid w:val="006E553A"/>
    <w:rsid w:val="006E56AC"/>
    <w:rsid w:val="006E5B5A"/>
    <w:rsid w:val="006E5BB1"/>
    <w:rsid w:val="006E5D52"/>
    <w:rsid w:val="006E60D1"/>
    <w:rsid w:val="006E60FE"/>
    <w:rsid w:val="006E61DB"/>
    <w:rsid w:val="006E633C"/>
    <w:rsid w:val="006E68D2"/>
    <w:rsid w:val="006E690B"/>
    <w:rsid w:val="006E6974"/>
    <w:rsid w:val="006E69B6"/>
    <w:rsid w:val="006E6E58"/>
    <w:rsid w:val="006E70D4"/>
    <w:rsid w:val="006E724F"/>
    <w:rsid w:val="006E7316"/>
    <w:rsid w:val="006E764E"/>
    <w:rsid w:val="006E769E"/>
    <w:rsid w:val="006E7A6B"/>
    <w:rsid w:val="006E7A95"/>
    <w:rsid w:val="006E7DAB"/>
    <w:rsid w:val="006E7F34"/>
    <w:rsid w:val="006E7F4F"/>
    <w:rsid w:val="006F012E"/>
    <w:rsid w:val="006F0359"/>
    <w:rsid w:val="006F0948"/>
    <w:rsid w:val="006F0DAB"/>
    <w:rsid w:val="006F0F49"/>
    <w:rsid w:val="006F1063"/>
    <w:rsid w:val="006F11E4"/>
    <w:rsid w:val="006F13A9"/>
    <w:rsid w:val="006F184F"/>
    <w:rsid w:val="006F1AAB"/>
    <w:rsid w:val="006F1C6F"/>
    <w:rsid w:val="006F1E86"/>
    <w:rsid w:val="006F1EC2"/>
    <w:rsid w:val="006F20B8"/>
    <w:rsid w:val="006F221A"/>
    <w:rsid w:val="006F262F"/>
    <w:rsid w:val="006F2900"/>
    <w:rsid w:val="006F2B0B"/>
    <w:rsid w:val="006F2B86"/>
    <w:rsid w:val="006F2C91"/>
    <w:rsid w:val="006F2EFA"/>
    <w:rsid w:val="006F373C"/>
    <w:rsid w:val="006F37FE"/>
    <w:rsid w:val="006F3850"/>
    <w:rsid w:val="006F39CD"/>
    <w:rsid w:val="006F3DAD"/>
    <w:rsid w:val="006F3E6A"/>
    <w:rsid w:val="006F3F11"/>
    <w:rsid w:val="006F4099"/>
    <w:rsid w:val="006F40E7"/>
    <w:rsid w:val="006F4134"/>
    <w:rsid w:val="006F414D"/>
    <w:rsid w:val="006F4393"/>
    <w:rsid w:val="006F46D0"/>
    <w:rsid w:val="006F4781"/>
    <w:rsid w:val="006F484A"/>
    <w:rsid w:val="006F4AA8"/>
    <w:rsid w:val="006F4C9B"/>
    <w:rsid w:val="006F4DD7"/>
    <w:rsid w:val="006F50B0"/>
    <w:rsid w:val="006F5411"/>
    <w:rsid w:val="006F54EC"/>
    <w:rsid w:val="006F5611"/>
    <w:rsid w:val="006F58AD"/>
    <w:rsid w:val="006F5E30"/>
    <w:rsid w:val="006F5F20"/>
    <w:rsid w:val="006F6239"/>
    <w:rsid w:val="006F623C"/>
    <w:rsid w:val="006F626C"/>
    <w:rsid w:val="006F6353"/>
    <w:rsid w:val="006F63D4"/>
    <w:rsid w:val="006F6B25"/>
    <w:rsid w:val="006F6BAC"/>
    <w:rsid w:val="006F6CD9"/>
    <w:rsid w:val="006F6EBA"/>
    <w:rsid w:val="006F6F18"/>
    <w:rsid w:val="006F778C"/>
    <w:rsid w:val="006F7B50"/>
    <w:rsid w:val="006F7B95"/>
    <w:rsid w:val="006F7ED5"/>
    <w:rsid w:val="006F7F75"/>
    <w:rsid w:val="0070008C"/>
    <w:rsid w:val="00700141"/>
    <w:rsid w:val="00700197"/>
    <w:rsid w:val="00700253"/>
    <w:rsid w:val="0070025E"/>
    <w:rsid w:val="007006AC"/>
    <w:rsid w:val="00700865"/>
    <w:rsid w:val="00700AC2"/>
    <w:rsid w:val="00701305"/>
    <w:rsid w:val="0070131E"/>
    <w:rsid w:val="00701420"/>
    <w:rsid w:val="0070157C"/>
    <w:rsid w:val="007015D1"/>
    <w:rsid w:val="007016AD"/>
    <w:rsid w:val="00701DEA"/>
    <w:rsid w:val="00701E12"/>
    <w:rsid w:val="00701EE3"/>
    <w:rsid w:val="00702475"/>
    <w:rsid w:val="007025A4"/>
    <w:rsid w:val="0070278C"/>
    <w:rsid w:val="007027A7"/>
    <w:rsid w:val="0070283B"/>
    <w:rsid w:val="00702F10"/>
    <w:rsid w:val="00703099"/>
    <w:rsid w:val="00703379"/>
    <w:rsid w:val="007033AA"/>
    <w:rsid w:val="007034D5"/>
    <w:rsid w:val="00703964"/>
    <w:rsid w:val="00703A77"/>
    <w:rsid w:val="00703B18"/>
    <w:rsid w:val="00703D96"/>
    <w:rsid w:val="0070409F"/>
    <w:rsid w:val="007040E4"/>
    <w:rsid w:val="00704692"/>
    <w:rsid w:val="0070476C"/>
    <w:rsid w:val="007047CF"/>
    <w:rsid w:val="00704CCE"/>
    <w:rsid w:val="00704F3C"/>
    <w:rsid w:val="007055E2"/>
    <w:rsid w:val="00705CA0"/>
    <w:rsid w:val="00705DBE"/>
    <w:rsid w:val="00705E4A"/>
    <w:rsid w:val="00705FB3"/>
    <w:rsid w:val="0070622A"/>
    <w:rsid w:val="0070638D"/>
    <w:rsid w:val="00706406"/>
    <w:rsid w:val="00706505"/>
    <w:rsid w:val="0070653F"/>
    <w:rsid w:val="007065CA"/>
    <w:rsid w:val="00706892"/>
    <w:rsid w:val="00706906"/>
    <w:rsid w:val="00706A45"/>
    <w:rsid w:val="00706A82"/>
    <w:rsid w:val="00706B83"/>
    <w:rsid w:val="00706C66"/>
    <w:rsid w:val="00706F13"/>
    <w:rsid w:val="0070716E"/>
    <w:rsid w:val="0070771E"/>
    <w:rsid w:val="0070776B"/>
    <w:rsid w:val="00707841"/>
    <w:rsid w:val="00707981"/>
    <w:rsid w:val="00707BD7"/>
    <w:rsid w:val="00707C1A"/>
    <w:rsid w:val="00707D1C"/>
    <w:rsid w:val="00707ED8"/>
    <w:rsid w:val="007102E1"/>
    <w:rsid w:val="007102FB"/>
    <w:rsid w:val="00710328"/>
    <w:rsid w:val="007104A8"/>
    <w:rsid w:val="007106FC"/>
    <w:rsid w:val="00710716"/>
    <w:rsid w:val="00710753"/>
    <w:rsid w:val="00710B6D"/>
    <w:rsid w:val="00710C88"/>
    <w:rsid w:val="00710C97"/>
    <w:rsid w:val="00710FFF"/>
    <w:rsid w:val="00711384"/>
    <w:rsid w:val="00711447"/>
    <w:rsid w:val="007115A2"/>
    <w:rsid w:val="0071197A"/>
    <w:rsid w:val="00711ABB"/>
    <w:rsid w:val="00711B0C"/>
    <w:rsid w:val="00711BE0"/>
    <w:rsid w:val="00711C05"/>
    <w:rsid w:val="00711CF0"/>
    <w:rsid w:val="00711FEF"/>
    <w:rsid w:val="007120BC"/>
    <w:rsid w:val="007122B8"/>
    <w:rsid w:val="007123B2"/>
    <w:rsid w:val="00712617"/>
    <w:rsid w:val="0071275E"/>
    <w:rsid w:val="00712863"/>
    <w:rsid w:val="007128DB"/>
    <w:rsid w:val="00712C6E"/>
    <w:rsid w:val="00712D9A"/>
    <w:rsid w:val="00713310"/>
    <w:rsid w:val="0071337C"/>
    <w:rsid w:val="00713436"/>
    <w:rsid w:val="007134A9"/>
    <w:rsid w:val="007134D4"/>
    <w:rsid w:val="007135CB"/>
    <w:rsid w:val="007136A7"/>
    <w:rsid w:val="0071371D"/>
    <w:rsid w:val="00713B2F"/>
    <w:rsid w:val="00713FD4"/>
    <w:rsid w:val="0071420A"/>
    <w:rsid w:val="007145BF"/>
    <w:rsid w:val="00714698"/>
    <w:rsid w:val="007146B3"/>
    <w:rsid w:val="00714860"/>
    <w:rsid w:val="0071489D"/>
    <w:rsid w:val="007149BD"/>
    <w:rsid w:val="00714B00"/>
    <w:rsid w:val="00714B9E"/>
    <w:rsid w:val="00714D5D"/>
    <w:rsid w:val="00714E21"/>
    <w:rsid w:val="00714EFA"/>
    <w:rsid w:val="00715105"/>
    <w:rsid w:val="00715297"/>
    <w:rsid w:val="007152D7"/>
    <w:rsid w:val="007152DA"/>
    <w:rsid w:val="00715510"/>
    <w:rsid w:val="00715560"/>
    <w:rsid w:val="00715970"/>
    <w:rsid w:val="00715C47"/>
    <w:rsid w:val="00715CD6"/>
    <w:rsid w:val="00715E3F"/>
    <w:rsid w:val="00715F60"/>
    <w:rsid w:val="00715F91"/>
    <w:rsid w:val="00715FD6"/>
    <w:rsid w:val="007162D6"/>
    <w:rsid w:val="00716429"/>
    <w:rsid w:val="007165AC"/>
    <w:rsid w:val="007165F9"/>
    <w:rsid w:val="007166EA"/>
    <w:rsid w:val="007169C7"/>
    <w:rsid w:val="007169CE"/>
    <w:rsid w:val="00716B37"/>
    <w:rsid w:val="00716CBB"/>
    <w:rsid w:val="00716E2D"/>
    <w:rsid w:val="0071722F"/>
    <w:rsid w:val="0071746D"/>
    <w:rsid w:val="00717630"/>
    <w:rsid w:val="007176C3"/>
    <w:rsid w:val="00717DB4"/>
    <w:rsid w:val="00717DC9"/>
    <w:rsid w:val="00717E8D"/>
    <w:rsid w:val="00720013"/>
    <w:rsid w:val="007202B4"/>
    <w:rsid w:val="0072057A"/>
    <w:rsid w:val="00720C99"/>
    <w:rsid w:val="00720D9C"/>
    <w:rsid w:val="00720EB6"/>
    <w:rsid w:val="00720F9A"/>
    <w:rsid w:val="00721515"/>
    <w:rsid w:val="0072178F"/>
    <w:rsid w:val="007217D0"/>
    <w:rsid w:val="00721881"/>
    <w:rsid w:val="007218BF"/>
    <w:rsid w:val="007218ED"/>
    <w:rsid w:val="007218F9"/>
    <w:rsid w:val="00721977"/>
    <w:rsid w:val="007219A3"/>
    <w:rsid w:val="00721D05"/>
    <w:rsid w:val="00721D62"/>
    <w:rsid w:val="00721D6B"/>
    <w:rsid w:val="00721E6A"/>
    <w:rsid w:val="00722105"/>
    <w:rsid w:val="007222CA"/>
    <w:rsid w:val="00722460"/>
    <w:rsid w:val="0072249C"/>
    <w:rsid w:val="007226A1"/>
    <w:rsid w:val="00722769"/>
    <w:rsid w:val="007229AA"/>
    <w:rsid w:val="00722AA9"/>
    <w:rsid w:val="00722BB7"/>
    <w:rsid w:val="00722DEA"/>
    <w:rsid w:val="00722EB3"/>
    <w:rsid w:val="00722F72"/>
    <w:rsid w:val="00722F92"/>
    <w:rsid w:val="00723312"/>
    <w:rsid w:val="007233E6"/>
    <w:rsid w:val="007237F4"/>
    <w:rsid w:val="00723B54"/>
    <w:rsid w:val="00723BE0"/>
    <w:rsid w:val="00723C67"/>
    <w:rsid w:val="00723CAA"/>
    <w:rsid w:val="00723EC5"/>
    <w:rsid w:val="007243FF"/>
    <w:rsid w:val="0072442B"/>
    <w:rsid w:val="0072450E"/>
    <w:rsid w:val="0072479F"/>
    <w:rsid w:val="0072489A"/>
    <w:rsid w:val="00724D9F"/>
    <w:rsid w:val="00724DEF"/>
    <w:rsid w:val="0072511D"/>
    <w:rsid w:val="00725462"/>
    <w:rsid w:val="007254EB"/>
    <w:rsid w:val="007255DA"/>
    <w:rsid w:val="00725A6B"/>
    <w:rsid w:val="00725CE7"/>
    <w:rsid w:val="00725D72"/>
    <w:rsid w:val="00725E5F"/>
    <w:rsid w:val="00725EC8"/>
    <w:rsid w:val="0072616F"/>
    <w:rsid w:val="00726190"/>
    <w:rsid w:val="00726319"/>
    <w:rsid w:val="007264D9"/>
    <w:rsid w:val="0072693B"/>
    <w:rsid w:val="00726B63"/>
    <w:rsid w:val="00726BE6"/>
    <w:rsid w:val="00726C4A"/>
    <w:rsid w:val="00726F28"/>
    <w:rsid w:val="00726FB9"/>
    <w:rsid w:val="007271F4"/>
    <w:rsid w:val="00727333"/>
    <w:rsid w:val="007273AF"/>
    <w:rsid w:val="007273C3"/>
    <w:rsid w:val="00727785"/>
    <w:rsid w:val="007278F3"/>
    <w:rsid w:val="00727A91"/>
    <w:rsid w:val="00727AB1"/>
    <w:rsid w:val="00727E2A"/>
    <w:rsid w:val="00727E5E"/>
    <w:rsid w:val="00727F38"/>
    <w:rsid w:val="007301E6"/>
    <w:rsid w:val="007302C3"/>
    <w:rsid w:val="00730323"/>
    <w:rsid w:val="00730416"/>
    <w:rsid w:val="00730D51"/>
    <w:rsid w:val="007310A2"/>
    <w:rsid w:val="00731147"/>
    <w:rsid w:val="00731251"/>
    <w:rsid w:val="0073133D"/>
    <w:rsid w:val="007314BA"/>
    <w:rsid w:val="007316AE"/>
    <w:rsid w:val="00731803"/>
    <w:rsid w:val="00731AE3"/>
    <w:rsid w:val="00731E1D"/>
    <w:rsid w:val="00731F87"/>
    <w:rsid w:val="00732112"/>
    <w:rsid w:val="007321AD"/>
    <w:rsid w:val="00732350"/>
    <w:rsid w:val="00732596"/>
    <w:rsid w:val="007326DA"/>
    <w:rsid w:val="00732A20"/>
    <w:rsid w:val="00732BB5"/>
    <w:rsid w:val="00732D01"/>
    <w:rsid w:val="00732EA9"/>
    <w:rsid w:val="00732F78"/>
    <w:rsid w:val="00732F9E"/>
    <w:rsid w:val="00733507"/>
    <w:rsid w:val="0073356B"/>
    <w:rsid w:val="00733690"/>
    <w:rsid w:val="00733749"/>
    <w:rsid w:val="007338D0"/>
    <w:rsid w:val="00733950"/>
    <w:rsid w:val="00733B9F"/>
    <w:rsid w:val="00733FC0"/>
    <w:rsid w:val="00734009"/>
    <w:rsid w:val="0073429E"/>
    <w:rsid w:val="007342FC"/>
    <w:rsid w:val="00734484"/>
    <w:rsid w:val="00734525"/>
    <w:rsid w:val="007345A3"/>
    <w:rsid w:val="00734640"/>
    <w:rsid w:val="00734952"/>
    <w:rsid w:val="00734A4E"/>
    <w:rsid w:val="00734A7E"/>
    <w:rsid w:val="00734C8E"/>
    <w:rsid w:val="00734CB7"/>
    <w:rsid w:val="00734D58"/>
    <w:rsid w:val="00734F52"/>
    <w:rsid w:val="007354B6"/>
    <w:rsid w:val="0073565C"/>
    <w:rsid w:val="00735960"/>
    <w:rsid w:val="00736270"/>
    <w:rsid w:val="0073646C"/>
    <w:rsid w:val="00736600"/>
    <w:rsid w:val="00736615"/>
    <w:rsid w:val="007367A9"/>
    <w:rsid w:val="007368C8"/>
    <w:rsid w:val="0073690A"/>
    <w:rsid w:val="00736A65"/>
    <w:rsid w:val="00736C23"/>
    <w:rsid w:val="00736EA7"/>
    <w:rsid w:val="007371FB"/>
    <w:rsid w:val="00737354"/>
    <w:rsid w:val="00737413"/>
    <w:rsid w:val="0073747D"/>
    <w:rsid w:val="00737544"/>
    <w:rsid w:val="00737560"/>
    <w:rsid w:val="00737840"/>
    <w:rsid w:val="007378FA"/>
    <w:rsid w:val="00737981"/>
    <w:rsid w:val="00737991"/>
    <w:rsid w:val="00737992"/>
    <w:rsid w:val="00737B08"/>
    <w:rsid w:val="00737C18"/>
    <w:rsid w:val="00737F20"/>
    <w:rsid w:val="007400AC"/>
    <w:rsid w:val="0074016B"/>
    <w:rsid w:val="00740254"/>
    <w:rsid w:val="007402FA"/>
    <w:rsid w:val="00740374"/>
    <w:rsid w:val="007406F8"/>
    <w:rsid w:val="007408CC"/>
    <w:rsid w:val="00740A6B"/>
    <w:rsid w:val="00740BB7"/>
    <w:rsid w:val="00740C8E"/>
    <w:rsid w:val="00740D32"/>
    <w:rsid w:val="00741022"/>
    <w:rsid w:val="00741980"/>
    <w:rsid w:val="00741B70"/>
    <w:rsid w:val="007425F1"/>
    <w:rsid w:val="00742748"/>
    <w:rsid w:val="00743130"/>
    <w:rsid w:val="00743251"/>
    <w:rsid w:val="00743315"/>
    <w:rsid w:val="007433C7"/>
    <w:rsid w:val="00743684"/>
    <w:rsid w:val="007438CB"/>
    <w:rsid w:val="00743C25"/>
    <w:rsid w:val="00743E2B"/>
    <w:rsid w:val="00743EE7"/>
    <w:rsid w:val="007441B5"/>
    <w:rsid w:val="00744229"/>
    <w:rsid w:val="007444F1"/>
    <w:rsid w:val="00744694"/>
    <w:rsid w:val="00744852"/>
    <w:rsid w:val="00744910"/>
    <w:rsid w:val="00744C1F"/>
    <w:rsid w:val="007452DB"/>
    <w:rsid w:val="00745602"/>
    <w:rsid w:val="0074572F"/>
    <w:rsid w:val="00745979"/>
    <w:rsid w:val="00745C98"/>
    <w:rsid w:val="00745CE0"/>
    <w:rsid w:val="0074631A"/>
    <w:rsid w:val="00746494"/>
    <w:rsid w:val="007466F0"/>
    <w:rsid w:val="007467D2"/>
    <w:rsid w:val="007468AA"/>
    <w:rsid w:val="007468E8"/>
    <w:rsid w:val="00746A9A"/>
    <w:rsid w:val="00746C53"/>
    <w:rsid w:val="00746CD9"/>
    <w:rsid w:val="00746CFD"/>
    <w:rsid w:val="00746FB4"/>
    <w:rsid w:val="0074700D"/>
    <w:rsid w:val="0074705E"/>
    <w:rsid w:val="0074718F"/>
    <w:rsid w:val="00747603"/>
    <w:rsid w:val="0074760C"/>
    <w:rsid w:val="00747805"/>
    <w:rsid w:val="00747AFF"/>
    <w:rsid w:val="00747B38"/>
    <w:rsid w:val="00747B46"/>
    <w:rsid w:val="00747D31"/>
    <w:rsid w:val="00747FED"/>
    <w:rsid w:val="00750088"/>
    <w:rsid w:val="007500BE"/>
    <w:rsid w:val="007500EE"/>
    <w:rsid w:val="00750128"/>
    <w:rsid w:val="00750131"/>
    <w:rsid w:val="0075069B"/>
    <w:rsid w:val="0075079A"/>
    <w:rsid w:val="007508F9"/>
    <w:rsid w:val="007509B9"/>
    <w:rsid w:val="00750C9E"/>
    <w:rsid w:val="00750D22"/>
    <w:rsid w:val="00750D2F"/>
    <w:rsid w:val="00751308"/>
    <w:rsid w:val="007513BD"/>
    <w:rsid w:val="00751B33"/>
    <w:rsid w:val="00751C7A"/>
    <w:rsid w:val="00752019"/>
    <w:rsid w:val="00752199"/>
    <w:rsid w:val="00752341"/>
    <w:rsid w:val="00752468"/>
    <w:rsid w:val="00752509"/>
    <w:rsid w:val="00752A95"/>
    <w:rsid w:val="00752ACC"/>
    <w:rsid w:val="00752CFA"/>
    <w:rsid w:val="007530B2"/>
    <w:rsid w:val="0075316E"/>
    <w:rsid w:val="007531DF"/>
    <w:rsid w:val="00753213"/>
    <w:rsid w:val="0075324D"/>
    <w:rsid w:val="0075336D"/>
    <w:rsid w:val="007538E2"/>
    <w:rsid w:val="00753A09"/>
    <w:rsid w:val="00753C87"/>
    <w:rsid w:val="00753C8F"/>
    <w:rsid w:val="00753C90"/>
    <w:rsid w:val="00753D7C"/>
    <w:rsid w:val="00753FB5"/>
    <w:rsid w:val="00754055"/>
    <w:rsid w:val="00754702"/>
    <w:rsid w:val="0075489D"/>
    <w:rsid w:val="00754906"/>
    <w:rsid w:val="00754B93"/>
    <w:rsid w:val="00754C06"/>
    <w:rsid w:val="00754CCB"/>
    <w:rsid w:val="00754F2B"/>
    <w:rsid w:val="007551A4"/>
    <w:rsid w:val="007552B2"/>
    <w:rsid w:val="007552D9"/>
    <w:rsid w:val="00755352"/>
    <w:rsid w:val="00755531"/>
    <w:rsid w:val="007555CB"/>
    <w:rsid w:val="00755918"/>
    <w:rsid w:val="00755995"/>
    <w:rsid w:val="00755AC6"/>
    <w:rsid w:val="00756229"/>
    <w:rsid w:val="007562C6"/>
    <w:rsid w:val="00756788"/>
    <w:rsid w:val="00756B72"/>
    <w:rsid w:val="0075712B"/>
    <w:rsid w:val="00757168"/>
    <w:rsid w:val="0075739E"/>
    <w:rsid w:val="00757549"/>
    <w:rsid w:val="0075785D"/>
    <w:rsid w:val="00757A45"/>
    <w:rsid w:val="00757B40"/>
    <w:rsid w:val="00757B91"/>
    <w:rsid w:val="00757D84"/>
    <w:rsid w:val="00757DD3"/>
    <w:rsid w:val="00757F00"/>
    <w:rsid w:val="0076045D"/>
    <w:rsid w:val="00760468"/>
    <w:rsid w:val="0076057C"/>
    <w:rsid w:val="00760624"/>
    <w:rsid w:val="0076098F"/>
    <w:rsid w:val="00760BB2"/>
    <w:rsid w:val="00760C37"/>
    <w:rsid w:val="00760C3A"/>
    <w:rsid w:val="007610EA"/>
    <w:rsid w:val="007611AA"/>
    <w:rsid w:val="00761722"/>
    <w:rsid w:val="00761883"/>
    <w:rsid w:val="007618DA"/>
    <w:rsid w:val="00761A40"/>
    <w:rsid w:val="00761BDA"/>
    <w:rsid w:val="00761BFE"/>
    <w:rsid w:val="00762078"/>
    <w:rsid w:val="00762624"/>
    <w:rsid w:val="007626D8"/>
    <w:rsid w:val="007627CB"/>
    <w:rsid w:val="007628DA"/>
    <w:rsid w:val="00762A25"/>
    <w:rsid w:val="00762B0C"/>
    <w:rsid w:val="00762D80"/>
    <w:rsid w:val="00762E99"/>
    <w:rsid w:val="00763BA1"/>
    <w:rsid w:val="00763BC6"/>
    <w:rsid w:val="00763C65"/>
    <w:rsid w:val="00763DE2"/>
    <w:rsid w:val="0076407E"/>
    <w:rsid w:val="0076409C"/>
    <w:rsid w:val="007649BC"/>
    <w:rsid w:val="007649E3"/>
    <w:rsid w:val="00764A1E"/>
    <w:rsid w:val="00764BB9"/>
    <w:rsid w:val="00764BCD"/>
    <w:rsid w:val="00764CB9"/>
    <w:rsid w:val="00764DC5"/>
    <w:rsid w:val="007652E8"/>
    <w:rsid w:val="0076549D"/>
    <w:rsid w:val="00765526"/>
    <w:rsid w:val="0076560E"/>
    <w:rsid w:val="007659A8"/>
    <w:rsid w:val="00765E0F"/>
    <w:rsid w:val="00765FC8"/>
    <w:rsid w:val="00766398"/>
    <w:rsid w:val="00766559"/>
    <w:rsid w:val="007665B7"/>
    <w:rsid w:val="007665DA"/>
    <w:rsid w:val="0076662C"/>
    <w:rsid w:val="007667D4"/>
    <w:rsid w:val="00766CE6"/>
    <w:rsid w:val="00766EDF"/>
    <w:rsid w:val="00766FD6"/>
    <w:rsid w:val="007673F3"/>
    <w:rsid w:val="00767813"/>
    <w:rsid w:val="00767905"/>
    <w:rsid w:val="007679EB"/>
    <w:rsid w:val="00767C70"/>
    <w:rsid w:val="0077005C"/>
    <w:rsid w:val="00770154"/>
    <w:rsid w:val="0077023F"/>
    <w:rsid w:val="0077031A"/>
    <w:rsid w:val="00770379"/>
    <w:rsid w:val="007703DC"/>
    <w:rsid w:val="00770B83"/>
    <w:rsid w:val="00770BD7"/>
    <w:rsid w:val="00770CE0"/>
    <w:rsid w:val="00770EAE"/>
    <w:rsid w:val="00770EC4"/>
    <w:rsid w:val="007711AC"/>
    <w:rsid w:val="00771279"/>
    <w:rsid w:val="007712C4"/>
    <w:rsid w:val="007718B7"/>
    <w:rsid w:val="00771955"/>
    <w:rsid w:val="00771E09"/>
    <w:rsid w:val="00771EC4"/>
    <w:rsid w:val="00771F3A"/>
    <w:rsid w:val="00772179"/>
    <w:rsid w:val="00772272"/>
    <w:rsid w:val="007724D2"/>
    <w:rsid w:val="007725AA"/>
    <w:rsid w:val="00772CE5"/>
    <w:rsid w:val="00772D20"/>
    <w:rsid w:val="00772F96"/>
    <w:rsid w:val="00773360"/>
    <w:rsid w:val="00773363"/>
    <w:rsid w:val="00773426"/>
    <w:rsid w:val="0077342C"/>
    <w:rsid w:val="007738F1"/>
    <w:rsid w:val="007739B9"/>
    <w:rsid w:val="00773ADB"/>
    <w:rsid w:val="00773B41"/>
    <w:rsid w:val="00773B44"/>
    <w:rsid w:val="00773C18"/>
    <w:rsid w:val="00773E63"/>
    <w:rsid w:val="00773F40"/>
    <w:rsid w:val="00773F5E"/>
    <w:rsid w:val="007741E5"/>
    <w:rsid w:val="00774584"/>
    <w:rsid w:val="00774876"/>
    <w:rsid w:val="00774EB8"/>
    <w:rsid w:val="00775216"/>
    <w:rsid w:val="007752D0"/>
    <w:rsid w:val="0077573F"/>
    <w:rsid w:val="00775AC7"/>
    <w:rsid w:val="00775BF2"/>
    <w:rsid w:val="00775C1F"/>
    <w:rsid w:val="00775E62"/>
    <w:rsid w:val="00776081"/>
    <w:rsid w:val="007762B3"/>
    <w:rsid w:val="00776529"/>
    <w:rsid w:val="00776881"/>
    <w:rsid w:val="007769A5"/>
    <w:rsid w:val="007769F9"/>
    <w:rsid w:val="00776D27"/>
    <w:rsid w:val="00777033"/>
    <w:rsid w:val="007770EF"/>
    <w:rsid w:val="00777739"/>
    <w:rsid w:val="00777C63"/>
    <w:rsid w:val="00777E3E"/>
    <w:rsid w:val="007807BE"/>
    <w:rsid w:val="00780945"/>
    <w:rsid w:val="00780C36"/>
    <w:rsid w:val="00780ED4"/>
    <w:rsid w:val="007810FC"/>
    <w:rsid w:val="0078112E"/>
    <w:rsid w:val="0078114E"/>
    <w:rsid w:val="007811E5"/>
    <w:rsid w:val="007814A6"/>
    <w:rsid w:val="007817B4"/>
    <w:rsid w:val="0078182F"/>
    <w:rsid w:val="00781858"/>
    <w:rsid w:val="007819D4"/>
    <w:rsid w:val="00781B4E"/>
    <w:rsid w:val="00781B8A"/>
    <w:rsid w:val="00781CB2"/>
    <w:rsid w:val="007820C1"/>
    <w:rsid w:val="0078211E"/>
    <w:rsid w:val="0078213A"/>
    <w:rsid w:val="0078219C"/>
    <w:rsid w:val="0078220B"/>
    <w:rsid w:val="00782327"/>
    <w:rsid w:val="007823BC"/>
    <w:rsid w:val="007825FE"/>
    <w:rsid w:val="0078273A"/>
    <w:rsid w:val="007827C8"/>
    <w:rsid w:val="00782CE1"/>
    <w:rsid w:val="00782CF9"/>
    <w:rsid w:val="00782F35"/>
    <w:rsid w:val="00782FE7"/>
    <w:rsid w:val="00783116"/>
    <w:rsid w:val="0078329E"/>
    <w:rsid w:val="007837CE"/>
    <w:rsid w:val="007839AC"/>
    <w:rsid w:val="00783C46"/>
    <w:rsid w:val="00783C50"/>
    <w:rsid w:val="00783C94"/>
    <w:rsid w:val="00783F49"/>
    <w:rsid w:val="00784361"/>
    <w:rsid w:val="007843B8"/>
    <w:rsid w:val="007843EE"/>
    <w:rsid w:val="007844C3"/>
    <w:rsid w:val="00784526"/>
    <w:rsid w:val="00784E75"/>
    <w:rsid w:val="00785000"/>
    <w:rsid w:val="00785008"/>
    <w:rsid w:val="007851B1"/>
    <w:rsid w:val="007852DB"/>
    <w:rsid w:val="007852FF"/>
    <w:rsid w:val="00785364"/>
    <w:rsid w:val="007853E4"/>
    <w:rsid w:val="00785630"/>
    <w:rsid w:val="0078571D"/>
    <w:rsid w:val="00785BA1"/>
    <w:rsid w:val="00785C15"/>
    <w:rsid w:val="00785C91"/>
    <w:rsid w:val="00785EDF"/>
    <w:rsid w:val="00785F2B"/>
    <w:rsid w:val="00785F3E"/>
    <w:rsid w:val="00785FF3"/>
    <w:rsid w:val="00786162"/>
    <w:rsid w:val="007861C4"/>
    <w:rsid w:val="0078626A"/>
    <w:rsid w:val="007865FD"/>
    <w:rsid w:val="007867A5"/>
    <w:rsid w:val="0078683C"/>
    <w:rsid w:val="007868A3"/>
    <w:rsid w:val="007868FF"/>
    <w:rsid w:val="00786B06"/>
    <w:rsid w:val="00786F34"/>
    <w:rsid w:val="0078711B"/>
    <w:rsid w:val="007871EC"/>
    <w:rsid w:val="00787329"/>
    <w:rsid w:val="007874D7"/>
    <w:rsid w:val="0078750E"/>
    <w:rsid w:val="00787529"/>
    <w:rsid w:val="00787543"/>
    <w:rsid w:val="00787596"/>
    <w:rsid w:val="007875AC"/>
    <w:rsid w:val="007877AD"/>
    <w:rsid w:val="00787C3B"/>
    <w:rsid w:val="00787E59"/>
    <w:rsid w:val="007901E1"/>
    <w:rsid w:val="0079040C"/>
    <w:rsid w:val="0079050C"/>
    <w:rsid w:val="007908D8"/>
    <w:rsid w:val="00790C6B"/>
    <w:rsid w:val="00790CDC"/>
    <w:rsid w:val="00790DFC"/>
    <w:rsid w:val="00790FAD"/>
    <w:rsid w:val="007911BA"/>
    <w:rsid w:val="007914FA"/>
    <w:rsid w:val="0079178C"/>
    <w:rsid w:val="007917B8"/>
    <w:rsid w:val="0079198A"/>
    <w:rsid w:val="00791FAF"/>
    <w:rsid w:val="0079207E"/>
    <w:rsid w:val="007920F0"/>
    <w:rsid w:val="00792583"/>
    <w:rsid w:val="00792A91"/>
    <w:rsid w:val="00792CAD"/>
    <w:rsid w:val="00792D05"/>
    <w:rsid w:val="00792EE8"/>
    <w:rsid w:val="00792F14"/>
    <w:rsid w:val="00793126"/>
    <w:rsid w:val="007933B4"/>
    <w:rsid w:val="00793B5D"/>
    <w:rsid w:val="00793BB3"/>
    <w:rsid w:val="00793C9B"/>
    <w:rsid w:val="00793DB4"/>
    <w:rsid w:val="00794362"/>
    <w:rsid w:val="007944E2"/>
    <w:rsid w:val="0079456F"/>
    <w:rsid w:val="00794582"/>
    <w:rsid w:val="007945DB"/>
    <w:rsid w:val="0079482D"/>
    <w:rsid w:val="00794CFB"/>
    <w:rsid w:val="00794DA1"/>
    <w:rsid w:val="00794FBB"/>
    <w:rsid w:val="00795304"/>
    <w:rsid w:val="007954E5"/>
    <w:rsid w:val="00795546"/>
    <w:rsid w:val="0079589C"/>
    <w:rsid w:val="00795E38"/>
    <w:rsid w:val="0079614B"/>
    <w:rsid w:val="007961DD"/>
    <w:rsid w:val="00796466"/>
    <w:rsid w:val="0079653F"/>
    <w:rsid w:val="00796584"/>
    <w:rsid w:val="00796BF1"/>
    <w:rsid w:val="00796CC0"/>
    <w:rsid w:val="007972E3"/>
    <w:rsid w:val="00797341"/>
    <w:rsid w:val="0079737F"/>
    <w:rsid w:val="007974F1"/>
    <w:rsid w:val="00797888"/>
    <w:rsid w:val="007978B9"/>
    <w:rsid w:val="00797AF1"/>
    <w:rsid w:val="00797DF1"/>
    <w:rsid w:val="007A0195"/>
    <w:rsid w:val="007A026A"/>
    <w:rsid w:val="007A051B"/>
    <w:rsid w:val="007A07CE"/>
    <w:rsid w:val="007A0B4B"/>
    <w:rsid w:val="007A1097"/>
    <w:rsid w:val="007A110E"/>
    <w:rsid w:val="007A12E8"/>
    <w:rsid w:val="007A137B"/>
    <w:rsid w:val="007A1B55"/>
    <w:rsid w:val="007A1BEA"/>
    <w:rsid w:val="007A1C00"/>
    <w:rsid w:val="007A1C34"/>
    <w:rsid w:val="007A1E9A"/>
    <w:rsid w:val="007A2059"/>
    <w:rsid w:val="007A218E"/>
    <w:rsid w:val="007A235D"/>
    <w:rsid w:val="007A2625"/>
    <w:rsid w:val="007A2AD2"/>
    <w:rsid w:val="007A2B9E"/>
    <w:rsid w:val="007A2E71"/>
    <w:rsid w:val="007A30BD"/>
    <w:rsid w:val="007A3155"/>
    <w:rsid w:val="007A33ED"/>
    <w:rsid w:val="007A3600"/>
    <w:rsid w:val="007A3935"/>
    <w:rsid w:val="007A39D5"/>
    <w:rsid w:val="007A3EE5"/>
    <w:rsid w:val="007A3F05"/>
    <w:rsid w:val="007A3F98"/>
    <w:rsid w:val="007A412D"/>
    <w:rsid w:val="007A426D"/>
    <w:rsid w:val="007A4333"/>
    <w:rsid w:val="007A44BE"/>
    <w:rsid w:val="007A476F"/>
    <w:rsid w:val="007A4991"/>
    <w:rsid w:val="007A4B7E"/>
    <w:rsid w:val="007A4D64"/>
    <w:rsid w:val="007A4E95"/>
    <w:rsid w:val="007A4EB5"/>
    <w:rsid w:val="007A5265"/>
    <w:rsid w:val="007A543B"/>
    <w:rsid w:val="007A5505"/>
    <w:rsid w:val="007A5552"/>
    <w:rsid w:val="007A55FC"/>
    <w:rsid w:val="007A5666"/>
    <w:rsid w:val="007A56F2"/>
    <w:rsid w:val="007A596C"/>
    <w:rsid w:val="007A5A25"/>
    <w:rsid w:val="007A6076"/>
    <w:rsid w:val="007A619C"/>
    <w:rsid w:val="007A63C7"/>
    <w:rsid w:val="007A65C4"/>
    <w:rsid w:val="007A6A3A"/>
    <w:rsid w:val="007A6E30"/>
    <w:rsid w:val="007A701F"/>
    <w:rsid w:val="007A772A"/>
    <w:rsid w:val="007A7883"/>
    <w:rsid w:val="007A7BC9"/>
    <w:rsid w:val="007A7DE3"/>
    <w:rsid w:val="007A7EDF"/>
    <w:rsid w:val="007B0433"/>
    <w:rsid w:val="007B05D6"/>
    <w:rsid w:val="007B0623"/>
    <w:rsid w:val="007B0660"/>
    <w:rsid w:val="007B0953"/>
    <w:rsid w:val="007B0A61"/>
    <w:rsid w:val="007B0B2B"/>
    <w:rsid w:val="007B0B9A"/>
    <w:rsid w:val="007B0D63"/>
    <w:rsid w:val="007B0F99"/>
    <w:rsid w:val="007B10D2"/>
    <w:rsid w:val="007B1103"/>
    <w:rsid w:val="007B1167"/>
    <w:rsid w:val="007B1259"/>
    <w:rsid w:val="007B150F"/>
    <w:rsid w:val="007B1EB7"/>
    <w:rsid w:val="007B2372"/>
    <w:rsid w:val="007B24A1"/>
    <w:rsid w:val="007B2650"/>
    <w:rsid w:val="007B2801"/>
    <w:rsid w:val="007B2991"/>
    <w:rsid w:val="007B2BF8"/>
    <w:rsid w:val="007B2C72"/>
    <w:rsid w:val="007B2E30"/>
    <w:rsid w:val="007B2EB8"/>
    <w:rsid w:val="007B3366"/>
    <w:rsid w:val="007B35D5"/>
    <w:rsid w:val="007B3E16"/>
    <w:rsid w:val="007B3FAB"/>
    <w:rsid w:val="007B4033"/>
    <w:rsid w:val="007B43DC"/>
    <w:rsid w:val="007B4408"/>
    <w:rsid w:val="007B46AC"/>
    <w:rsid w:val="007B4A30"/>
    <w:rsid w:val="007B4C38"/>
    <w:rsid w:val="007B4F64"/>
    <w:rsid w:val="007B5210"/>
    <w:rsid w:val="007B5312"/>
    <w:rsid w:val="007B56A2"/>
    <w:rsid w:val="007B5DC7"/>
    <w:rsid w:val="007B5EBE"/>
    <w:rsid w:val="007B60F5"/>
    <w:rsid w:val="007B62A4"/>
    <w:rsid w:val="007B62BD"/>
    <w:rsid w:val="007B643F"/>
    <w:rsid w:val="007B659C"/>
    <w:rsid w:val="007B6612"/>
    <w:rsid w:val="007B669C"/>
    <w:rsid w:val="007B708D"/>
    <w:rsid w:val="007B708E"/>
    <w:rsid w:val="007B7219"/>
    <w:rsid w:val="007B726A"/>
    <w:rsid w:val="007B72EC"/>
    <w:rsid w:val="007B7330"/>
    <w:rsid w:val="007B74D8"/>
    <w:rsid w:val="007B7A77"/>
    <w:rsid w:val="007B7CB2"/>
    <w:rsid w:val="007C0124"/>
    <w:rsid w:val="007C0846"/>
    <w:rsid w:val="007C095B"/>
    <w:rsid w:val="007C0D8B"/>
    <w:rsid w:val="007C0EE1"/>
    <w:rsid w:val="007C0F3C"/>
    <w:rsid w:val="007C105D"/>
    <w:rsid w:val="007C141A"/>
    <w:rsid w:val="007C170C"/>
    <w:rsid w:val="007C18A6"/>
    <w:rsid w:val="007C1930"/>
    <w:rsid w:val="007C1995"/>
    <w:rsid w:val="007C1B87"/>
    <w:rsid w:val="007C1BA9"/>
    <w:rsid w:val="007C1E50"/>
    <w:rsid w:val="007C1F4B"/>
    <w:rsid w:val="007C22BB"/>
    <w:rsid w:val="007C2443"/>
    <w:rsid w:val="007C2462"/>
    <w:rsid w:val="007C294B"/>
    <w:rsid w:val="007C2B89"/>
    <w:rsid w:val="007C2BE1"/>
    <w:rsid w:val="007C2EA5"/>
    <w:rsid w:val="007C2F53"/>
    <w:rsid w:val="007C3140"/>
    <w:rsid w:val="007C31BE"/>
    <w:rsid w:val="007C325B"/>
    <w:rsid w:val="007C32E7"/>
    <w:rsid w:val="007C3398"/>
    <w:rsid w:val="007C3691"/>
    <w:rsid w:val="007C36E5"/>
    <w:rsid w:val="007C3A31"/>
    <w:rsid w:val="007C3C20"/>
    <w:rsid w:val="007C3C35"/>
    <w:rsid w:val="007C3CB6"/>
    <w:rsid w:val="007C404C"/>
    <w:rsid w:val="007C40E5"/>
    <w:rsid w:val="007C41A9"/>
    <w:rsid w:val="007C4509"/>
    <w:rsid w:val="007C4544"/>
    <w:rsid w:val="007C46D7"/>
    <w:rsid w:val="007C49F8"/>
    <w:rsid w:val="007C4B5F"/>
    <w:rsid w:val="007C4F67"/>
    <w:rsid w:val="007C5324"/>
    <w:rsid w:val="007C55FF"/>
    <w:rsid w:val="007C5BBB"/>
    <w:rsid w:val="007C5ED3"/>
    <w:rsid w:val="007C6261"/>
    <w:rsid w:val="007C663D"/>
    <w:rsid w:val="007C66A9"/>
    <w:rsid w:val="007C68B6"/>
    <w:rsid w:val="007C6A3B"/>
    <w:rsid w:val="007C6A96"/>
    <w:rsid w:val="007C6D46"/>
    <w:rsid w:val="007C6D7E"/>
    <w:rsid w:val="007C713D"/>
    <w:rsid w:val="007C71B9"/>
    <w:rsid w:val="007C737B"/>
    <w:rsid w:val="007C7537"/>
    <w:rsid w:val="007C77C3"/>
    <w:rsid w:val="007C78B5"/>
    <w:rsid w:val="007C78C5"/>
    <w:rsid w:val="007C7AD4"/>
    <w:rsid w:val="007C7D4F"/>
    <w:rsid w:val="007C7DCA"/>
    <w:rsid w:val="007C7FA7"/>
    <w:rsid w:val="007D01A9"/>
    <w:rsid w:val="007D0221"/>
    <w:rsid w:val="007D0237"/>
    <w:rsid w:val="007D0238"/>
    <w:rsid w:val="007D048A"/>
    <w:rsid w:val="007D0900"/>
    <w:rsid w:val="007D0ABF"/>
    <w:rsid w:val="007D0D27"/>
    <w:rsid w:val="007D1007"/>
    <w:rsid w:val="007D102B"/>
    <w:rsid w:val="007D11F0"/>
    <w:rsid w:val="007D14A9"/>
    <w:rsid w:val="007D16D3"/>
    <w:rsid w:val="007D186E"/>
    <w:rsid w:val="007D18D9"/>
    <w:rsid w:val="007D18DE"/>
    <w:rsid w:val="007D1969"/>
    <w:rsid w:val="007D1B34"/>
    <w:rsid w:val="007D1BE7"/>
    <w:rsid w:val="007D2256"/>
    <w:rsid w:val="007D2697"/>
    <w:rsid w:val="007D2949"/>
    <w:rsid w:val="007D298E"/>
    <w:rsid w:val="007D2C98"/>
    <w:rsid w:val="007D3152"/>
    <w:rsid w:val="007D334A"/>
    <w:rsid w:val="007D38BD"/>
    <w:rsid w:val="007D3AA4"/>
    <w:rsid w:val="007D3D04"/>
    <w:rsid w:val="007D3F7C"/>
    <w:rsid w:val="007D40D6"/>
    <w:rsid w:val="007D40EA"/>
    <w:rsid w:val="007D4134"/>
    <w:rsid w:val="007D44B7"/>
    <w:rsid w:val="007D451D"/>
    <w:rsid w:val="007D476D"/>
    <w:rsid w:val="007D4997"/>
    <w:rsid w:val="007D4A73"/>
    <w:rsid w:val="007D4CB7"/>
    <w:rsid w:val="007D4D41"/>
    <w:rsid w:val="007D4F28"/>
    <w:rsid w:val="007D5086"/>
    <w:rsid w:val="007D522C"/>
    <w:rsid w:val="007D5448"/>
    <w:rsid w:val="007D55E4"/>
    <w:rsid w:val="007D561D"/>
    <w:rsid w:val="007D562D"/>
    <w:rsid w:val="007D5A6F"/>
    <w:rsid w:val="007D5BD0"/>
    <w:rsid w:val="007D5C09"/>
    <w:rsid w:val="007D5F47"/>
    <w:rsid w:val="007D635F"/>
    <w:rsid w:val="007D6956"/>
    <w:rsid w:val="007D6ABB"/>
    <w:rsid w:val="007D6E8E"/>
    <w:rsid w:val="007D6FB8"/>
    <w:rsid w:val="007D75F3"/>
    <w:rsid w:val="007D7D26"/>
    <w:rsid w:val="007D7D8A"/>
    <w:rsid w:val="007D7E89"/>
    <w:rsid w:val="007D7F8E"/>
    <w:rsid w:val="007E02BA"/>
    <w:rsid w:val="007E06FF"/>
    <w:rsid w:val="007E0766"/>
    <w:rsid w:val="007E085D"/>
    <w:rsid w:val="007E0D16"/>
    <w:rsid w:val="007E10F8"/>
    <w:rsid w:val="007E1483"/>
    <w:rsid w:val="007E1543"/>
    <w:rsid w:val="007E15F7"/>
    <w:rsid w:val="007E1818"/>
    <w:rsid w:val="007E1BD2"/>
    <w:rsid w:val="007E1F37"/>
    <w:rsid w:val="007E20BF"/>
    <w:rsid w:val="007E20DF"/>
    <w:rsid w:val="007E26C9"/>
    <w:rsid w:val="007E27AF"/>
    <w:rsid w:val="007E28C6"/>
    <w:rsid w:val="007E305C"/>
    <w:rsid w:val="007E3158"/>
    <w:rsid w:val="007E32D2"/>
    <w:rsid w:val="007E3313"/>
    <w:rsid w:val="007E37BE"/>
    <w:rsid w:val="007E3CC9"/>
    <w:rsid w:val="007E3D28"/>
    <w:rsid w:val="007E3D70"/>
    <w:rsid w:val="007E3DA7"/>
    <w:rsid w:val="007E3E73"/>
    <w:rsid w:val="007E3FE6"/>
    <w:rsid w:val="007E40E0"/>
    <w:rsid w:val="007E445B"/>
    <w:rsid w:val="007E45FF"/>
    <w:rsid w:val="007E4838"/>
    <w:rsid w:val="007E4869"/>
    <w:rsid w:val="007E4D56"/>
    <w:rsid w:val="007E4E4F"/>
    <w:rsid w:val="007E5357"/>
    <w:rsid w:val="007E5598"/>
    <w:rsid w:val="007E5612"/>
    <w:rsid w:val="007E56B6"/>
    <w:rsid w:val="007E5FD9"/>
    <w:rsid w:val="007E61AE"/>
    <w:rsid w:val="007E6407"/>
    <w:rsid w:val="007E65DA"/>
    <w:rsid w:val="007E6726"/>
    <w:rsid w:val="007E6A1F"/>
    <w:rsid w:val="007E6AA7"/>
    <w:rsid w:val="007E6EA6"/>
    <w:rsid w:val="007E72E9"/>
    <w:rsid w:val="007E75EF"/>
    <w:rsid w:val="007E7695"/>
    <w:rsid w:val="007E7C7F"/>
    <w:rsid w:val="007E7C82"/>
    <w:rsid w:val="007E7D36"/>
    <w:rsid w:val="007E7EC6"/>
    <w:rsid w:val="007F0253"/>
    <w:rsid w:val="007F02F6"/>
    <w:rsid w:val="007F0337"/>
    <w:rsid w:val="007F0390"/>
    <w:rsid w:val="007F064E"/>
    <w:rsid w:val="007F06C5"/>
    <w:rsid w:val="007F07E7"/>
    <w:rsid w:val="007F0944"/>
    <w:rsid w:val="007F0AAD"/>
    <w:rsid w:val="007F1759"/>
    <w:rsid w:val="007F1856"/>
    <w:rsid w:val="007F1948"/>
    <w:rsid w:val="007F1AED"/>
    <w:rsid w:val="007F1C6D"/>
    <w:rsid w:val="007F1C97"/>
    <w:rsid w:val="007F1E87"/>
    <w:rsid w:val="007F22AE"/>
    <w:rsid w:val="007F27B4"/>
    <w:rsid w:val="007F27F2"/>
    <w:rsid w:val="007F2A8D"/>
    <w:rsid w:val="007F2DA6"/>
    <w:rsid w:val="007F3151"/>
    <w:rsid w:val="007F341F"/>
    <w:rsid w:val="007F34D1"/>
    <w:rsid w:val="007F3530"/>
    <w:rsid w:val="007F3605"/>
    <w:rsid w:val="007F375A"/>
    <w:rsid w:val="007F39BA"/>
    <w:rsid w:val="007F3A9F"/>
    <w:rsid w:val="007F3C64"/>
    <w:rsid w:val="007F3C88"/>
    <w:rsid w:val="007F3CBE"/>
    <w:rsid w:val="007F3D8D"/>
    <w:rsid w:val="007F3FEE"/>
    <w:rsid w:val="007F4393"/>
    <w:rsid w:val="007F44E7"/>
    <w:rsid w:val="007F49F4"/>
    <w:rsid w:val="007F4A66"/>
    <w:rsid w:val="007F534D"/>
    <w:rsid w:val="007F59E1"/>
    <w:rsid w:val="007F5BF2"/>
    <w:rsid w:val="007F5C1B"/>
    <w:rsid w:val="007F5D94"/>
    <w:rsid w:val="007F5E00"/>
    <w:rsid w:val="007F5FEC"/>
    <w:rsid w:val="007F6326"/>
    <w:rsid w:val="007F63E9"/>
    <w:rsid w:val="007F6825"/>
    <w:rsid w:val="007F6E8A"/>
    <w:rsid w:val="007F7019"/>
    <w:rsid w:val="007F71DF"/>
    <w:rsid w:val="007F7283"/>
    <w:rsid w:val="007F7328"/>
    <w:rsid w:val="007F7448"/>
    <w:rsid w:val="007F754E"/>
    <w:rsid w:val="007F75E6"/>
    <w:rsid w:val="007F78E1"/>
    <w:rsid w:val="007F78EB"/>
    <w:rsid w:val="007F7919"/>
    <w:rsid w:val="007F7A62"/>
    <w:rsid w:val="007F7B4E"/>
    <w:rsid w:val="007F7C3F"/>
    <w:rsid w:val="007F7D5D"/>
    <w:rsid w:val="00800295"/>
    <w:rsid w:val="008004EB"/>
    <w:rsid w:val="00800545"/>
    <w:rsid w:val="008006B5"/>
    <w:rsid w:val="008006C6"/>
    <w:rsid w:val="008008D4"/>
    <w:rsid w:val="008009D4"/>
    <w:rsid w:val="00800E11"/>
    <w:rsid w:val="008013AE"/>
    <w:rsid w:val="0080149B"/>
    <w:rsid w:val="0080159F"/>
    <w:rsid w:val="00801674"/>
    <w:rsid w:val="0080168C"/>
    <w:rsid w:val="00801705"/>
    <w:rsid w:val="00801C0E"/>
    <w:rsid w:val="00801CD9"/>
    <w:rsid w:val="00801E3A"/>
    <w:rsid w:val="00801EB5"/>
    <w:rsid w:val="00801F17"/>
    <w:rsid w:val="00802590"/>
    <w:rsid w:val="0080275B"/>
    <w:rsid w:val="00802B8C"/>
    <w:rsid w:val="00802ED4"/>
    <w:rsid w:val="00803338"/>
    <w:rsid w:val="008034E4"/>
    <w:rsid w:val="0080358F"/>
    <w:rsid w:val="0080359A"/>
    <w:rsid w:val="00803C17"/>
    <w:rsid w:val="00803D2E"/>
    <w:rsid w:val="00803E2F"/>
    <w:rsid w:val="00804147"/>
    <w:rsid w:val="00804507"/>
    <w:rsid w:val="00804729"/>
    <w:rsid w:val="00804B69"/>
    <w:rsid w:val="00804C3B"/>
    <w:rsid w:val="00804D4B"/>
    <w:rsid w:val="008054C6"/>
    <w:rsid w:val="00805728"/>
    <w:rsid w:val="00805858"/>
    <w:rsid w:val="008058A9"/>
    <w:rsid w:val="008058F8"/>
    <w:rsid w:val="00805A5B"/>
    <w:rsid w:val="00806315"/>
    <w:rsid w:val="008063EB"/>
    <w:rsid w:val="0080642D"/>
    <w:rsid w:val="00806AA9"/>
    <w:rsid w:val="00806B1F"/>
    <w:rsid w:val="00806B22"/>
    <w:rsid w:val="00806D31"/>
    <w:rsid w:val="00806E75"/>
    <w:rsid w:val="00806EDD"/>
    <w:rsid w:val="008070A8"/>
    <w:rsid w:val="00807298"/>
    <w:rsid w:val="0080738C"/>
    <w:rsid w:val="00810343"/>
    <w:rsid w:val="008104DF"/>
    <w:rsid w:val="008109F0"/>
    <w:rsid w:val="00810A5A"/>
    <w:rsid w:val="00810B30"/>
    <w:rsid w:val="00810C06"/>
    <w:rsid w:val="00810C65"/>
    <w:rsid w:val="00810E7D"/>
    <w:rsid w:val="008113A4"/>
    <w:rsid w:val="008113E2"/>
    <w:rsid w:val="00811434"/>
    <w:rsid w:val="008115EA"/>
    <w:rsid w:val="00811B41"/>
    <w:rsid w:val="00811B5F"/>
    <w:rsid w:val="00811BEA"/>
    <w:rsid w:val="00811D06"/>
    <w:rsid w:val="00811DE1"/>
    <w:rsid w:val="00811E3C"/>
    <w:rsid w:val="00811F14"/>
    <w:rsid w:val="00811FC3"/>
    <w:rsid w:val="00812118"/>
    <w:rsid w:val="008121CF"/>
    <w:rsid w:val="008121E7"/>
    <w:rsid w:val="00812268"/>
    <w:rsid w:val="0081242A"/>
    <w:rsid w:val="00812798"/>
    <w:rsid w:val="008127FA"/>
    <w:rsid w:val="00812854"/>
    <w:rsid w:val="00812C0F"/>
    <w:rsid w:val="00812DE5"/>
    <w:rsid w:val="00812FBE"/>
    <w:rsid w:val="008130C7"/>
    <w:rsid w:val="0081311B"/>
    <w:rsid w:val="008131B4"/>
    <w:rsid w:val="008134A5"/>
    <w:rsid w:val="0081372F"/>
    <w:rsid w:val="00813A9C"/>
    <w:rsid w:val="00813BFB"/>
    <w:rsid w:val="00813DD7"/>
    <w:rsid w:val="00813F6A"/>
    <w:rsid w:val="008140A9"/>
    <w:rsid w:val="008142C5"/>
    <w:rsid w:val="0081432E"/>
    <w:rsid w:val="00814889"/>
    <w:rsid w:val="008149F6"/>
    <w:rsid w:val="00814A0F"/>
    <w:rsid w:val="00814ACA"/>
    <w:rsid w:val="00814B00"/>
    <w:rsid w:val="00814D19"/>
    <w:rsid w:val="00814E6A"/>
    <w:rsid w:val="00814F9B"/>
    <w:rsid w:val="008150D3"/>
    <w:rsid w:val="008152C1"/>
    <w:rsid w:val="00815332"/>
    <w:rsid w:val="008153B6"/>
    <w:rsid w:val="0081544D"/>
    <w:rsid w:val="0081545E"/>
    <w:rsid w:val="008154F9"/>
    <w:rsid w:val="00815766"/>
    <w:rsid w:val="008157DF"/>
    <w:rsid w:val="008158C7"/>
    <w:rsid w:val="00815A4C"/>
    <w:rsid w:val="00815D86"/>
    <w:rsid w:val="00815E9F"/>
    <w:rsid w:val="008161F2"/>
    <w:rsid w:val="0081620E"/>
    <w:rsid w:val="0081641A"/>
    <w:rsid w:val="008164D9"/>
    <w:rsid w:val="0081680E"/>
    <w:rsid w:val="00816865"/>
    <w:rsid w:val="008168F1"/>
    <w:rsid w:val="00816ACA"/>
    <w:rsid w:val="00816C1B"/>
    <w:rsid w:val="00816DB2"/>
    <w:rsid w:val="00816DD6"/>
    <w:rsid w:val="00816E3A"/>
    <w:rsid w:val="008170F8"/>
    <w:rsid w:val="008172D7"/>
    <w:rsid w:val="008172E7"/>
    <w:rsid w:val="00817444"/>
    <w:rsid w:val="008174EC"/>
    <w:rsid w:val="00817590"/>
    <w:rsid w:val="00817824"/>
    <w:rsid w:val="00817CB2"/>
    <w:rsid w:val="00817E11"/>
    <w:rsid w:val="0082008D"/>
    <w:rsid w:val="00820340"/>
    <w:rsid w:val="0082038C"/>
    <w:rsid w:val="00820600"/>
    <w:rsid w:val="008206D1"/>
    <w:rsid w:val="008206DC"/>
    <w:rsid w:val="00820CA6"/>
    <w:rsid w:val="00820DC3"/>
    <w:rsid w:val="00820E70"/>
    <w:rsid w:val="00821016"/>
    <w:rsid w:val="00821050"/>
    <w:rsid w:val="00821075"/>
    <w:rsid w:val="00821178"/>
    <w:rsid w:val="00821460"/>
    <w:rsid w:val="008218F7"/>
    <w:rsid w:val="00821A5C"/>
    <w:rsid w:val="00821A70"/>
    <w:rsid w:val="00821D55"/>
    <w:rsid w:val="00822064"/>
    <w:rsid w:val="00822276"/>
    <w:rsid w:val="008222F2"/>
    <w:rsid w:val="00822456"/>
    <w:rsid w:val="00822505"/>
    <w:rsid w:val="0082270C"/>
    <w:rsid w:val="008227B0"/>
    <w:rsid w:val="008227D7"/>
    <w:rsid w:val="00822A7F"/>
    <w:rsid w:val="00822E4B"/>
    <w:rsid w:val="00822F1B"/>
    <w:rsid w:val="00823202"/>
    <w:rsid w:val="0082328F"/>
    <w:rsid w:val="00823614"/>
    <w:rsid w:val="00823842"/>
    <w:rsid w:val="008238BF"/>
    <w:rsid w:val="00823922"/>
    <w:rsid w:val="00823BB8"/>
    <w:rsid w:val="00823D13"/>
    <w:rsid w:val="00824292"/>
    <w:rsid w:val="00824405"/>
    <w:rsid w:val="0082450F"/>
    <w:rsid w:val="0082470E"/>
    <w:rsid w:val="0082489E"/>
    <w:rsid w:val="00824A25"/>
    <w:rsid w:val="00825343"/>
    <w:rsid w:val="008253C5"/>
    <w:rsid w:val="008254BB"/>
    <w:rsid w:val="0082568A"/>
    <w:rsid w:val="0082569A"/>
    <w:rsid w:val="00825A44"/>
    <w:rsid w:val="00825AE6"/>
    <w:rsid w:val="00825BB2"/>
    <w:rsid w:val="00825C07"/>
    <w:rsid w:val="00825C15"/>
    <w:rsid w:val="00825F0C"/>
    <w:rsid w:val="00825F51"/>
    <w:rsid w:val="00825F90"/>
    <w:rsid w:val="00826007"/>
    <w:rsid w:val="00826122"/>
    <w:rsid w:val="0082616C"/>
    <w:rsid w:val="00826172"/>
    <w:rsid w:val="00826794"/>
    <w:rsid w:val="008269C3"/>
    <w:rsid w:val="008269E9"/>
    <w:rsid w:val="00826AFB"/>
    <w:rsid w:val="00826FEF"/>
    <w:rsid w:val="00827029"/>
    <w:rsid w:val="00827084"/>
    <w:rsid w:val="008270F7"/>
    <w:rsid w:val="00827293"/>
    <w:rsid w:val="008272AB"/>
    <w:rsid w:val="00827323"/>
    <w:rsid w:val="008274C9"/>
    <w:rsid w:val="00827854"/>
    <w:rsid w:val="00827935"/>
    <w:rsid w:val="00827D58"/>
    <w:rsid w:val="00827D6E"/>
    <w:rsid w:val="00827D9D"/>
    <w:rsid w:val="00827EE2"/>
    <w:rsid w:val="00827F2E"/>
    <w:rsid w:val="00830137"/>
    <w:rsid w:val="008303AC"/>
    <w:rsid w:val="008305F8"/>
    <w:rsid w:val="008307AB"/>
    <w:rsid w:val="00830D24"/>
    <w:rsid w:val="00830FF0"/>
    <w:rsid w:val="0083101E"/>
    <w:rsid w:val="00831087"/>
    <w:rsid w:val="008310D6"/>
    <w:rsid w:val="0083110B"/>
    <w:rsid w:val="0083123B"/>
    <w:rsid w:val="008315AB"/>
    <w:rsid w:val="008315E7"/>
    <w:rsid w:val="008317C1"/>
    <w:rsid w:val="0083186A"/>
    <w:rsid w:val="00831963"/>
    <w:rsid w:val="00831A7B"/>
    <w:rsid w:val="00831ECC"/>
    <w:rsid w:val="00831F3B"/>
    <w:rsid w:val="008321EA"/>
    <w:rsid w:val="0083243A"/>
    <w:rsid w:val="00832452"/>
    <w:rsid w:val="00832512"/>
    <w:rsid w:val="0083256F"/>
    <w:rsid w:val="00832582"/>
    <w:rsid w:val="00832A09"/>
    <w:rsid w:val="00832B91"/>
    <w:rsid w:val="00832D1D"/>
    <w:rsid w:val="00832D36"/>
    <w:rsid w:val="00833452"/>
    <w:rsid w:val="0083346A"/>
    <w:rsid w:val="008334BE"/>
    <w:rsid w:val="0083371B"/>
    <w:rsid w:val="00833936"/>
    <w:rsid w:val="00833AE9"/>
    <w:rsid w:val="008340CF"/>
    <w:rsid w:val="008341C2"/>
    <w:rsid w:val="008343CA"/>
    <w:rsid w:val="00834504"/>
    <w:rsid w:val="00834885"/>
    <w:rsid w:val="00834A87"/>
    <w:rsid w:val="00834F80"/>
    <w:rsid w:val="00835093"/>
    <w:rsid w:val="008351CB"/>
    <w:rsid w:val="00835241"/>
    <w:rsid w:val="00835815"/>
    <w:rsid w:val="00835971"/>
    <w:rsid w:val="008359C0"/>
    <w:rsid w:val="00835B90"/>
    <w:rsid w:val="008361AC"/>
    <w:rsid w:val="00836330"/>
    <w:rsid w:val="00836493"/>
    <w:rsid w:val="008365CA"/>
    <w:rsid w:val="00836833"/>
    <w:rsid w:val="00836A01"/>
    <w:rsid w:val="00836A2E"/>
    <w:rsid w:val="00836ED1"/>
    <w:rsid w:val="00836F6D"/>
    <w:rsid w:val="0083711B"/>
    <w:rsid w:val="0083727E"/>
    <w:rsid w:val="008372A3"/>
    <w:rsid w:val="008373D0"/>
    <w:rsid w:val="00837424"/>
    <w:rsid w:val="0083754F"/>
    <w:rsid w:val="00837A05"/>
    <w:rsid w:val="00837ACC"/>
    <w:rsid w:val="00837AEB"/>
    <w:rsid w:val="00837D6D"/>
    <w:rsid w:val="00837D86"/>
    <w:rsid w:val="00837E5C"/>
    <w:rsid w:val="00837F45"/>
    <w:rsid w:val="00840071"/>
    <w:rsid w:val="00840132"/>
    <w:rsid w:val="008401C9"/>
    <w:rsid w:val="008403C5"/>
    <w:rsid w:val="00840632"/>
    <w:rsid w:val="008406C7"/>
    <w:rsid w:val="008409EF"/>
    <w:rsid w:val="00840A02"/>
    <w:rsid w:val="00840A23"/>
    <w:rsid w:val="00840BAF"/>
    <w:rsid w:val="00840E99"/>
    <w:rsid w:val="00841153"/>
    <w:rsid w:val="00841300"/>
    <w:rsid w:val="00841607"/>
    <w:rsid w:val="008418F1"/>
    <w:rsid w:val="00841AB2"/>
    <w:rsid w:val="00841DB9"/>
    <w:rsid w:val="00841F62"/>
    <w:rsid w:val="00842242"/>
    <w:rsid w:val="008425AE"/>
    <w:rsid w:val="008425E4"/>
    <w:rsid w:val="008426F0"/>
    <w:rsid w:val="00842768"/>
    <w:rsid w:val="0084289C"/>
    <w:rsid w:val="00842A08"/>
    <w:rsid w:val="00842ADA"/>
    <w:rsid w:val="00842F91"/>
    <w:rsid w:val="0084322A"/>
    <w:rsid w:val="00843360"/>
    <w:rsid w:val="008433DA"/>
    <w:rsid w:val="008436E8"/>
    <w:rsid w:val="00843AF9"/>
    <w:rsid w:val="00843C72"/>
    <w:rsid w:val="00843EAE"/>
    <w:rsid w:val="0084406D"/>
    <w:rsid w:val="0084407E"/>
    <w:rsid w:val="0084436C"/>
    <w:rsid w:val="008443C6"/>
    <w:rsid w:val="00844516"/>
    <w:rsid w:val="008445B1"/>
    <w:rsid w:val="008446C2"/>
    <w:rsid w:val="00844723"/>
    <w:rsid w:val="00844BC9"/>
    <w:rsid w:val="00844C48"/>
    <w:rsid w:val="00844D16"/>
    <w:rsid w:val="00844E8F"/>
    <w:rsid w:val="00844EC8"/>
    <w:rsid w:val="0084534D"/>
    <w:rsid w:val="0084554C"/>
    <w:rsid w:val="00845705"/>
    <w:rsid w:val="00845710"/>
    <w:rsid w:val="00845738"/>
    <w:rsid w:val="00845774"/>
    <w:rsid w:val="0084586C"/>
    <w:rsid w:val="008459D5"/>
    <w:rsid w:val="00845BDA"/>
    <w:rsid w:val="00845C4A"/>
    <w:rsid w:val="00845D63"/>
    <w:rsid w:val="00845DD9"/>
    <w:rsid w:val="00845E34"/>
    <w:rsid w:val="00845EB2"/>
    <w:rsid w:val="00845F95"/>
    <w:rsid w:val="00846030"/>
    <w:rsid w:val="00846234"/>
    <w:rsid w:val="008469D2"/>
    <w:rsid w:val="00846E23"/>
    <w:rsid w:val="00846E39"/>
    <w:rsid w:val="00846FF0"/>
    <w:rsid w:val="0084729B"/>
    <w:rsid w:val="00847525"/>
    <w:rsid w:val="0084763D"/>
    <w:rsid w:val="00847B64"/>
    <w:rsid w:val="00847CC3"/>
    <w:rsid w:val="00847D25"/>
    <w:rsid w:val="00847FF6"/>
    <w:rsid w:val="008500B4"/>
    <w:rsid w:val="00850765"/>
    <w:rsid w:val="0085083D"/>
    <w:rsid w:val="008508C3"/>
    <w:rsid w:val="00850EAC"/>
    <w:rsid w:val="00850EBD"/>
    <w:rsid w:val="0085104D"/>
    <w:rsid w:val="00851395"/>
    <w:rsid w:val="00851396"/>
    <w:rsid w:val="008514A8"/>
    <w:rsid w:val="00851545"/>
    <w:rsid w:val="0085163C"/>
    <w:rsid w:val="008519A7"/>
    <w:rsid w:val="008519BC"/>
    <w:rsid w:val="008519F6"/>
    <w:rsid w:val="00851D15"/>
    <w:rsid w:val="008529E2"/>
    <w:rsid w:val="00852A8F"/>
    <w:rsid w:val="00852DE6"/>
    <w:rsid w:val="00852F59"/>
    <w:rsid w:val="00853413"/>
    <w:rsid w:val="008538F2"/>
    <w:rsid w:val="00853A5B"/>
    <w:rsid w:val="00854217"/>
    <w:rsid w:val="00854CC0"/>
    <w:rsid w:val="00854D39"/>
    <w:rsid w:val="00854DBE"/>
    <w:rsid w:val="008550D4"/>
    <w:rsid w:val="00855276"/>
    <w:rsid w:val="0085530F"/>
    <w:rsid w:val="008555CE"/>
    <w:rsid w:val="008556AD"/>
    <w:rsid w:val="00855745"/>
    <w:rsid w:val="008557ED"/>
    <w:rsid w:val="00855A20"/>
    <w:rsid w:val="00855C1B"/>
    <w:rsid w:val="00855DBE"/>
    <w:rsid w:val="00856075"/>
    <w:rsid w:val="00856535"/>
    <w:rsid w:val="00856659"/>
    <w:rsid w:val="008568D0"/>
    <w:rsid w:val="00856A24"/>
    <w:rsid w:val="00856A9B"/>
    <w:rsid w:val="00857025"/>
    <w:rsid w:val="00857030"/>
    <w:rsid w:val="0085707F"/>
    <w:rsid w:val="0085724E"/>
    <w:rsid w:val="0085746E"/>
    <w:rsid w:val="00857493"/>
    <w:rsid w:val="008578AD"/>
    <w:rsid w:val="00857B21"/>
    <w:rsid w:val="008600E6"/>
    <w:rsid w:val="00860251"/>
    <w:rsid w:val="008602E0"/>
    <w:rsid w:val="0086066B"/>
    <w:rsid w:val="008606F4"/>
    <w:rsid w:val="008607F0"/>
    <w:rsid w:val="0086087B"/>
    <w:rsid w:val="00860E5E"/>
    <w:rsid w:val="00860FFF"/>
    <w:rsid w:val="008612AD"/>
    <w:rsid w:val="008614C4"/>
    <w:rsid w:val="00861534"/>
    <w:rsid w:val="008618D3"/>
    <w:rsid w:val="00861A90"/>
    <w:rsid w:val="00861D65"/>
    <w:rsid w:val="00861DD6"/>
    <w:rsid w:val="0086217C"/>
    <w:rsid w:val="00862188"/>
    <w:rsid w:val="00862453"/>
    <w:rsid w:val="008626EE"/>
    <w:rsid w:val="00862825"/>
    <w:rsid w:val="00862888"/>
    <w:rsid w:val="0086288C"/>
    <w:rsid w:val="0086297F"/>
    <w:rsid w:val="00862AB5"/>
    <w:rsid w:val="00862B21"/>
    <w:rsid w:val="00862B9B"/>
    <w:rsid w:val="00863013"/>
    <w:rsid w:val="00863F2E"/>
    <w:rsid w:val="00864367"/>
    <w:rsid w:val="008646D0"/>
    <w:rsid w:val="008647ED"/>
    <w:rsid w:val="00864882"/>
    <w:rsid w:val="0086491D"/>
    <w:rsid w:val="00864AF5"/>
    <w:rsid w:val="00864E27"/>
    <w:rsid w:val="00865078"/>
    <w:rsid w:val="00865097"/>
    <w:rsid w:val="008650AE"/>
    <w:rsid w:val="008650F2"/>
    <w:rsid w:val="00865106"/>
    <w:rsid w:val="008652A8"/>
    <w:rsid w:val="00865303"/>
    <w:rsid w:val="008657DA"/>
    <w:rsid w:val="0086596C"/>
    <w:rsid w:val="00865DFF"/>
    <w:rsid w:val="00865F77"/>
    <w:rsid w:val="00865FFB"/>
    <w:rsid w:val="00866106"/>
    <w:rsid w:val="0086612A"/>
    <w:rsid w:val="0086631C"/>
    <w:rsid w:val="0086632B"/>
    <w:rsid w:val="008665E3"/>
    <w:rsid w:val="00866613"/>
    <w:rsid w:val="00866A0C"/>
    <w:rsid w:val="00866B4A"/>
    <w:rsid w:val="00866C31"/>
    <w:rsid w:val="00866C4E"/>
    <w:rsid w:val="00866C9E"/>
    <w:rsid w:val="00866CD5"/>
    <w:rsid w:val="008670CF"/>
    <w:rsid w:val="00867179"/>
    <w:rsid w:val="00867339"/>
    <w:rsid w:val="00867352"/>
    <w:rsid w:val="00867506"/>
    <w:rsid w:val="00867812"/>
    <w:rsid w:val="0086782D"/>
    <w:rsid w:val="008678CA"/>
    <w:rsid w:val="00867924"/>
    <w:rsid w:val="00867A44"/>
    <w:rsid w:val="00867B88"/>
    <w:rsid w:val="00867BCC"/>
    <w:rsid w:val="00867E06"/>
    <w:rsid w:val="00867E8A"/>
    <w:rsid w:val="00867EDC"/>
    <w:rsid w:val="00867FC1"/>
    <w:rsid w:val="0087014F"/>
    <w:rsid w:val="008706D3"/>
    <w:rsid w:val="00870FCC"/>
    <w:rsid w:val="00871049"/>
    <w:rsid w:val="008714EB"/>
    <w:rsid w:val="00871651"/>
    <w:rsid w:val="00871929"/>
    <w:rsid w:val="00871BF5"/>
    <w:rsid w:val="00871C70"/>
    <w:rsid w:val="00871C86"/>
    <w:rsid w:val="00871C9C"/>
    <w:rsid w:val="00872011"/>
    <w:rsid w:val="00872026"/>
    <w:rsid w:val="008726A1"/>
    <w:rsid w:val="008729BA"/>
    <w:rsid w:val="00872BF4"/>
    <w:rsid w:val="00872CDD"/>
    <w:rsid w:val="00872DA3"/>
    <w:rsid w:val="00873092"/>
    <w:rsid w:val="00873442"/>
    <w:rsid w:val="00873503"/>
    <w:rsid w:val="008739FC"/>
    <w:rsid w:val="00873AFB"/>
    <w:rsid w:val="00873CDB"/>
    <w:rsid w:val="00873CDD"/>
    <w:rsid w:val="00873D7F"/>
    <w:rsid w:val="00873EA7"/>
    <w:rsid w:val="00874034"/>
    <w:rsid w:val="008741A4"/>
    <w:rsid w:val="008743A1"/>
    <w:rsid w:val="008747C9"/>
    <w:rsid w:val="00874B55"/>
    <w:rsid w:val="00874DFA"/>
    <w:rsid w:val="00874EF7"/>
    <w:rsid w:val="0087515F"/>
    <w:rsid w:val="0087530D"/>
    <w:rsid w:val="0087550E"/>
    <w:rsid w:val="00875731"/>
    <w:rsid w:val="008757DE"/>
    <w:rsid w:val="00875CD7"/>
    <w:rsid w:val="00875DC7"/>
    <w:rsid w:val="00875EDA"/>
    <w:rsid w:val="00875FE7"/>
    <w:rsid w:val="00875FEF"/>
    <w:rsid w:val="00876356"/>
    <w:rsid w:val="00876469"/>
    <w:rsid w:val="00876547"/>
    <w:rsid w:val="008766F3"/>
    <w:rsid w:val="0087679B"/>
    <w:rsid w:val="00876979"/>
    <w:rsid w:val="00876BD6"/>
    <w:rsid w:val="00876CE3"/>
    <w:rsid w:val="00876F02"/>
    <w:rsid w:val="00877265"/>
    <w:rsid w:val="00877502"/>
    <w:rsid w:val="008775E7"/>
    <w:rsid w:val="008778E3"/>
    <w:rsid w:val="00877C95"/>
    <w:rsid w:val="00877CB4"/>
    <w:rsid w:val="0088001D"/>
    <w:rsid w:val="008800B8"/>
    <w:rsid w:val="00880149"/>
    <w:rsid w:val="00880776"/>
    <w:rsid w:val="008807A2"/>
    <w:rsid w:val="0088081C"/>
    <w:rsid w:val="00880D9A"/>
    <w:rsid w:val="00880FBA"/>
    <w:rsid w:val="00881012"/>
    <w:rsid w:val="00881199"/>
    <w:rsid w:val="008812D0"/>
    <w:rsid w:val="00881391"/>
    <w:rsid w:val="00881492"/>
    <w:rsid w:val="008814FA"/>
    <w:rsid w:val="00881BB3"/>
    <w:rsid w:val="00881DD6"/>
    <w:rsid w:val="00881E1E"/>
    <w:rsid w:val="00881EE5"/>
    <w:rsid w:val="00882129"/>
    <w:rsid w:val="008821A8"/>
    <w:rsid w:val="008822C9"/>
    <w:rsid w:val="008824C5"/>
    <w:rsid w:val="008827DE"/>
    <w:rsid w:val="00882A20"/>
    <w:rsid w:val="00882A75"/>
    <w:rsid w:val="00882ABF"/>
    <w:rsid w:val="0088309F"/>
    <w:rsid w:val="0088330C"/>
    <w:rsid w:val="008834A9"/>
    <w:rsid w:val="00883A94"/>
    <w:rsid w:val="00883BE7"/>
    <w:rsid w:val="00883C7A"/>
    <w:rsid w:val="00883CAA"/>
    <w:rsid w:val="00883D14"/>
    <w:rsid w:val="00883EE2"/>
    <w:rsid w:val="00884020"/>
    <w:rsid w:val="008841D5"/>
    <w:rsid w:val="008843A9"/>
    <w:rsid w:val="008845DB"/>
    <w:rsid w:val="008847A6"/>
    <w:rsid w:val="00884862"/>
    <w:rsid w:val="008848E0"/>
    <w:rsid w:val="008849B9"/>
    <w:rsid w:val="00884B77"/>
    <w:rsid w:val="00884DE4"/>
    <w:rsid w:val="0088503F"/>
    <w:rsid w:val="00885172"/>
    <w:rsid w:val="008851F6"/>
    <w:rsid w:val="00885426"/>
    <w:rsid w:val="00885857"/>
    <w:rsid w:val="00885B30"/>
    <w:rsid w:val="00885B7F"/>
    <w:rsid w:val="00885B8F"/>
    <w:rsid w:val="00885BAC"/>
    <w:rsid w:val="00885D9C"/>
    <w:rsid w:val="00885E76"/>
    <w:rsid w:val="00886367"/>
    <w:rsid w:val="0088639F"/>
    <w:rsid w:val="008864B6"/>
    <w:rsid w:val="0088666B"/>
    <w:rsid w:val="008868C6"/>
    <w:rsid w:val="00886BB6"/>
    <w:rsid w:val="00886D96"/>
    <w:rsid w:val="00886DC2"/>
    <w:rsid w:val="00886E6C"/>
    <w:rsid w:val="00886EDE"/>
    <w:rsid w:val="00886EE4"/>
    <w:rsid w:val="00887368"/>
    <w:rsid w:val="008873A8"/>
    <w:rsid w:val="00887722"/>
    <w:rsid w:val="00887A22"/>
    <w:rsid w:val="00887A3F"/>
    <w:rsid w:val="00887B0D"/>
    <w:rsid w:val="00887BF0"/>
    <w:rsid w:val="00887C94"/>
    <w:rsid w:val="00887D3D"/>
    <w:rsid w:val="00887D7B"/>
    <w:rsid w:val="00887DF3"/>
    <w:rsid w:val="00890068"/>
    <w:rsid w:val="00890AEF"/>
    <w:rsid w:val="00890B07"/>
    <w:rsid w:val="00890D35"/>
    <w:rsid w:val="00890EE9"/>
    <w:rsid w:val="00891218"/>
    <w:rsid w:val="0089141E"/>
    <w:rsid w:val="0089143F"/>
    <w:rsid w:val="00891773"/>
    <w:rsid w:val="008917FA"/>
    <w:rsid w:val="00891ED8"/>
    <w:rsid w:val="008922BE"/>
    <w:rsid w:val="008925E8"/>
    <w:rsid w:val="00892BB0"/>
    <w:rsid w:val="00892C59"/>
    <w:rsid w:val="0089309B"/>
    <w:rsid w:val="00893431"/>
    <w:rsid w:val="008935DD"/>
    <w:rsid w:val="0089364A"/>
    <w:rsid w:val="008939B2"/>
    <w:rsid w:val="00893B4E"/>
    <w:rsid w:val="00893C1D"/>
    <w:rsid w:val="00893CB5"/>
    <w:rsid w:val="00893D61"/>
    <w:rsid w:val="00893F58"/>
    <w:rsid w:val="00894615"/>
    <w:rsid w:val="0089485D"/>
    <w:rsid w:val="008948FF"/>
    <w:rsid w:val="0089491B"/>
    <w:rsid w:val="00894A32"/>
    <w:rsid w:val="00894BDD"/>
    <w:rsid w:val="00894E29"/>
    <w:rsid w:val="0089510F"/>
    <w:rsid w:val="0089555B"/>
    <w:rsid w:val="00895614"/>
    <w:rsid w:val="0089566E"/>
    <w:rsid w:val="00895885"/>
    <w:rsid w:val="00895B93"/>
    <w:rsid w:val="00895ECD"/>
    <w:rsid w:val="00895EF0"/>
    <w:rsid w:val="00895F81"/>
    <w:rsid w:val="008960D7"/>
    <w:rsid w:val="008965E7"/>
    <w:rsid w:val="008966F0"/>
    <w:rsid w:val="00896DA2"/>
    <w:rsid w:val="00896E3D"/>
    <w:rsid w:val="00896FA2"/>
    <w:rsid w:val="00897A11"/>
    <w:rsid w:val="00897B65"/>
    <w:rsid w:val="008A00E7"/>
    <w:rsid w:val="008A02B6"/>
    <w:rsid w:val="008A0356"/>
    <w:rsid w:val="008A0420"/>
    <w:rsid w:val="008A04C0"/>
    <w:rsid w:val="008A0513"/>
    <w:rsid w:val="008A0631"/>
    <w:rsid w:val="008A08C2"/>
    <w:rsid w:val="008A09B4"/>
    <w:rsid w:val="008A114B"/>
    <w:rsid w:val="008A12AC"/>
    <w:rsid w:val="008A1320"/>
    <w:rsid w:val="008A13A0"/>
    <w:rsid w:val="008A13D5"/>
    <w:rsid w:val="008A14A5"/>
    <w:rsid w:val="008A1572"/>
    <w:rsid w:val="008A1767"/>
    <w:rsid w:val="008A1894"/>
    <w:rsid w:val="008A189A"/>
    <w:rsid w:val="008A1960"/>
    <w:rsid w:val="008A1BEF"/>
    <w:rsid w:val="008A1D4F"/>
    <w:rsid w:val="008A1EE7"/>
    <w:rsid w:val="008A2179"/>
    <w:rsid w:val="008A24C5"/>
    <w:rsid w:val="008A24F0"/>
    <w:rsid w:val="008A2517"/>
    <w:rsid w:val="008A279B"/>
    <w:rsid w:val="008A29A0"/>
    <w:rsid w:val="008A2C4E"/>
    <w:rsid w:val="008A2D13"/>
    <w:rsid w:val="008A313E"/>
    <w:rsid w:val="008A3342"/>
    <w:rsid w:val="008A33A3"/>
    <w:rsid w:val="008A3530"/>
    <w:rsid w:val="008A3534"/>
    <w:rsid w:val="008A3712"/>
    <w:rsid w:val="008A390A"/>
    <w:rsid w:val="008A3DA9"/>
    <w:rsid w:val="008A3EA0"/>
    <w:rsid w:val="008A3FB9"/>
    <w:rsid w:val="008A407D"/>
    <w:rsid w:val="008A4320"/>
    <w:rsid w:val="008A435B"/>
    <w:rsid w:val="008A4862"/>
    <w:rsid w:val="008A4A1F"/>
    <w:rsid w:val="008A4A4C"/>
    <w:rsid w:val="008A4A80"/>
    <w:rsid w:val="008A4C85"/>
    <w:rsid w:val="008A4E41"/>
    <w:rsid w:val="008A4F25"/>
    <w:rsid w:val="008A50BE"/>
    <w:rsid w:val="008A51A7"/>
    <w:rsid w:val="008A5786"/>
    <w:rsid w:val="008A58E6"/>
    <w:rsid w:val="008A5904"/>
    <w:rsid w:val="008A5D4F"/>
    <w:rsid w:val="008A6114"/>
    <w:rsid w:val="008A6125"/>
    <w:rsid w:val="008A621E"/>
    <w:rsid w:val="008A6294"/>
    <w:rsid w:val="008A6366"/>
    <w:rsid w:val="008A6486"/>
    <w:rsid w:val="008A67A1"/>
    <w:rsid w:val="008A6884"/>
    <w:rsid w:val="008A69F9"/>
    <w:rsid w:val="008A6AF4"/>
    <w:rsid w:val="008A6B4F"/>
    <w:rsid w:val="008A6DF5"/>
    <w:rsid w:val="008A6E93"/>
    <w:rsid w:val="008A71B9"/>
    <w:rsid w:val="008A7280"/>
    <w:rsid w:val="008A76EC"/>
    <w:rsid w:val="008A780C"/>
    <w:rsid w:val="008A789C"/>
    <w:rsid w:val="008A78B7"/>
    <w:rsid w:val="008A7A5D"/>
    <w:rsid w:val="008A7ADD"/>
    <w:rsid w:val="008A7B47"/>
    <w:rsid w:val="008B0244"/>
    <w:rsid w:val="008B05C4"/>
    <w:rsid w:val="008B060C"/>
    <w:rsid w:val="008B06EA"/>
    <w:rsid w:val="008B084C"/>
    <w:rsid w:val="008B085A"/>
    <w:rsid w:val="008B0BBA"/>
    <w:rsid w:val="008B0EEC"/>
    <w:rsid w:val="008B0F7A"/>
    <w:rsid w:val="008B13A8"/>
    <w:rsid w:val="008B1497"/>
    <w:rsid w:val="008B1727"/>
    <w:rsid w:val="008B187F"/>
    <w:rsid w:val="008B193D"/>
    <w:rsid w:val="008B1A23"/>
    <w:rsid w:val="008B1B15"/>
    <w:rsid w:val="008B2126"/>
    <w:rsid w:val="008B216E"/>
    <w:rsid w:val="008B2245"/>
    <w:rsid w:val="008B22BD"/>
    <w:rsid w:val="008B2351"/>
    <w:rsid w:val="008B23C0"/>
    <w:rsid w:val="008B2417"/>
    <w:rsid w:val="008B2829"/>
    <w:rsid w:val="008B2A13"/>
    <w:rsid w:val="008B2C00"/>
    <w:rsid w:val="008B2C44"/>
    <w:rsid w:val="008B2C62"/>
    <w:rsid w:val="008B2C6A"/>
    <w:rsid w:val="008B2E36"/>
    <w:rsid w:val="008B3092"/>
    <w:rsid w:val="008B31EC"/>
    <w:rsid w:val="008B3532"/>
    <w:rsid w:val="008B3595"/>
    <w:rsid w:val="008B3626"/>
    <w:rsid w:val="008B39E3"/>
    <w:rsid w:val="008B3A85"/>
    <w:rsid w:val="008B3F18"/>
    <w:rsid w:val="008B4052"/>
    <w:rsid w:val="008B4250"/>
    <w:rsid w:val="008B4383"/>
    <w:rsid w:val="008B449D"/>
    <w:rsid w:val="008B44F1"/>
    <w:rsid w:val="008B46E8"/>
    <w:rsid w:val="008B47D9"/>
    <w:rsid w:val="008B48CD"/>
    <w:rsid w:val="008B4942"/>
    <w:rsid w:val="008B49F9"/>
    <w:rsid w:val="008B4A8D"/>
    <w:rsid w:val="008B4ED3"/>
    <w:rsid w:val="008B4FB2"/>
    <w:rsid w:val="008B583A"/>
    <w:rsid w:val="008B586B"/>
    <w:rsid w:val="008B5F55"/>
    <w:rsid w:val="008B6226"/>
    <w:rsid w:val="008B62BA"/>
    <w:rsid w:val="008B64B0"/>
    <w:rsid w:val="008B65F8"/>
    <w:rsid w:val="008B6745"/>
    <w:rsid w:val="008B68D6"/>
    <w:rsid w:val="008B6A4B"/>
    <w:rsid w:val="008B6D6F"/>
    <w:rsid w:val="008B7422"/>
    <w:rsid w:val="008B768F"/>
    <w:rsid w:val="008B7BBE"/>
    <w:rsid w:val="008B7DDA"/>
    <w:rsid w:val="008B7E95"/>
    <w:rsid w:val="008B7F65"/>
    <w:rsid w:val="008C04C1"/>
    <w:rsid w:val="008C053E"/>
    <w:rsid w:val="008C09D6"/>
    <w:rsid w:val="008C0FEC"/>
    <w:rsid w:val="008C1058"/>
    <w:rsid w:val="008C14C6"/>
    <w:rsid w:val="008C199E"/>
    <w:rsid w:val="008C1BB9"/>
    <w:rsid w:val="008C1D5E"/>
    <w:rsid w:val="008C1DAD"/>
    <w:rsid w:val="008C1E2B"/>
    <w:rsid w:val="008C1E62"/>
    <w:rsid w:val="008C21F2"/>
    <w:rsid w:val="008C2333"/>
    <w:rsid w:val="008C2347"/>
    <w:rsid w:val="008C2407"/>
    <w:rsid w:val="008C25EB"/>
    <w:rsid w:val="008C27BF"/>
    <w:rsid w:val="008C2BEC"/>
    <w:rsid w:val="008C2EC0"/>
    <w:rsid w:val="008C2F02"/>
    <w:rsid w:val="008C333E"/>
    <w:rsid w:val="008C3401"/>
    <w:rsid w:val="008C343F"/>
    <w:rsid w:val="008C37D0"/>
    <w:rsid w:val="008C3842"/>
    <w:rsid w:val="008C3968"/>
    <w:rsid w:val="008C3A6A"/>
    <w:rsid w:val="008C3A86"/>
    <w:rsid w:val="008C3AEB"/>
    <w:rsid w:val="008C4506"/>
    <w:rsid w:val="008C472D"/>
    <w:rsid w:val="008C4B83"/>
    <w:rsid w:val="008C4C64"/>
    <w:rsid w:val="008C4CC6"/>
    <w:rsid w:val="008C4E8F"/>
    <w:rsid w:val="008C4EEC"/>
    <w:rsid w:val="008C50D4"/>
    <w:rsid w:val="008C5211"/>
    <w:rsid w:val="008C5534"/>
    <w:rsid w:val="008C56B9"/>
    <w:rsid w:val="008C5800"/>
    <w:rsid w:val="008C6031"/>
    <w:rsid w:val="008C62A9"/>
    <w:rsid w:val="008C63C7"/>
    <w:rsid w:val="008C6497"/>
    <w:rsid w:val="008C6534"/>
    <w:rsid w:val="008C654A"/>
    <w:rsid w:val="008C6BDF"/>
    <w:rsid w:val="008C6E05"/>
    <w:rsid w:val="008C6F77"/>
    <w:rsid w:val="008C74BC"/>
    <w:rsid w:val="008C790C"/>
    <w:rsid w:val="008C7A39"/>
    <w:rsid w:val="008C7DC7"/>
    <w:rsid w:val="008C7F7C"/>
    <w:rsid w:val="008C7FAA"/>
    <w:rsid w:val="008D014B"/>
    <w:rsid w:val="008D01BB"/>
    <w:rsid w:val="008D05F9"/>
    <w:rsid w:val="008D0D70"/>
    <w:rsid w:val="008D0D97"/>
    <w:rsid w:val="008D1142"/>
    <w:rsid w:val="008D11A7"/>
    <w:rsid w:val="008D14AD"/>
    <w:rsid w:val="008D14FF"/>
    <w:rsid w:val="008D188E"/>
    <w:rsid w:val="008D18BB"/>
    <w:rsid w:val="008D1A3E"/>
    <w:rsid w:val="008D1DBE"/>
    <w:rsid w:val="008D1E5D"/>
    <w:rsid w:val="008D1EA9"/>
    <w:rsid w:val="008D20BB"/>
    <w:rsid w:val="008D21A3"/>
    <w:rsid w:val="008D272C"/>
    <w:rsid w:val="008D274E"/>
    <w:rsid w:val="008D2791"/>
    <w:rsid w:val="008D27A6"/>
    <w:rsid w:val="008D27DD"/>
    <w:rsid w:val="008D2D82"/>
    <w:rsid w:val="008D2FC8"/>
    <w:rsid w:val="008D302C"/>
    <w:rsid w:val="008D3538"/>
    <w:rsid w:val="008D35A3"/>
    <w:rsid w:val="008D3727"/>
    <w:rsid w:val="008D3923"/>
    <w:rsid w:val="008D3A1C"/>
    <w:rsid w:val="008D3B7E"/>
    <w:rsid w:val="008D3B86"/>
    <w:rsid w:val="008D4178"/>
    <w:rsid w:val="008D48DC"/>
    <w:rsid w:val="008D48EB"/>
    <w:rsid w:val="008D4FEC"/>
    <w:rsid w:val="008D4FFA"/>
    <w:rsid w:val="008D5509"/>
    <w:rsid w:val="008D5612"/>
    <w:rsid w:val="008D5781"/>
    <w:rsid w:val="008D592B"/>
    <w:rsid w:val="008D59BF"/>
    <w:rsid w:val="008D59F0"/>
    <w:rsid w:val="008D5A60"/>
    <w:rsid w:val="008D5BFC"/>
    <w:rsid w:val="008D5DD3"/>
    <w:rsid w:val="008D5DE9"/>
    <w:rsid w:val="008D6269"/>
    <w:rsid w:val="008D67A8"/>
    <w:rsid w:val="008D6918"/>
    <w:rsid w:val="008D6AB0"/>
    <w:rsid w:val="008D6C1E"/>
    <w:rsid w:val="008D6C2F"/>
    <w:rsid w:val="008D6C41"/>
    <w:rsid w:val="008D6DFA"/>
    <w:rsid w:val="008D6E71"/>
    <w:rsid w:val="008D70FF"/>
    <w:rsid w:val="008D72FE"/>
    <w:rsid w:val="008D795F"/>
    <w:rsid w:val="008D7C68"/>
    <w:rsid w:val="008D7D52"/>
    <w:rsid w:val="008E09AF"/>
    <w:rsid w:val="008E09B9"/>
    <w:rsid w:val="008E0A44"/>
    <w:rsid w:val="008E0B14"/>
    <w:rsid w:val="008E0B53"/>
    <w:rsid w:val="008E0D92"/>
    <w:rsid w:val="008E0FA4"/>
    <w:rsid w:val="008E1261"/>
    <w:rsid w:val="008E1267"/>
    <w:rsid w:val="008E132B"/>
    <w:rsid w:val="008E133F"/>
    <w:rsid w:val="008E138F"/>
    <w:rsid w:val="008E16ED"/>
    <w:rsid w:val="008E17FD"/>
    <w:rsid w:val="008E1C4A"/>
    <w:rsid w:val="008E2067"/>
    <w:rsid w:val="008E2097"/>
    <w:rsid w:val="008E20C8"/>
    <w:rsid w:val="008E2286"/>
    <w:rsid w:val="008E2454"/>
    <w:rsid w:val="008E2741"/>
    <w:rsid w:val="008E2A2B"/>
    <w:rsid w:val="008E2AD3"/>
    <w:rsid w:val="008E2AED"/>
    <w:rsid w:val="008E2AFF"/>
    <w:rsid w:val="008E2B47"/>
    <w:rsid w:val="008E2E62"/>
    <w:rsid w:val="008E3298"/>
    <w:rsid w:val="008E3799"/>
    <w:rsid w:val="008E3919"/>
    <w:rsid w:val="008E3A09"/>
    <w:rsid w:val="008E3A10"/>
    <w:rsid w:val="008E42B7"/>
    <w:rsid w:val="008E4841"/>
    <w:rsid w:val="008E4A26"/>
    <w:rsid w:val="008E4A5A"/>
    <w:rsid w:val="008E4B00"/>
    <w:rsid w:val="008E4C2E"/>
    <w:rsid w:val="008E4C4E"/>
    <w:rsid w:val="008E5186"/>
    <w:rsid w:val="008E5241"/>
    <w:rsid w:val="008E5341"/>
    <w:rsid w:val="008E591D"/>
    <w:rsid w:val="008E5B45"/>
    <w:rsid w:val="008E5CDA"/>
    <w:rsid w:val="008E5D82"/>
    <w:rsid w:val="008E5EE1"/>
    <w:rsid w:val="008E5F60"/>
    <w:rsid w:val="008E66B5"/>
    <w:rsid w:val="008E67C0"/>
    <w:rsid w:val="008E69DB"/>
    <w:rsid w:val="008E6B26"/>
    <w:rsid w:val="008E6B32"/>
    <w:rsid w:val="008E6CC5"/>
    <w:rsid w:val="008E6CCB"/>
    <w:rsid w:val="008E7002"/>
    <w:rsid w:val="008E7037"/>
    <w:rsid w:val="008E70CC"/>
    <w:rsid w:val="008E7360"/>
    <w:rsid w:val="008E758F"/>
    <w:rsid w:val="008E75F6"/>
    <w:rsid w:val="008E7A45"/>
    <w:rsid w:val="008E7AC7"/>
    <w:rsid w:val="008E7B2C"/>
    <w:rsid w:val="008E7B51"/>
    <w:rsid w:val="008E7C87"/>
    <w:rsid w:val="008F0116"/>
    <w:rsid w:val="008F01C4"/>
    <w:rsid w:val="008F02F8"/>
    <w:rsid w:val="008F0377"/>
    <w:rsid w:val="008F045B"/>
    <w:rsid w:val="008F0552"/>
    <w:rsid w:val="008F0724"/>
    <w:rsid w:val="008F09CF"/>
    <w:rsid w:val="008F0B49"/>
    <w:rsid w:val="008F0C3F"/>
    <w:rsid w:val="008F0C5E"/>
    <w:rsid w:val="008F1030"/>
    <w:rsid w:val="008F1049"/>
    <w:rsid w:val="008F129E"/>
    <w:rsid w:val="008F15AD"/>
    <w:rsid w:val="008F15CA"/>
    <w:rsid w:val="008F161E"/>
    <w:rsid w:val="008F16B4"/>
    <w:rsid w:val="008F1A5E"/>
    <w:rsid w:val="008F1CD8"/>
    <w:rsid w:val="008F1DC5"/>
    <w:rsid w:val="008F1FF2"/>
    <w:rsid w:val="008F21B0"/>
    <w:rsid w:val="008F2336"/>
    <w:rsid w:val="008F238C"/>
    <w:rsid w:val="008F242B"/>
    <w:rsid w:val="008F26C1"/>
    <w:rsid w:val="008F271E"/>
    <w:rsid w:val="008F280D"/>
    <w:rsid w:val="008F2975"/>
    <w:rsid w:val="008F2A7E"/>
    <w:rsid w:val="008F2AEF"/>
    <w:rsid w:val="008F2B1C"/>
    <w:rsid w:val="008F32D3"/>
    <w:rsid w:val="008F3410"/>
    <w:rsid w:val="008F3942"/>
    <w:rsid w:val="008F3EB1"/>
    <w:rsid w:val="008F3EFE"/>
    <w:rsid w:val="008F4074"/>
    <w:rsid w:val="008F41CC"/>
    <w:rsid w:val="008F4360"/>
    <w:rsid w:val="008F45B0"/>
    <w:rsid w:val="008F5718"/>
    <w:rsid w:val="008F572D"/>
    <w:rsid w:val="008F5864"/>
    <w:rsid w:val="008F5A0A"/>
    <w:rsid w:val="008F5B22"/>
    <w:rsid w:val="008F5C68"/>
    <w:rsid w:val="008F5E76"/>
    <w:rsid w:val="008F6036"/>
    <w:rsid w:val="008F6175"/>
    <w:rsid w:val="008F67B0"/>
    <w:rsid w:val="008F6913"/>
    <w:rsid w:val="008F6A3F"/>
    <w:rsid w:val="008F6A76"/>
    <w:rsid w:val="008F706B"/>
    <w:rsid w:val="008F769B"/>
    <w:rsid w:val="008F7ADA"/>
    <w:rsid w:val="008F7C43"/>
    <w:rsid w:val="008F7F92"/>
    <w:rsid w:val="0090033E"/>
    <w:rsid w:val="00900370"/>
    <w:rsid w:val="00900532"/>
    <w:rsid w:val="00900802"/>
    <w:rsid w:val="00900934"/>
    <w:rsid w:val="009009DF"/>
    <w:rsid w:val="00900AD7"/>
    <w:rsid w:val="00900C0F"/>
    <w:rsid w:val="00900DE9"/>
    <w:rsid w:val="00900E93"/>
    <w:rsid w:val="00900F60"/>
    <w:rsid w:val="00900FC8"/>
    <w:rsid w:val="00901267"/>
    <w:rsid w:val="0090167D"/>
    <w:rsid w:val="0090171F"/>
    <w:rsid w:val="009017C8"/>
    <w:rsid w:val="009018F0"/>
    <w:rsid w:val="00901A29"/>
    <w:rsid w:val="00901A49"/>
    <w:rsid w:val="00901C97"/>
    <w:rsid w:val="00901E92"/>
    <w:rsid w:val="00901FFD"/>
    <w:rsid w:val="009020FA"/>
    <w:rsid w:val="0090234B"/>
    <w:rsid w:val="009025FB"/>
    <w:rsid w:val="0090275D"/>
    <w:rsid w:val="009029B7"/>
    <w:rsid w:val="00902AF8"/>
    <w:rsid w:val="00902CBC"/>
    <w:rsid w:val="009033DA"/>
    <w:rsid w:val="00903586"/>
    <w:rsid w:val="00903763"/>
    <w:rsid w:val="00903794"/>
    <w:rsid w:val="00903A33"/>
    <w:rsid w:val="00903A3B"/>
    <w:rsid w:val="00903A7E"/>
    <w:rsid w:val="00903D2C"/>
    <w:rsid w:val="00904073"/>
    <w:rsid w:val="0090409C"/>
    <w:rsid w:val="009041E0"/>
    <w:rsid w:val="00904512"/>
    <w:rsid w:val="0090452B"/>
    <w:rsid w:val="0090465A"/>
    <w:rsid w:val="00904691"/>
    <w:rsid w:val="0090477C"/>
    <w:rsid w:val="009049A6"/>
    <w:rsid w:val="00904BBB"/>
    <w:rsid w:val="00904C35"/>
    <w:rsid w:val="0090551D"/>
    <w:rsid w:val="009059AB"/>
    <w:rsid w:val="00905A23"/>
    <w:rsid w:val="00905A39"/>
    <w:rsid w:val="00905C3A"/>
    <w:rsid w:val="00905CC9"/>
    <w:rsid w:val="00906719"/>
    <w:rsid w:val="00906984"/>
    <w:rsid w:val="00906A67"/>
    <w:rsid w:val="00906B5B"/>
    <w:rsid w:val="00906D5E"/>
    <w:rsid w:val="00906DD9"/>
    <w:rsid w:val="00906DE8"/>
    <w:rsid w:val="00906EC8"/>
    <w:rsid w:val="00906F92"/>
    <w:rsid w:val="009070EA"/>
    <w:rsid w:val="0090721C"/>
    <w:rsid w:val="009079DE"/>
    <w:rsid w:val="009079E8"/>
    <w:rsid w:val="00907B7B"/>
    <w:rsid w:val="00907CB6"/>
    <w:rsid w:val="00907D9E"/>
    <w:rsid w:val="00907F15"/>
    <w:rsid w:val="00910016"/>
    <w:rsid w:val="00910148"/>
    <w:rsid w:val="00910359"/>
    <w:rsid w:val="0091052A"/>
    <w:rsid w:val="009107E9"/>
    <w:rsid w:val="00910821"/>
    <w:rsid w:val="00910950"/>
    <w:rsid w:val="00910B2E"/>
    <w:rsid w:val="00910C5E"/>
    <w:rsid w:val="00910D0A"/>
    <w:rsid w:val="00910FE2"/>
    <w:rsid w:val="00911230"/>
    <w:rsid w:val="00911603"/>
    <w:rsid w:val="009116D9"/>
    <w:rsid w:val="009117CB"/>
    <w:rsid w:val="00911E79"/>
    <w:rsid w:val="00912129"/>
    <w:rsid w:val="00912273"/>
    <w:rsid w:val="00912615"/>
    <w:rsid w:val="00912640"/>
    <w:rsid w:val="009127C5"/>
    <w:rsid w:val="00912976"/>
    <w:rsid w:val="009129EF"/>
    <w:rsid w:val="00912AAA"/>
    <w:rsid w:val="00912D3F"/>
    <w:rsid w:val="00912D92"/>
    <w:rsid w:val="00913320"/>
    <w:rsid w:val="0091350F"/>
    <w:rsid w:val="00913957"/>
    <w:rsid w:val="009139B7"/>
    <w:rsid w:val="00913A1C"/>
    <w:rsid w:val="00913A42"/>
    <w:rsid w:val="00913BD2"/>
    <w:rsid w:val="00913DA9"/>
    <w:rsid w:val="00913EDD"/>
    <w:rsid w:val="0091424C"/>
    <w:rsid w:val="009144E1"/>
    <w:rsid w:val="00915255"/>
    <w:rsid w:val="00915569"/>
    <w:rsid w:val="00915901"/>
    <w:rsid w:val="00915D45"/>
    <w:rsid w:val="00915EAD"/>
    <w:rsid w:val="009162BE"/>
    <w:rsid w:val="0091642D"/>
    <w:rsid w:val="009164BF"/>
    <w:rsid w:val="00916816"/>
    <w:rsid w:val="00916EB9"/>
    <w:rsid w:val="00917482"/>
    <w:rsid w:val="00917C89"/>
    <w:rsid w:val="00917CF6"/>
    <w:rsid w:val="00917E1F"/>
    <w:rsid w:val="00920500"/>
    <w:rsid w:val="009205F6"/>
    <w:rsid w:val="009206B8"/>
    <w:rsid w:val="009206DF"/>
    <w:rsid w:val="0092070A"/>
    <w:rsid w:val="00920DCB"/>
    <w:rsid w:val="00920E36"/>
    <w:rsid w:val="00921283"/>
    <w:rsid w:val="009214AC"/>
    <w:rsid w:val="00921618"/>
    <w:rsid w:val="00921633"/>
    <w:rsid w:val="0092178D"/>
    <w:rsid w:val="009218DD"/>
    <w:rsid w:val="00921C28"/>
    <w:rsid w:val="009221A9"/>
    <w:rsid w:val="009223CB"/>
    <w:rsid w:val="0092258F"/>
    <w:rsid w:val="00922876"/>
    <w:rsid w:val="00922CC2"/>
    <w:rsid w:val="00922EE0"/>
    <w:rsid w:val="00923198"/>
    <w:rsid w:val="009234E5"/>
    <w:rsid w:val="00923532"/>
    <w:rsid w:val="009235F7"/>
    <w:rsid w:val="00923BA2"/>
    <w:rsid w:val="009242FB"/>
    <w:rsid w:val="00924493"/>
    <w:rsid w:val="00924546"/>
    <w:rsid w:val="009246C2"/>
    <w:rsid w:val="00924922"/>
    <w:rsid w:val="00924943"/>
    <w:rsid w:val="00924B05"/>
    <w:rsid w:val="00924B53"/>
    <w:rsid w:val="00924B67"/>
    <w:rsid w:val="00924C7B"/>
    <w:rsid w:val="00924C96"/>
    <w:rsid w:val="00925049"/>
    <w:rsid w:val="00925259"/>
    <w:rsid w:val="009252A0"/>
    <w:rsid w:val="0092548D"/>
    <w:rsid w:val="00925544"/>
    <w:rsid w:val="00925AA5"/>
    <w:rsid w:val="00925AE1"/>
    <w:rsid w:val="00925CB5"/>
    <w:rsid w:val="00925ED4"/>
    <w:rsid w:val="00925EDC"/>
    <w:rsid w:val="009262ED"/>
    <w:rsid w:val="00926368"/>
    <w:rsid w:val="009265F7"/>
    <w:rsid w:val="009270DA"/>
    <w:rsid w:val="00927165"/>
    <w:rsid w:val="0092719F"/>
    <w:rsid w:val="009275FA"/>
    <w:rsid w:val="0092760D"/>
    <w:rsid w:val="00927AA5"/>
    <w:rsid w:val="00927B3B"/>
    <w:rsid w:val="00927CBC"/>
    <w:rsid w:val="00927D19"/>
    <w:rsid w:val="00927D80"/>
    <w:rsid w:val="00927DA8"/>
    <w:rsid w:val="00927F83"/>
    <w:rsid w:val="00927F8C"/>
    <w:rsid w:val="00927FE9"/>
    <w:rsid w:val="00930044"/>
    <w:rsid w:val="00930144"/>
    <w:rsid w:val="00930279"/>
    <w:rsid w:val="009303E5"/>
    <w:rsid w:val="009304D0"/>
    <w:rsid w:val="00930537"/>
    <w:rsid w:val="00930819"/>
    <w:rsid w:val="00930D99"/>
    <w:rsid w:val="00930DA5"/>
    <w:rsid w:val="0093104F"/>
    <w:rsid w:val="0093115E"/>
    <w:rsid w:val="00931357"/>
    <w:rsid w:val="009314CA"/>
    <w:rsid w:val="0093169F"/>
    <w:rsid w:val="00931BD9"/>
    <w:rsid w:val="00931C03"/>
    <w:rsid w:val="00931D9E"/>
    <w:rsid w:val="00931E30"/>
    <w:rsid w:val="0093206C"/>
    <w:rsid w:val="009320FD"/>
    <w:rsid w:val="00932240"/>
    <w:rsid w:val="0093255B"/>
    <w:rsid w:val="0093290B"/>
    <w:rsid w:val="00932C7E"/>
    <w:rsid w:val="00932E4A"/>
    <w:rsid w:val="00932EED"/>
    <w:rsid w:val="00933040"/>
    <w:rsid w:val="00933097"/>
    <w:rsid w:val="0093364C"/>
    <w:rsid w:val="00933866"/>
    <w:rsid w:val="00933AB5"/>
    <w:rsid w:val="00933CC1"/>
    <w:rsid w:val="00933DD1"/>
    <w:rsid w:val="00934116"/>
    <w:rsid w:val="00934210"/>
    <w:rsid w:val="00934244"/>
    <w:rsid w:val="00934315"/>
    <w:rsid w:val="00934404"/>
    <w:rsid w:val="0093455B"/>
    <w:rsid w:val="009346BE"/>
    <w:rsid w:val="00934793"/>
    <w:rsid w:val="00934893"/>
    <w:rsid w:val="00934B0F"/>
    <w:rsid w:val="00934CA8"/>
    <w:rsid w:val="00934FC0"/>
    <w:rsid w:val="00935016"/>
    <w:rsid w:val="0093504C"/>
    <w:rsid w:val="00935107"/>
    <w:rsid w:val="0093535B"/>
    <w:rsid w:val="00935504"/>
    <w:rsid w:val="00935841"/>
    <w:rsid w:val="00935895"/>
    <w:rsid w:val="009358B8"/>
    <w:rsid w:val="00935A2C"/>
    <w:rsid w:val="00935E4C"/>
    <w:rsid w:val="00935EB1"/>
    <w:rsid w:val="00935FE8"/>
    <w:rsid w:val="00936032"/>
    <w:rsid w:val="00936194"/>
    <w:rsid w:val="00936904"/>
    <w:rsid w:val="009369C8"/>
    <w:rsid w:val="009369F4"/>
    <w:rsid w:val="00936D9D"/>
    <w:rsid w:val="00936E49"/>
    <w:rsid w:val="00936EC7"/>
    <w:rsid w:val="009373C0"/>
    <w:rsid w:val="009376DB"/>
    <w:rsid w:val="009377AB"/>
    <w:rsid w:val="00937897"/>
    <w:rsid w:val="009378BA"/>
    <w:rsid w:val="00937AEF"/>
    <w:rsid w:val="00937B53"/>
    <w:rsid w:val="00937C2A"/>
    <w:rsid w:val="00937C9B"/>
    <w:rsid w:val="009404C5"/>
    <w:rsid w:val="00940630"/>
    <w:rsid w:val="0094063D"/>
    <w:rsid w:val="00940898"/>
    <w:rsid w:val="00940A27"/>
    <w:rsid w:val="00940E37"/>
    <w:rsid w:val="00940EE0"/>
    <w:rsid w:val="0094101D"/>
    <w:rsid w:val="00941091"/>
    <w:rsid w:val="0094116D"/>
    <w:rsid w:val="009412DD"/>
    <w:rsid w:val="009414B3"/>
    <w:rsid w:val="009418AF"/>
    <w:rsid w:val="00941902"/>
    <w:rsid w:val="0094197B"/>
    <w:rsid w:val="00941CBF"/>
    <w:rsid w:val="00941D2C"/>
    <w:rsid w:val="00941D49"/>
    <w:rsid w:val="00941FB0"/>
    <w:rsid w:val="00942417"/>
    <w:rsid w:val="00942460"/>
    <w:rsid w:val="00942593"/>
    <w:rsid w:val="009427FE"/>
    <w:rsid w:val="00942F63"/>
    <w:rsid w:val="009430A1"/>
    <w:rsid w:val="00943130"/>
    <w:rsid w:val="009433AB"/>
    <w:rsid w:val="009434B2"/>
    <w:rsid w:val="009437FC"/>
    <w:rsid w:val="009438C0"/>
    <w:rsid w:val="00943927"/>
    <w:rsid w:val="00943BDB"/>
    <w:rsid w:val="009441BE"/>
    <w:rsid w:val="00944600"/>
    <w:rsid w:val="00944B00"/>
    <w:rsid w:val="00944BBF"/>
    <w:rsid w:val="00945041"/>
    <w:rsid w:val="009450F3"/>
    <w:rsid w:val="00945151"/>
    <w:rsid w:val="009451A8"/>
    <w:rsid w:val="009451AC"/>
    <w:rsid w:val="009454B1"/>
    <w:rsid w:val="009455AD"/>
    <w:rsid w:val="009455FC"/>
    <w:rsid w:val="00945701"/>
    <w:rsid w:val="0094596A"/>
    <w:rsid w:val="00945B10"/>
    <w:rsid w:val="00945CF2"/>
    <w:rsid w:val="00945D02"/>
    <w:rsid w:val="00946137"/>
    <w:rsid w:val="00946378"/>
    <w:rsid w:val="0094639A"/>
    <w:rsid w:val="00946CE8"/>
    <w:rsid w:val="0094747C"/>
    <w:rsid w:val="00947698"/>
    <w:rsid w:val="009476DC"/>
    <w:rsid w:val="00947A7E"/>
    <w:rsid w:val="00947F14"/>
    <w:rsid w:val="00947FE7"/>
    <w:rsid w:val="009501F0"/>
    <w:rsid w:val="0095045F"/>
    <w:rsid w:val="00950530"/>
    <w:rsid w:val="00950AB4"/>
    <w:rsid w:val="00950C47"/>
    <w:rsid w:val="00950C79"/>
    <w:rsid w:val="0095118E"/>
    <w:rsid w:val="00951748"/>
    <w:rsid w:val="009517AE"/>
    <w:rsid w:val="00951929"/>
    <w:rsid w:val="0095195F"/>
    <w:rsid w:val="009519ED"/>
    <w:rsid w:val="00951B99"/>
    <w:rsid w:val="00951C02"/>
    <w:rsid w:val="00951DA9"/>
    <w:rsid w:val="00951F89"/>
    <w:rsid w:val="009526B4"/>
    <w:rsid w:val="00952781"/>
    <w:rsid w:val="009528AE"/>
    <w:rsid w:val="00952D76"/>
    <w:rsid w:val="00952FD9"/>
    <w:rsid w:val="00953544"/>
    <w:rsid w:val="009536EE"/>
    <w:rsid w:val="0095378F"/>
    <w:rsid w:val="009538E2"/>
    <w:rsid w:val="00953A93"/>
    <w:rsid w:val="00953D0B"/>
    <w:rsid w:val="00954084"/>
    <w:rsid w:val="00954268"/>
    <w:rsid w:val="00954329"/>
    <w:rsid w:val="009545A8"/>
    <w:rsid w:val="009547B1"/>
    <w:rsid w:val="0095482E"/>
    <w:rsid w:val="00954D2E"/>
    <w:rsid w:val="00954DDD"/>
    <w:rsid w:val="00954E5B"/>
    <w:rsid w:val="00954E66"/>
    <w:rsid w:val="00955163"/>
    <w:rsid w:val="009551CB"/>
    <w:rsid w:val="009552FB"/>
    <w:rsid w:val="009553B2"/>
    <w:rsid w:val="00955492"/>
    <w:rsid w:val="0095549E"/>
    <w:rsid w:val="0095550A"/>
    <w:rsid w:val="00955518"/>
    <w:rsid w:val="00955878"/>
    <w:rsid w:val="00955A81"/>
    <w:rsid w:val="00955B33"/>
    <w:rsid w:val="00955C61"/>
    <w:rsid w:val="00955EC9"/>
    <w:rsid w:val="0095627C"/>
    <w:rsid w:val="0095646A"/>
    <w:rsid w:val="009565E6"/>
    <w:rsid w:val="009565EA"/>
    <w:rsid w:val="009566EA"/>
    <w:rsid w:val="0095687B"/>
    <w:rsid w:val="00956D47"/>
    <w:rsid w:val="00957236"/>
    <w:rsid w:val="00957372"/>
    <w:rsid w:val="00957458"/>
    <w:rsid w:val="009574D3"/>
    <w:rsid w:val="00957859"/>
    <w:rsid w:val="00957A9B"/>
    <w:rsid w:val="00957AE2"/>
    <w:rsid w:val="00957B60"/>
    <w:rsid w:val="00957B65"/>
    <w:rsid w:val="00957B94"/>
    <w:rsid w:val="00957D15"/>
    <w:rsid w:val="00957FB2"/>
    <w:rsid w:val="00960173"/>
    <w:rsid w:val="00960259"/>
    <w:rsid w:val="0096027C"/>
    <w:rsid w:val="00960620"/>
    <w:rsid w:val="009606EA"/>
    <w:rsid w:val="00960811"/>
    <w:rsid w:val="00960A26"/>
    <w:rsid w:val="00960A75"/>
    <w:rsid w:val="00960A7C"/>
    <w:rsid w:val="00960CAA"/>
    <w:rsid w:val="00960F54"/>
    <w:rsid w:val="00961543"/>
    <w:rsid w:val="00961551"/>
    <w:rsid w:val="00961555"/>
    <w:rsid w:val="009615A8"/>
    <w:rsid w:val="00961751"/>
    <w:rsid w:val="0096182D"/>
    <w:rsid w:val="00961CE0"/>
    <w:rsid w:val="00961EAC"/>
    <w:rsid w:val="00961F99"/>
    <w:rsid w:val="00962060"/>
    <w:rsid w:val="0096211C"/>
    <w:rsid w:val="0096217D"/>
    <w:rsid w:val="00962370"/>
    <w:rsid w:val="009623EF"/>
    <w:rsid w:val="00962480"/>
    <w:rsid w:val="0096274B"/>
    <w:rsid w:val="00962B7E"/>
    <w:rsid w:val="00962BD4"/>
    <w:rsid w:val="00962C50"/>
    <w:rsid w:val="00962D74"/>
    <w:rsid w:val="00962FC2"/>
    <w:rsid w:val="0096309A"/>
    <w:rsid w:val="00963351"/>
    <w:rsid w:val="00963714"/>
    <w:rsid w:val="009639D4"/>
    <w:rsid w:val="00963E4F"/>
    <w:rsid w:val="00964878"/>
    <w:rsid w:val="00964FEB"/>
    <w:rsid w:val="00965474"/>
    <w:rsid w:val="009654A5"/>
    <w:rsid w:val="009654C9"/>
    <w:rsid w:val="009654F3"/>
    <w:rsid w:val="009655E6"/>
    <w:rsid w:val="00965604"/>
    <w:rsid w:val="0096568D"/>
    <w:rsid w:val="00965873"/>
    <w:rsid w:val="00965AF3"/>
    <w:rsid w:val="00965B5C"/>
    <w:rsid w:val="00965DFF"/>
    <w:rsid w:val="00965F41"/>
    <w:rsid w:val="0096614F"/>
    <w:rsid w:val="00966651"/>
    <w:rsid w:val="0096666A"/>
    <w:rsid w:val="009667A0"/>
    <w:rsid w:val="00966BC8"/>
    <w:rsid w:val="00966E22"/>
    <w:rsid w:val="00966E5B"/>
    <w:rsid w:val="00966F4F"/>
    <w:rsid w:val="00967670"/>
    <w:rsid w:val="00967768"/>
    <w:rsid w:val="00967CC6"/>
    <w:rsid w:val="00967DB8"/>
    <w:rsid w:val="00967E51"/>
    <w:rsid w:val="00967EBE"/>
    <w:rsid w:val="00967F15"/>
    <w:rsid w:val="00967F1F"/>
    <w:rsid w:val="009702A6"/>
    <w:rsid w:val="009706B1"/>
    <w:rsid w:val="009706E2"/>
    <w:rsid w:val="009707EF"/>
    <w:rsid w:val="009710D1"/>
    <w:rsid w:val="00971133"/>
    <w:rsid w:val="0097142B"/>
    <w:rsid w:val="00971475"/>
    <w:rsid w:val="0097169D"/>
    <w:rsid w:val="00971AE7"/>
    <w:rsid w:val="00971C15"/>
    <w:rsid w:val="00971C81"/>
    <w:rsid w:val="00971C9C"/>
    <w:rsid w:val="00971D21"/>
    <w:rsid w:val="00971D39"/>
    <w:rsid w:val="00971DAD"/>
    <w:rsid w:val="00971E06"/>
    <w:rsid w:val="00971EE9"/>
    <w:rsid w:val="0097215B"/>
    <w:rsid w:val="0097230A"/>
    <w:rsid w:val="0097232B"/>
    <w:rsid w:val="00972475"/>
    <w:rsid w:val="00972528"/>
    <w:rsid w:val="009726C6"/>
    <w:rsid w:val="009726E4"/>
    <w:rsid w:val="0097275D"/>
    <w:rsid w:val="00972764"/>
    <w:rsid w:val="00972B7B"/>
    <w:rsid w:val="00972C30"/>
    <w:rsid w:val="00972E6C"/>
    <w:rsid w:val="00973295"/>
    <w:rsid w:val="00973481"/>
    <w:rsid w:val="00973A0F"/>
    <w:rsid w:val="00973B09"/>
    <w:rsid w:val="00973B33"/>
    <w:rsid w:val="00973C3E"/>
    <w:rsid w:val="00973ED7"/>
    <w:rsid w:val="0097405D"/>
    <w:rsid w:val="009741BC"/>
    <w:rsid w:val="009741DE"/>
    <w:rsid w:val="00974419"/>
    <w:rsid w:val="00974496"/>
    <w:rsid w:val="009747FE"/>
    <w:rsid w:val="009749C0"/>
    <w:rsid w:val="00974A42"/>
    <w:rsid w:val="00974B8A"/>
    <w:rsid w:val="00974B8E"/>
    <w:rsid w:val="00974DCF"/>
    <w:rsid w:val="00974E22"/>
    <w:rsid w:val="00974F1C"/>
    <w:rsid w:val="009750CC"/>
    <w:rsid w:val="00975361"/>
    <w:rsid w:val="00975876"/>
    <w:rsid w:val="009758BF"/>
    <w:rsid w:val="00975C02"/>
    <w:rsid w:val="00975D4D"/>
    <w:rsid w:val="00975E48"/>
    <w:rsid w:val="0097615A"/>
    <w:rsid w:val="009763E2"/>
    <w:rsid w:val="0097645F"/>
    <w:rsid w:val="0097660B"/>
    <w:rsid w:val="009766A7"/>
    <w:rsid w:val="0097683B"/>
    <w:rsid w:val="00976CC2"/>
    <w:rsid w:val="00976F2B"/>
    <w:rsid w:val="00976FA5"/>
    <w:rsid w:val="009770CA"/>
    <w:rsid w:val="009770FD"/>
    <w:rsid w:val="00977172"/>
    <w:rsid w:val="009771DE"/>
    <w:rsid w:val="009771EF"/>
    <w:rsid w:val="009772BD"/>
    <w:rsid w:val="00977474"/>
    <w:rsid w:val="00977889"/>
    <w:rsid w:val="009778C4"/>
    <w:rsid w:val="0098017E"/>
    <w:rsid w:val="009803CA"/>
    <w:rsid w:val="0098049E"/>
    <w:rsid w:val="0098055E"/>
    <w:rsid w:val="009808A0"/>
    <w:rsid w:val="00980B63"/>
    <w:rsid w:val="00980B9D"/>
    <w:rsid w:val="00980CFE"/>
    <w:rsid w:val="00980ECD"/>
    <w:rsid w:val="00980F34"/>
    <w:rsid w:val="009810EF"/>
    <w:rsid w:val="00981234"/>
    <w:rsid w:val="00981272"/>
    <w:rsid w:val="0098129A"/>
    <w:rsid w:val="009819C2"/>
    <w:rsid w:val="00981BBE"/>
    <w:rsid w:val="00981FC0"/>
    <w:rsid w:val="00982119"/>
    <w:rsid w:val="00982121"/>
    <w:rsid w:val="00982323"/>
    <w:rsid w:val="0098269F"/>
    <w:rsid w:val="009826D3"/>
    <w:rsid w:val="009827B9"/>
    <w:rsid w:val="009829D7"/>
    <w:rsid w:val="00982CBD"/>
    <w:rsid w:val="00982F76"/>
    <w:rsid w:val="00983089"/>
    <w:rsid w:val="0098319B"/>
    <w:rsid w:val="0098344A"/>
    <w:rsid w:val="009839EC"/>
    <w:rsid w:val="00984005"/>
    <w:rsid w:val="009840C9"/>
    <w:rsid w:val="00984519"/>
    <w:rsid w:val="00984D5C"/>
    <w:rsid w:val="00984E96"/>
    <w:rsid w:val="00984F27"/>
    <w:rsid w:val="00984F34"/>
    <w:rsid w:val="00984F7A"/>
    <w:rsid w:val="00984F98"/>
    <w:rsid w:val="00985022"/>
    <w:rsid w:val="00985085"/>
    <w:rsid w:val="00985279"/>
    <w:rsid w:val="009852D5"/>
    <w:rsid w:val="0098532C"/>
    <w:rsid w:val="0098558C"/>
    <w:rsid w:val="0098565B"/>
    <w:rsid w:val="0098575F"/>
    <w:rsid w:val="00985765"/>
    <w:rsid w:val="009857A3"/>
    <w:rsid w:val="009857C4"/>
    <w:rsid w:val="00985979"/>
    <w:rsid w:val="00985A73"/>
    <w:rsid w:val="00985B87"/>
    <w:rsid w:val="00985C7D"/>
    <w:rsid w:val="00985D9E"/>
    <w:rsid w:val="00985EC0"/>
    <w:rsid w:val="00985F4B"/>
    <w:rsid w:val="00985F93"/>
    <w:rsid w:val="0098653B"/>
    <w:rsid w:val="00986576"/>
    <w:rsid w:val="0098668E"/>
    <w:rsid w:val="0098677C"/>
    <w:rsid w:val="0098698D"/>
    <w:rsid w:val="00986FA6"/>
    <w:rsid w:val="00987178"/>
    <w:rsid w:val="00987CD8"/>
    <w:rsid w:val="00987F4F"/>
    <w:rsid w:val="00987F81"/>
    <w:rsid w:val="009902F4"/>
    <w:rsid w:val="00990315"/>
    <w:rsid w:val="00990566"/>
    <w:rsid w:val="0099059D"/>
    <w:rsid w:val="00990623"/>
    <w:rsid w:val="009906B7"/>
    <w:rsid w:val="00990BFB"/>
    <w:rsid w:val="00990C21"/>
    <w:rsid w:val="00990E75"/>
    <w:rsid w:val="00990FBB"/>
    <w:rsid w:val="009910AA"/>
    <w:rsid w:val="009911CF"/>
    <w:rsid w:val="00991333"/>
    <w:rsid w:val="009915D9"/>
    <w:rsid w:val="00991794"/>
    <w:rsid w:val="00991830"/>
    <w:rsid w:val="00991AD2"/>
    <w:rsid w:val="00991C72"/>
    <w:rsid w:val="00992047"/>
    <w:rsid w:val="009920FB"/>
    <w:rsid w:val="0099212C"/>
    <w:rsid w:val="0099290F"/>
    <w:rsid w:val="00992A4E"/>
    <w:rsid w:val="00992A7B"/>
    <w:rsid w:val="00992CB1"/>
    <w:rsid w:val="0099309F"/>
    <w:rsid w:val="009931E0"/>
    <w:rsid w:val="0099330A"/>
    <w:rsid w:val="0099344C"/>
    <w:rsid w:val="0099350A"/>
    <w:rsid w:val="009935C4"/>
    <w:rsid w:val="009938CF"/>
    <w:rsid w:val="00993C24"/>
    <w:rsid w:val="00993DD9"/>
    <w:rsid w:val="00993E68"/>
    <w:rsid w:val="00993E83"/>
    <w:rsid w:val="00994374"/>
    <w:rsid w:val="0099449B"/>
    <w:rsid w:val="00994514"/>
    <w:rsid w:val="009945FF"/>
    <w:rsid w:val="00994CD0"/>
    <w:rsid w:val="00994E25"/>
    <w:rsid w:val="00994E7B"/>
    <w:rsid w:val="00994F64"/>
    <w:rsid w:val="00995101"/>
    <w:rsid w:val="009951EC"/>
    <w:rsid w:val="009955EB"/>
    <w:rsid w:val="009956B8"/>
    <w:rsid w:val="009956D2"/>
    <w:rsid w:val="009958EF"/>
    <w:rsid w:val="00995B73"/>
    <w:rsid w:val="00995C38"/>
    <w:rsid w:val="00995CEA"/>
    <w:rsid w:val="00995D22"/>
    <w:rsid w:val="00996152"/>
    <w:rsid w:val="009966CF"/>
    <w:rsid w:val="00996C5C"/>
    <w:rsid w:val="00996FBE"/>
    <w:rsid w:val="009972A0"/>
    <w:rsid w:val="009972C5"/>
    <w:rsid w:val="00997544"/>
    <w:rsid w:val="00997666"/>
    <w:rsid w:val="0099786B"/>
    <w:rsid w:val="009978AE"/>
    <w:rsid w:val="009978EC"/>
    <w:rsid w:val="00997B35"/>
    <w:rsid w:val="00997C0A"/>
    <w:rsid w:val="00997C1C"/>
    <w:rsid w:val="00997CF3"/>
    <w:rsid w:val="00997F7D"/>
    <w:rsid w:val="009A0218"/>
    <w:rsid w:val="009A0248"/>
    <w:rsid w:val="009A0452"/>
    <w:rsid w:val="009A04F5"/>
    <w:rsid w:val="009A0536"/>
    <w:rsid w:val="009A0702"/>
    <w:rsid w:val="009A09E2"/>
    <w:rsid w:val="009A0BC2"/>
    <w:rsid w:val="009A0DCB"/>
    <w:rsid w:val="009A0F11"/>
    <w:rsid w:val="009A111F"/>
    <w:rsid w:val="009A1151"/>
    <w:rsid w:val="009A118D"/>
    <w:rsid w:val="009A130F"/>
    <w:rsid w:val="009A141F"/>
    <w:rsid w:val="009A15BA"/>
    <w:rsid w:val="009A15F4"/>
    <w:rsid w:val="009A16A5"/>
    <w:rsid w:val="009A1888"/>
    <w:rsid w:val="009A1B4F"/>
    <w:rsid w:val="009A1C21"/>
    <w:rsid w:val="009A1CBF"/>
    <w:rsid w:val="009A1DB9"/>
    <w:rsid w:val="009A2093"/>
    <w:rsid w:val="009A209D"/>
    <w:rsid w:val="009A20F8"/>
    <w:rsid w:val="009A247E"/>
    <w:rsid w:val="009A285B"/>
    <w:rsid w:val="009A2995"/>
    <w:rsid w:val="009A2E2F"/>
    <w:rsid w:val="009A2EDA"/>
    <w:rsid w:val="009A31BD"/>
    <w:rsid w:val="009A321E"/>
    <w:rsid w:val="009A372D"/>
    <w:rsid w:val="009A3762"/>
    <w:rsid w:val="009A3909"/>
    <w:rsid w:val="009A396A"/>
    <w:rsid w:val="009A3B43"/>
    <w:rsid w:val="009A3C0E"/>
    <w:rsid w:val="009A3EC7"/>
    <w:rsid w:val="009A3F78"/>
    <w:rsid w:val="009A4430"/>
    <w:rsid w:val="009A447F"/>
    <w:rsid w:val="009A4571"/>
    <w:rsid w:val="009A4997"/>
    <w:rsid w:val="009A4C87"/>
    <w:rsid w:val="009A4F6A"/>
    <w:rsid w:val="009A51DF"/>
    <w:rsid w:val="009A5217"/>
    <w:rsid w:val="009A549D"/>
    <w:rsid w:val="009A54F7"/>
    <w:rsid w:val="009A54FB"/>
    <w:rsid w:val="009A5597"/>
    <w:rsid w:val="009A5633"/>
    <w:rsid w:val="009A57C9"/>
    <w:rsid w:val="009A58F2"/>
    <w:rsid w:val="009A591F"/>
    <w:rsid w:val="009A59F6"/>
    <w:rsid w:val="009A5B46"/>
    <w:rsid w:val="009A5C02"/>
    <w:rsid w:val="009A5F12"/>
    <w:rsid w:val="009A6274"/>
    <w:rsid w:val="009A6277"/>
    <w:rsid w:val="009A6618"/>
    <w:rsid w:val="009A66FE"/>
    <w:rsid w:val="009A6728"/>
    <w:rsid w:val="009A68D0"/>
    <w:rsid w:val="009A68F6"/>
    <w:rsid w:val="009A6A78"/>
    <w:rsid w:val="009A6FB4"/>
    <w:rsid w:val="009A7176"/>
    <w:rsid w:val="009A72CB"/>
    <w:rsid w:val="009A77B7"/>
    <w:rsid w:val="009A77CE"/>
    <w:rsid w:val="009A7944"/>
    <w:rsid w:val="009A7BF4"/>
    <w:rsid w:val="009A7C2D"/>
    <w:rsid w:val="009A7C80"/>
    <w:rsid w:val="009B018B"/>
    <w:rsid w:val="009B02EC"/>
    <w:rsid w:val="009B05BC"/>
    <w:rsid w:val="009B0750"/>
    <w:rsid w:val="009B0822"/>
    <w:rsid w:val="009B0C58"/>
    <w:rsid w:val="009B0DFB"/>
    <w:rsid w:val="009B1018"/>
    <w:rsid w:val="009B115F"/>
    <w:rsid w:val="009B154B"/>
    <w:rsid w:val="009B15C4"/>
    <w:rsid w:val="009B1608"/>
    <w:rsid w:val="009B16A4"/>
    <w:rsid w:val="009B1829"/>
    <w:rsid w:val="009B1F0E"/>
    <w:rsid w:val="009B1FB9"/>
    <w:rsid w:val="009B26C9"/>
    <w:rsid w:val="009B2784"/>
    <w:rsid w:val="009B29C1"/>
    <w:rsid w:val="009B2CC9"/>
    <w:rsid w:val="009B32C1"/>
    <w:rsid w:val="009B32D2"/>
    <w:rsid w:val="009B33F3"/>
    <w:rsid w:val="009B34F6"/>
    <w:rsid w:val="009B37A7"/>
    <w:rsid w:val="009B3A20"/>
    <w:rsid w:val="009B3A74"/>
    <w:rsid w:val="009B3FA2"/>
    <w:rsid w:val="009B4166"/>
    <w:rsid w:val="009B420D"/>
    <w:rsid w:val="009B4289"/>
    <w:rsid w:val="009B466D"/>
    <w:rsid w:val="009B471E"/>
    <w:rsid w:val="009B481F"/>
    <w:rsid w:val="009B4B7E"/>
    <w:rsid w:val="009B50E9"/>
    <w:rsid w:val="009B5137"/>
    <w:rsid w:val="009B5198"/>
    <w:rsid w:val="009B51F2"/>
    <w:rsid w:val="009B537C"/>
    <w:rsid w:val="009B551E"/>
    <w:rsid w:val="009B5557"/>
    <w:rsid w:val="009B56BF"/>
    <w:rsid w:val="009B6007"/>
    <w:rsid w:val="009B6046"/>
    <w:rsid w:val="009B63EA"/>
    <w:rsid w:val="009B64CA"/>
    <w:rsid w:val="009B6578"/>
    <w:rsid w:val="009B66FE"/>
    <w:rsid w:val="009B6799"/>
    <w:rsid w:val="009B67C2"/>
    <w:rsid w:val="009B68EB"/>
    <w:rsid w:val="009B6B68"/>
    <w:rsid w:val="009B6E9C"/>
    <w:rsid w:val="009B6F6B"/>
    <w:rsid w:val="009B7086"/>
    <w:rsid w:val="009B70B5"/>
    <w:rsid w:val="009B7189"/>
    <w:rsid w:val="009B72C9"/>
    <w:rsid w:val="009B7375"/>
    <w:rsid w:val="009B7427"/>
    <w:rsid w:val="009B77BB"/>
    <w:rsid w:val="009C009C"/>
    <w:rsid w:val="009C00DB"/>
    <w:rsid w:val="009C0279"/>
    <w:rsid w:val="009C0679"/>
    <w:rsid w:val="009C06DF"/>
    <w:rsid w:val="009C0742"/>
    <w:rsid w:val="009C0782"/>
    <w:rsid w:val="009C091A"/>
    <w:rsid w:val="009C09CC"/>
    <w:rsid w:val="009C0A26"/>
    <w:rsid w:val="009C0DEA"/>
    <w:rsid w:val="009C0EA1"/>
    <w:rsid w:val="009C0EF3"/>
    <w:rsid w:val="009C0F2A"/>
    <w:rsid w:val="009C1370"/>
    <w:rsid w:val="009C16B1"/>
    <w:rsid w:val="009C1A76"/>
    <w:rsid w:val="009C1C12"/>
    <w:rsid w:val="009C2082"/>
    <w:rsid w:val="009C2105"/>
    <w:rsid w:val="009C21E1"/>
    <w:rsid w:val="009C245B"/>
    <w:rsid w:val="009C248A"/>
    <w:rsid w:val="009C25DA"/>
    <w:rsid w:val="009C2668"/>
    <w:rsid w:val="009C2904"/>
    <w:rsid w:val="009C2A26"/>
    <w:rsid w:val="009C30C3"/>
    <w:rsid w:val="009C31D0"/>
    <w:rsid w:val="009C33BC"/>
    <w:rsid w:val="009C34A4"/>
    <w:rsid w:val="009C3552"/>
    <w:rsid w:val="009C356C"/>
    <w:rsid w:val="009C3A3B"/>
    <w:rsid w:val="009C3AFE"/>
    <w:rsid w:val="009C3D9B"/>
    <w:rsid w:val="009C3F08"/>
    <w:rsid w:val="009C4509"/>
    <w:rsid w:val="009C4820"/>
    <w:rsid w:val="009C491B"/>
    <w:rsid w:val="009C4965"/>
    <w:rsid w:val="009C4BA4"/>
    <w:rsid w:val="009C4D3B"/>
    <w:rsid w:val="009C4DAA"/>
    <w:rsid w:val="009C50EA"/>
    <w:rsid w:val="009C538D"/>
    <w:rsid w:val="009C54B5"/>
    <w:rsid w:val="009C555C"/>
    <w:rsid w:val="009C5582"/>
    <w:rsid w:val="009C55FA"/>
    <w:rsid w:val="009C56C4"/>
    <w:rsid w:val="009C598C"/>
    <w:rsid w:val="009C5E01"/>
    <w:rsid w:val="009C5EBB"/>
    <w:rsid w:val="009C62E2"/>
    <w:rsid w:val="009C6394"/>
    <w:rsid w:val="009C6504"/>
    <w:rsid w:val="009C6511"/>
    <w:rsid w:val="009C6603"/>
    <w:rsid w:val="009C6A0C"/>
    <w:rsid w:val="009C6A40"/>
    <w:rsid w:val="009C6DB2"/>
    <w:rsid w:val="009C7340"/>
    <w:rsid w:val="009C741B"/>
    <w:rsid w:val="009C74CF"/>
    <w:rsid w:val="009C76EC"/>
    <w:rsid w:val="009C7BDA"/>
    <w:rsid w:val="009C7C5B"/>
    <w:rsid w:val="009D00A5"/>
    <w:rsid w:val="009D020F"/>
    <w:rsid w:val="009D0452"/>
    <w:rsid w:val="009D057C"/>
    <w:rsid w:val="009D07EC"/>
    <w:rsid w:val="009D08E7"/>
    <w:rsid w:val="009D091D"/>
    <w:rsid w:val="009D0E1C"/>
    <w:rsid w:val="009D0E80"/>
    <w:rsid w:val="009D0EA7"/>
    <w:rsid w:val="009D123A"/>
    <w:rsid w:val="009D12BD"/>
    <w:rsid w:val="009D1354"/>
    <w:rsid w:val="009D143E"/>
    <w:rsid w:val="009D153A"/>
    <w:rsid w:val="009D169D"/>
    <w:rsid w:val="009D16A8"/>
    <w:rsid w:val="009D1EE0"/>
    <w:rsid w:val="009D21FE"/>
    <w:rsid w:val="009D22AF"/>
    <w:rsid w:val="009D22B6"/>
    <w:rsid w:val="009D2385"/>
    <w:rsid w:val="009D2730"/>
    <w:rsid w:val="009D2740"/>
    <w:rsid w:val="009D274D"/>
    <w:rsid w:val="009D292C"/>
    <w:rsid w:val="009D2A06"/>
    <w:rsid w:val="009D2AB0"/>
    <w:rsid w:val="009D2B72"/>
    <w:rsid w:val="009D2E95"/>
    <w:rsid w:val="009D2F71"/>
    <w:rsid w:val="009D3036"/>
    <w:rsid w:val="009D32D6"/>
    <w:rsid w:val="009D3300"/>
    <w:rsid w:val="009D333C"/>
    <w:rsid w:val="009D3A64"/>
    <w:rsid w:val="009D3F20"/>
    <w:rsid w:val="009D4079"/>
    <w:rsid w:val="009D419C"/>
    <w:rsid w:val="009D41DD"/>
    <w:rsid w:val="009D451A"/>
    <w:rsid w:val="009D4689"/>
    <w:rsid w:val="009D4695"/>
    <w:rsid w:val="009D46C4"/>
    <w:rsid w:val="009D4786"/>
    <w:rsid w:val="009D4791"/>
    <w:rsid w:val="009D4A13"/>
    <w:rsid w:val="009D4BAF"/>
    <w:rsid w:val="009D4E0F"/>
    <w:rsid w:val="009D4E62"/>
    <w:rsid w:val="009D5034"/>
    <w:rsid w:val="009D50D0"/>
    <w:rsid w:val="009D5105"/>
    <w:rsid w:val="009D53C2"/>
    <w:rsid w:val="009D5AAF"/>
    <w:rsid w:val="009D5B15"/>
    <w:rsid w:val="009D5E7B"/>
    <w:rsid w:val="009D60D8"/>
    <w:rsid w:val="009D63AD"/>
    <w:rsid w:val="009D66F0"/>
    <w:rsid w:val="009D6984"/>
    <w:rsid w:val="009D7085"/>
    <w:rsid w:val="009D7122"/>
    <w:rsid w:val="009D7158"/>
    <w:rsid w:val="009D71B6"/>
    <w:rsid w:val="009D7393"/>
    <w:rsid w:val="009D7798"/>
    <w:rsid w:val="009D7836"/>
    <w:rsid w:val="009D7995"/>
    <w:rsid w:val="009D7A14"/>
    <w:rsid w:val="009D7A48"/>
    <w:rsid w:val="009D7A6E"/>
    <w:rsid w:val="009D7A80"/>
    <w:rsid w:val="009D7A8E"/>
    <w:rsid w:val="009D7AE4"/>
    <w:rsid w:val="009D7B9F"/>
    <w:rsid w:val="009D7C2B"/>
    <w:rsid w:val="009D7E5D"/>
    <w:rsid w:val="009E00B1"/>
    <w:rsid w:val="009E022E"/>
    <w:rsid w:val="009E0B36"/>
    <w:rsid w:val="009E0BCC"/>
    <w:rsid w:val="009E0BF3"/>
    <w:rsid w:val="009E0CB0"/>
    <w:rsid w:val="009E1080"/>
    <w:rsid w:val="009E1324"/>
    <w:rsid w:val="009E172E"/>
    <w:rsid w:val="009E195C"/>
    <w:rsid w:val="009E1F8F"/>
    <w:rsid w:val="009E214F"/>
    <w:rsid w:val="009E24BD"/>
    <w:rsid w:val="009E2504"/>
    <w:rsid w:val="009E2510"/>
    <w:rsid w:val="009E2564"/>
    <w:rsid w:val="009E25D8"/>
    <w:rsid w:val="009E26DD"/>
    <w:rsid w:val="009E26E7"/>
    <w:rsid w:val="009E2794"/>
    <w:rsid w:val="009E2968"/>
    <w:rsid w:val="009E2A59"/>
    <w:rsid w:val="009E2BC5"/>
    <w:rsid w:val="009E2C97"/>
    <w:rsid w:val="009E2EC9"/>
    <w:rsid w:val="009E2EF2"/>
    <w:rsid w:val="009E2F25"/>
    <w:rsid w:val="009E327A"/>
    <w:rsid w:val="009E3CF5"/>
    <w:rsid w:val="009E3F65"/>
    <w:rsid w:val="009E3FDD"/>
    <w:rsid w:val="009E405C"/>
    <w:rsid w:val="009E4198"/>
    <w:rsid w:val="009E4508"/>
    <w:rsid w:val="009E467E"/>
    <w:rsid w:val="009E4944"/>
    <w:rsid w:val="009E4D65"/>
    <w:rsid w:val="009E50D7"/>
    <w:rsid w:val="009E50D9"/>
    <w:rsid w:val="009E5215"/>
    <w:rsid w:val="009E5461"/>
    <w:rsid w:val="009E55EC"/>
    <w:rsid w:val="009E5640"/>
    <w:rsid w:val="009E579A"/>
    <w:rsid w:val="009E584B"/>
    <w:rsid w:val="009E5874"/>
    <w:rsid w:val="009E5A96"/>
    <w:rsid w:val="009E5F3D"/>
    <w:rsid w:val="009E61AF"/>
    <w:rsid w:val="009E6291"/>
    <w:rsid w:val="009E65B6"/>
    <w:rsid w:val="009E675B"/>
    <w:rsid w:val="009E692C"/>
    <w:rsid w:val="009E6A50"/>
    <w:rsid w:val="009E6A7E"/>
    <w:rsid w:val="009E6B40"/>
    <w:rsid w:val="009E6CDF"/>
    <w:rsid w:val="009E6CEA"/>
    <w:rsid w:val="009E6EB3"/>
    <w:rsid w:val="009E733C"/>
    <w:rsid w:val="009E7629"/>
    <w:rsid w:val="009E7780"/>
    <w:rsid w:val="009E79B3"/>
    <w:rsid w:val="009E7A49"/>
    <w:rsid w:val="009E7C6B"/>
    <w:rsid w:val="009E7CBB"/>
    <w:rsid w:val="009E7D4B"/>
    <w:rsid w:val="009E7E68"/>
    <w:rsid w:val="009E7FCB"/>
    <w:rsid w:val="009E7FE4"/>
    <w:rsid w:val="009F017E"/>
    <w:rsid w:val="009F0460"/>
    <w:rsid w:val="009F067C"/>
    <w:rsid w:val="009F0774"/>
    <w:rsid w:val="009F0BF9"/>
    <w:rsid w:val="009F0CB8"/>
    <w:rsid w:val="009F0CDB"/>
    <w:rsid w:val="009F1057"/>
    <w:rsid w:val="009F17BC"/>
    <w:rsid w:val="009F182E"/>
    <w:rsid w:val="009F1874"/>
    <w:rsid w:val="009F1C8F"/>
    <w:rsid w:val="009F1EE2"/>
    <w:rsid w:val="009F1F43"/>
    <w:rsid w:val="009F1F6F"/>
    <w:rsid w:val="009F21F9"/>
    <w:rsid w:val="009F2227"/>
    <w:rsid w:val="009F24B9"/>
    <w:rsid w:val="009F2724"/>
    <w:rsid w:val="009F27A9"/>
    <w:rsid w:val="009F27CE"/>
    <w:rsid w:val="009F2872"/>
    <w:rsid w:val="009F2D46"/>
    <w:rsid w:val="009F2EC1"/>
    <w:rsid w:val="009F2F0D"/>
    <w:rsid w:val="009F2F4B"/>
    <w:rsid w:val="009F3083"/>
    <w:rsid w:val="009F31B5"/>
    <w:rsid w:val="009F333F"/>
    <w:rsid w:val="009F3374"/>
    <w:rsid w:val="009F33D8"/>
    <w:rsid w:val="009F3412"/>
    <w:rsid w:val="009F3888"/>
    <w:rsid w:val="009F3910"/>
    <w:rsid w:val="009F3A21"/>
    <w:rsid w:val="009F3BF8"/>
    <w:rsid w:val="009F3F54"/>
    <w:rsid w:val="009F48D4"/>
    <w:rsid w:val="009F4A4B"/>
    <w:rsid w:val="009F4B6B"/>
    <w:rsid w:val="009F4D10"/>
    <w:rsid w:val="009F4D23"/>
    <w:rsid w:val="009F4DC9"/>
    <w:rsid w:val="009F4F3F"/>
    <w:rsid w:val="009F5400"/>
    <w:rsid w:val="009F5634"/>
    <w:rsid w:val="009F59EC"/>
    <w:rsid w:val="009F5AD1"/>
    <w:rsid w:val="009F5C20"/>
    <w:rsid w:val="009F5CA4"/>
    <w:rsid w:val="009F5E94"/>
    <w:rsid w:val="009F62B6"/>
    <w:rsid w:val="009F63FA"/>
    <w:rsid w:val="009F645E"/>
    <w:rsid w:val="009F656C"/>
    <w:rsid w:val="009F6B1D"/>
    <w:rsid w:val="009F6B7B"/>
    <w:rsid w:val="009F6B91"/>
    <w:rsid w:val="009F700F"/>
    <w:rsid w:val="009F7070"/>
    <w:rsid w:val="009F7297"/>
    <w:rsid w:val="009F737A"/>
    <w:rsid w:val="009F7410"/>
    <w:rsid w:val="009F758B"/>
    <w:rsid w:val="009F792A"/>
    <w:rsid w:val="009F7D83"/>
    <w:rsid w:val="009F7E20"/>
    <w:rsid w:val="00A00239"/>
    <w:rsid w:val="00A003DD"/>
    <w:rsid w:val="00A00871"/>
    <w:rsid w:val="00A00A00"/>
    <w:rsid w:val="00A00A5D"/>
    <w:rsid w:val="00A00D3E"/>
    <w:rsid w:val="00A00E5D"/>
    <w:rsid w:val="00A0139B"/>
    <w:rsid w:val="00A013AF"/>
    <w:rsid w:val="00A0149B"/>
    <w:rsid w:val="00A01577"/>
    <w:rsid w:val="00A015AF"/>
    <w:rsid w:val="00A0187B"/>
    <w:rsid w:val="00A0189A"/>
    <w:rsid w:val="00A019EA"/>
    <w:rsid w:val="00A01C06"/>
    <w:rsid w:val="00A01DFB"/>
    <w:rsid w:val="00A01FFA"/>
    <w:rsid w:val="00A0203D"/>
    <w:rsid w:val="00A0237C"/>
    <w:rsid w:val="00A02541"/>
    <w:rsid w:val="00A025CE"/>
    <w:rsid w:val="00A026DB"/>
    <w:rsid w:val="00A0271B"/>
    <w:rsid w:val="00A0296F"/>
    <w:rsid w:val="00A029C3"/>
    <w:rsid w:val="00A02BFE"/>
    <w:rsid w:val="00A02CCB"/>
    <w:rsid w:val="00A02E24"/>
    <w:rsid w:val="00A02E81"/>
    <w:rsid w:val="00A02EC5"/>
    <w:rsid w:val="00A0355C"/>
    <w:rsid w:val="00A03670"/>
    <w:rsid w:val="00A0398A"/>
    <w:rsid w:val="00A03A5C"/>
    <w:rsid w:val="00A03A93"/>
    <w:rsid w:val="00A03B8F"/>
    <w:rsid w:val="00A03C57"/>
    <w:rsid w:val="00A03FA6"/>
    <w:rsid w:val="00A040E5"/>
    <w:rsid w:val="00A04415"/>
    <w:rsid w:val="00A0460E"/>
    <w:rsid w:val="00A0466F"/>
    <w:rsid w:val="00A04CCC"/>
    <w:rsid w:val="00A04D1E"/>
    <w:rsid w:val="00A054C4"/>
    <w:rsid w:val="00A05611"/>
    <w:rsid w:val="00A056E9"/>
    <w:rsid w:val="00A05830"/>
    <w:rsid w:val="00A058B5"/>
    <w:rsid w:val="00A05F7E"/>
    <w:rsid w:val="00A05F85"/>
    <w:rsid w:val="00A0609F"/>
    <w:rsid w:val="00A06460"/>
    <w:rsid w:val="00A065E1"/>
    <w:rsid w:val="00A0667D"/>
    <w:rsid w:val="00A06727"/>
    <w:rsid w:val="00A06CC8"/>
    <w:rsid w:val="00A0716E"/>
    <w:rsid w:val="00A07498"/>
    <w:rsid w:val="00A077EE"/>
    <w:rsid w:val="00A07826"/>
    <w:rsid w:val="00A0797D"/>
    <w:rsid w:val="00A07FC9"/>
    <w:rsid w:val="00A1027B"/>
    <w:rsid w:val="00A103A2"/>
    <w:rsid w:val="00A10403"/>
    <w:rsid w:val="00A1048D"/>
    <w:rsid w:val="00A104C8"/>
    <w:rsid w:val="00A1067E"/>
    <w:rsid w:val="00A10719"/>
    <w:rsid w:val="00A108F1"/>
    <w:rsid w:val="00A10A02"/>
    <w:rsid w:val="00A10CBC"/>
    <w:rsid w:val="00A113A9"/>
    <w:rsid w:val="00A11776"/>
    <w:rsid w:val="00A11A7E"/>
    <w:rsid w:val="00A11EBC"/>
    <w:rsid w:val="00A11F5E"/>
    <w:rsid w:val="00A12204"/>
    <w:rsid w:val="00A12289"/>
    <w:rsid w:val="00A122D5"/>
    <w:rsid w:val="00A124F8"/>
    <w:rsid w:val="00A12689"/>
    <w:rsid w:val="00A1290C"/>
    <w:rsid w:val="00A1301C"/>
    <w:rsid w:val="00A13118"/>
    <w:rsid w:val="00A131E9"/>
    <w:rsid w:val="00A133F6"/>
    <w:rsid w:val="00A13666"/>
    <w:rsid w:val="00A13A2B"/>
    <w:rsid w:val="00A142AF"/>
    <w:rsid w:val="00A14A86"/>
    <w:rsid w:val="00A14B46"/>
    <w:rsid w:val="00A14C1D"/>
    <w:rsid w:val="00A14E6D"/>
    <w:rsid w:val="00A15205"/>
    <w:rsid w:val="00A154C7"/>
    <w:rsid w:val="00A1562C"/>
    <w:rsid w:val="00A157A8"/>
    <w:rsid w:val="00A15805"/>
    <w:rsid w:val="00A15859"/>
    <w:rsid w:val="00A158DF"/>
    <w:rsid w:val="00A15D3A"/>
    <w:rsid w:val="00A15DAD"/>
    <w:rsid w:val="00A15EF3"/>
    <w:rsid w:val="00A162D8"/>
    <w:rsid w:val="00A1663D"/>
    <w:rsid w:val="00A16753"/>
    <w:rsid w:val="00A16781"/>
    <w:rsid w:val="00A16968"/>
    <w:rsid w:val="00A169FA"/>
    <w:rsid w:val="00A16AE3"/>
    <w:rsid w:val="00A16D6F"/>
    <w:rsid w:val="00A16E8C"/>
    <w:rsid w:val="00A16ED0"/>
    <w:rsid w:val="00A17420"/>
    <w:rsid w:val="00A176AA"/>
    <w:rsid w:val="00A176EB"/>
    <w:rsid w:val="00A17792"/>
    <w:rsid w:val="00A177D8"/>
    <w:rsid w:val="00A177F1"/>
    <w:rsid w:val="00A1793F"/>
    <w:rsid w:val="00A17946"/>
    <w:rsid w:val="00A179EF"/>
    <w:rsid w:val="00A17B8A"/>
    <w:rsid w:val="00A17BFE"/>
    <w:rsid w:val="00A17DD9"/>
    <w:rsid w:val="00A17E1E"/>
    <w:rsid w:val="00A20102"/>
    <w:rsid w:val="00A20114"/>
    <w:rsid w:val="00A2055B"/>
    <w:rsid w:val="00A205CB"/>
    <w:rsid w:val="00A207D4"/>
    <w:rsid w:val="00A20805"/>
    <w:rsid w:val="00A20887"/>
    <w:rsid w:val="00A20AC2"/>
    <w:rsid w:val="00A20B06"/>
    <w:rsid w:val="00A20B66"/>
    <w:rsid w:val="00A20C6C"/>
    <w:rsid w:val="00A20FFC"/>
    <w:rsid w:val="00A21134"/>
    <w:rsid w:val="00A21693"/>
    <w:rsid w:val="00A218AE"/>
    <w:rsid w:val="00A21D4E"/>
    <w:rsid w:val="00A22286"/>
    <w:rsid w:val="00A22351"/>
    <w:rsid w:val="00A226A9"/>
    <w:rsid w:val="00A22915"/>
    <w:rsid w:val="00A22A2C"/>
    <w:rsid w:val="00A22B05"/>
    <w:rsid w:val="00A22BD5"/>
    <w:rsid w:val="00A23581"/>
    <w:rsid w:val="00A2358C"/>
    <w:rsid w:val="00A2359D"/>
    <w:rsid w:val="00A23946"/>
    <w:rsid w:val="00A23AF2"/>
    <w:rsid w:val="00A23C54"/>
    <w:rsid w:val="00A23F24"/>
    <w:rsid w:val="00A241BE"/>
    <w:rsid w:val="00A242C9"/>
    <w:rsid w:val="00A242F9"/>
    <w:rsid w:val="00A242FE"/>
    <w:rsid w:val="00A24971"/>
    <w:rsid w:val="00A249EA"/>
    <w:rsid w:val="00A24B5C"/>
    <w:rsid w:val="00A24BA2"/>
    <w:rsid w:val="00A24C9D"/>
    <w:rsid w:val="00A25146"/>
    <w:rsid w:val="00A2515A"/>
    <w:rsid w:val="00A251C5"/>
    <w:rsid w:val="00A253CF"/>
    <w:rsid w:val="00A2541F"/>
    <w:rsid w:val="00A25451"/>
    <w:rsid w:val="00A25659"/>
    <w:rsid w:val="00A25742"/>
    <w:rsid w:val="00A2585B"/>
    <w:rsid w:val="00A258E3"/>
    <w:rsid w:val="00A259DD"/>
    <w:rsid w:val="00A25C02"/>
    <w:rsid w:val="00A25F98"/>
    <w:rsid w:val="00A26122"/>
    <w:rsid w:val="00A2612A"/>
    <w:rsid w:val="00A26554"/>
    <w:rsid w:val="00A26783"/>
    <w:rsid w:val="00A2679F"/>
    <w:rsid w:val="00A267D3"/>
    <w:rsid w:val="00A26A35"/>
    <w:rsid w:val="00A26D56"/>
    <w:rsid w:val="00A2709F"/>
    <w:rsid w:val="00A2711E"/>
    <w:rsid w:val="00A27138"/>
    <w:rsid w:val="00A271F2"/>
    <w:rsid w:val="00A27480"/>
    <w:rsid w:val="00A27CB0"/>
    <w:rsid w:val="00A27DDE"/>
    <w:rsid w:val="00A300AA"/>
    <w:rsid w:val="00A301D3"/>
    <w:rsid w:val="00A3068C"/>
    <w:rsid w:val="00A308B5"/>
    <w:rsid w:val="00A30AA5"/>
    <w:rsid w:val="00A30BBF"/>
    <w:rsid w:val="00A30D94"/>
    <w:rsid w:val="00A30EEA"/>
    <w:rsid w:val="00A31314"/>
    <w:rsid w:val="00A31437"/>
    <w:rsid w:val="00A31454"/>
    <w:rsid w:val="00A317B1"/>
    <w:rsid w:val="00A317B2"/>
    <w:rsid w:val="00A317C2"/>
    <w:rsid w:val="00A319E3"/>
    <w:rsid w:val="00A31AFB"/>
    <w:rsid w:val="00A31B19"/>
    <w:rsid w:val="00A31B9C"/>
    <w:rsid w:val="00A31BD6"/>
    <w:rsid w:val="00A31C05"/>
    <w:rsid w:val="00A31E18"/>
    <w:rsid w:val="00A3203B"/>
    <w:rsid w:val="00A323A2"/>
    <w:rsid w:val="00A32517"/>
    <w:rsid w:val="00A328D5"/>
    <w:rsid w:val="00A329DA"/>
    <w:rsid w:val="00A32B01"/>
    <w:rsid w:val="00A32B0A"/>
    <w:rsid w:val="00A32C46"/>
    <w:rsid w:val="00A331DD"/>
    <w:rsid w:val="00A331DF"/>
    <w:rsid w:val="00A333C1"/>
    <w:rsid w:val="00A33532"/>
    <w:rsid w:val="00A33A95"/>
    <w:rsid w:val="00A33AFE"/>
    <w:rsid w:val="00A33D40"/>
    <w:rsid w:val="00A33E4B"/>
    <w:rsid w:val="00A34268"/>
    <w:rsid w:val="00A344A2"/>
    <w:rsid w:val="00A34542"/>
    <w:rsid w:val="00A34568"/>
    <w:rsid w:val="00A34A24"/>
    <w:rsid w:val="00A34B0B"/>
    <w:rsid w:val="00A34B77"/>
    <w:rsid w:val="00A34BE5"/>
    <w:rsid w:val="00A351A0"/>
    <w:rsid w:val="00A3571E"/>
    <w:rsid w:val="00A359A6"/>
    <w:rsid w:val="00A35AD9"/>
    <w:rsid w:val="00A35B5A"/>
    <w:rsid w:val="00A35BF5"/>
    <w:rsid w:val="00A35BF9"/>
    <w:rsid w:val="00A35D1A"/>
    <w:rsid w:val="00A35DAB"/>
    <w:rsid w:val="00A35E99"/>
    <w:rsid w:val="00A36086"/>
    <w:rsid w:val="00A36164"/>
    <w:rsid w:val="00A36620"/>
    <w:rsid w:val="00A366A6"/>
    <w:rsid w:val="00A36798"/>
    <w:rsid w:val="00A368F3"/>
    <w:rsid w:val="00A36AB6"/>
    <w:rsid w:val="00A36C5C"/>
    <w:rsid w:val="00A36D7B"/>
    <w:rsid w:val="00A36F09"/>
    <w:rsid w:val="00A36F8E"/>
    <w:rsid w:val="00A370F3"/>
    <w:rsid w:val="00A37173"/>
    <w:rsid w:val="00A371B2"/>
    <w:rsid w:val="00A372A8"/>
    <w:rsid w:val="00A372C0"/>
    <w:rsid w:val="00A3737C"/>
    <w:rsid w:val="00A37519"/>
    <w:rsid w:val="00A3755A"/>
    <w:rsid w:val="00A37750"/>
    <w:rsid w:val="00A3783E"/>
    <w:rsid w:val="00A37842"/>
    <w:rsid w:val="00A37B3F"/>
    <w:rsid w:val="00A37CFA"/>
    <w:rsid w:val="00A37D2B"/>
    <w:rsid w:val="00A37E55"/>
    <w:rsid w:val="00A400FE"/>
    <w:rsid w:val="00A40180"/>
    <w:rsid w:val="00A4022A"/>
    <w:rsid w:val="00A402A0"/>
    <w:rsid w:val="00A40641"/>
    <w:rsid w:val="00A406AD"/>
    <w:rsid w:val="00A4081C"/>
    <w:rsid w:val="00A40AC8"/>
    <w:rsid w:val="00A40B15"/>
    <w:rsid w:val="00A40B57"/>
    <w:rsid w:val="00A40BE4"/>
    <w:rsid w:val="00A41419"/>
    <w:rsid w:val="00A41557"/>
    <w:rsid w:val="00A41775"/>
    <w:rsid w:val="00A41A75"/>
    <w:rsid w:val="00A41B77"/>
    <w:rsid w:val="00A41C92"/>
    <w:rsid w:val="00A41D12"/>
    <w:rsid w:val="00A41FBB"/>
    <w:rsid w:val="00A42021"/>
    <w:rsid w:val="00A4287A"/>
    <w:rsid w:val="00A4293F"/>
    <w:rsid w:val="00A429F0"/>
    <w:rsid w:val="00A42B14"/>
    <w:rsid w:val="00A42B26"/>
    <w:rsid w:val="00A42B35"/>
    <w:rsid w:val="00A435BC"/>
    <w:rsid w:val="00A43BA1"/>
    <w:rsid w:val="00A43F3D"/>
    <w:rsid w:val="00A4425E"/>
    <w:rsid w:val="00A445D7"/>
    <w:rsid w:val="00A44A10"/>
    <w:rsid w:val="00A44A43"/>
    <w:rsid w:val="00A44A84"/>
    <w:rsid w:val="00A44B8C"/>
    <w:rsid w:val="00A44C57"/>
    <w:rsid w:val="00A44FD4"/>
    <w:rsid w:val="00A450E7"/>
    <w:rsid w:val="00A4564C"/>
    <w:rsid w:val="00A45986"/>
    <w:rsid w:val="00A459AC"/>
    <w:rsid w:val="00A45BEB"/>
    <w:rsid w:val="00A45CF3"/>
    <w:rsid w:val="00A45D8E"/>
    <w:rsid w:val="00A45DD8"/>
    <w:rsid w:val="00A45F02"/>
    <w:rsid w:val="00A46020"/>
    <w:rsid w:val="00A46093"/>
    <w:rsid w:val="00A463C6"/>
    <w:rsid w:val="00A463DE"/>
    <w:rsid w:val="00A46538"/>
    <w:rsid w:val="00A46593"/>
    <w:rsid w:val="00A466FC"/>
    <w:rsid w:val="00A467BC"/>
    <w:rsid w:val="00A46A26"/>
    <w:rsid w:val="00A46A47"/>
    <w:rsid w:val="00A46B3F"/>
    <w:rsid w:val="00A46B4A"/>
    <w:rsid w:val="00A46C0D"/>
    <w:rsid w:val="00A46D2A"/>
    <w:rsid w:val="00A46E66"/>
    <w:rsid w:val="00A46E81"/>
    <w:rsid w:val="00A47139"/>
    <w:rsid w:val="00A472F1"/>
    <w:rsid w:val="00A47638"/>
    <w:rsid w:val="00A476E1"/>
    <w:rsid w:val="00A4786F"/>
    <w:rsid w:val="00A47AB4"/>
    <w:rsid w:val="00A47C68"/>
    <w:rsid w:val="00A47D9D"/>
    <w:rsid w:val="00A47EAE"/>
    <w:rsid w:val="00A47EB9"/>
    <w:rsid w:val="00A47FFB"/>
    <w:rsid w:val="00A50045"/>
    <w:rsid w:val="00A502D5"/>
    <w:rsid w:val="00A5040A"/>
    <w:rsid w:val="00A504B0"/>
    <w:rsid w:val="00A505B7"/>
    <w:rsid w:val="00A5063B"/>
    <w:rsid w:val="00A50774"/>
    <w:rsid w:val="00A508F5"/>
    <w:rsid w:val="00A50F21"/>
    <w:rsid w:val="00A515AF"/>
    <w:rsid w:val="00A51905"/>
    <w:rsid w:val="00A51AB3"/>
    <w:rsid w:val="00A51BC3"/>
    <w:rsid w:val="00A51ECE"/>
    <w:rsid w:val="00A5205F"/>
    <w:rsid w:val="00A5245F"/>
    <w:rsid w:val="00A52627"/>
    <w:rsid w:val="00A52996"/>
    <w:rsid w:val="00A52A14"/>
    <w:rsid w:val="00A52BAD"/>
    <w:rsid w:val="00A52C8C"/>
    <w:rsid w:val="00A52D3D"/>
    <w:rsid w:val="00A53228"/>
    <w:rsid w:val="00A532ED"/>
    <w:rsid w:val="00A53537"/>
    <w:rsid w:val="00A5354E"/>
    <w:rsid w:val="00A5362A"/>
    <w:rsid w:val="00A53653"/>
    <w:rsid w:val="00A537C4"/>
    <w:rsid w:val="00A53C49"/>
    <w:rsid w:val="00A53D6E"/>
    <w:rsid w:val="00A53E08"/>
    <w:rsid w:val="00A53EB3"/>
    <w:rsid w:val="00A54093"/>
    <w:rsid w:val="00A5424C"/>
    <w:rsid w:val="00A5424D"/>
    <w:rsid w:val="00A545F2"/>
    <w:rsid w:val="00A5468F"/>
    <w:rsid w:val="00A5470F"/>
    <w:rsid w:val="00A54731"/>
    <w:rsid w:val="00A54A80"/>
    <w:rsid w:val="00A54CE3"/>
    <w:rsid w:val="00A5587D"/>
    <w:rsid w:val="00A558D8"/>
    <w:rsid w:val="00A55AB9"/>
    <w:rsid w:val="00A55F67"/>
    <w:rsid w:val="00A5603B"/>
    <w:rsid w:val="00A563FF"/>
    <w:rsid w:val="00A56634"/>
    <w:rsid w:val="00A567DD"/>
    <w:rsid w:val="00A56807"/>
    <w:rsid w:val="00A56AE9"/>
    <w:rsid w:val="00A56AF8"/>
    <w:rsid w:val="00A56C15"/>
    <w:rsid w:val="00A56DFD"/>
    <w:rsid w:val="00A56FA3"/>
    <w:rsid w:val="00A570C3"/>
    <w:rsid w:val="00A570DA"/>
    <w:rsid w:val="00A571B4"/>
    <w:rsid w:val="00A5720A"/>
    <w:rsid w:val="00A572B4"/>
    <w:rsid w:val="00A572F0"/>
    <w:rsid w:val="00A5747B"/>
    <w:rsid w:val="00A576A1"/>
    <w:rsid w:val="00A5775B"/>
    <w:rsid w:val="00A57B83"/>
    <w:rsid w:val="00A57E77"/>
    <w:rsid w:val="00A57E9B"/>
    <w:rsid w:val="00A6002A"/>
    <w:rsid w:val="00A60424"/>
    <w:rsid w:val="00A6087F"/>
    <w:rsid w:val="00A608DF"/>
    <w:rsid w:val="00A60BCA"/>
    <w:rsid w:val="00A60C74"/>
    <w:rsid w:val="00A60D12"/>
    <w:rsid w:val="00A60E96"/>
    <w:rsid w:val="00A6121C"/>
    <w:rsid w:val="00A61666"/>
    <w:rsid w:val="00A61983"/>
    <w:rsid w:val="00A619CA"/>
    <w:rsid w:val="00A61AE6"/>
    <w:rsid w:val="00A61BA0"/>
    <w:rsid w:val="00A61CCC"/>
    <w:rsid w:val="00A620C5"/>
    <w:rsid w:val="00A624D9"/>
    <w:rsid w:val="00A62878"/>
    <w:rsid w:val="00A6306C"/>
    <w:rsid w:val="00A63419"/>
    <w:rsid w:val="00A635EE"/>
    <w:rsid w:val="00A6361B"/>
    <w:rsid w:val="00A6379D"/>
    <w:rsid w:val="00A639A0"/>
    <w:rsid w:val="00A63AA6"/>
    <w:rsid w:val="00A63CF7"/>
    <w:rsid w:val="00A63D86"/>
    <w:rsid w:val="00A63DDE"/>
    <w:rsid w:val="00A64082"/>
    <w:rsid w:val="00A64532"/>
    <w:rsid w:val="00A64661"/>
    <w:rsid w:val="00A649CE"/>
    <w:rsid w:val="00A64D69"/>
    <w:rsid w:val="00A653B3"/>
    <w:rsid w:val="00A65448"/>
    <w:rsid w:val="00A65514"/>
    <w:rsid w:val="00A65C0E"/>
    <w:rsid w:val="00A65D5A"/>
    <w:rsid w:val="00A65DB6"/>
    <w:rsid w:val="00A65E32"/>
    <w:rsid w:val="00A65E39"/>
    <w:rsid w:val="00A66072"/>
    <w:rsid w:val="00A66103"/>
    <w:rsid w:val="00A66265"/>
    <w:rsid w:val="00A66472"/>
    <w:rsid w:val="00A66481"/>
    <w:rsid w:val="00A668F7"/>
    <w:rsid w:val="00A6699E"/>
    <w:rsid w:val="00A66B8B"/>
    <w:rsid w:val="00A66BB3"/>
    <w:rsid w:val="00A66BCD"/>
    <w:rsid w:val="00A66E96"/>
    <w:rsid w:val="00A6713B"/>
    <w:rsid w:val="00A67318"/>
    <w:rsid w:val="00A6764B"/>
    <w:rsid w:val="00A6779A"/>
    <w:rsid w:val="00A677DC"/>
    <w:rsid w:val="00A67A77"/>
    <w:rsid w:val="00A67AB6"/>
    <w:rsid w:val="00A67ACA"/>
    <w:rsid w:val="00A67D4C"/>
    <w:rsid w:val="00A67E43"/>
    <w:rsid w:val="00A701B5"/>
    <w:rsid w:val="00A70313"/>
    <w:rsid w:val="00A703A6"/>
    <w:rsid w:val="00A70492"/>
    <w:rsid w:val="00A706B9"/>
    <w:rsid w:val="00A7072F"/>
    <w:rsid w:val="00A70A4E"/>
    <w:rsid w:val="00A70BF5"/>
    <w:rsid w:val="00A70CF7"/>
    <w:rsid w:val="00A70F69"/>
    <w:rsid w:val="00A7118A"/>
    <w:rsid w:val="00A71307"/>
    <w:rsid w:val="00A71457"/>
    <w:rsid w:val="00A714DC"/>
    <w:rsid w:val="00A7162D"/>
    <w:rsid w:val="00A71D59"/>
    <w:rsid w:val="00A7213F"/>
    <w:rsid w:val="00A722FD"/>
    <w:rsid w:val="00A7236D"/>
    <w:rsid w:val="00A724E9"/>
    <w:rsid w:val="00A72803"/>
    <w:rsid w:val="00A729D0"/>
    <w:rsid w:val="00A72EE5"/>
    <w:rsid w:val="00A72EF0"/>
    <w:rsid w:val="00A7310D"/>
    <w:rsid w:val="00A73894"/>
    <w:rsid w:val="00A73984"/>
    <w:rsid w:val="00A73A30"/>
    <w:rsid w:val="00A73AD7"/>
    <w:rsid w:val="00A73DC9"/>
    <w:rsid w:val="00A73FA4"/>
    <w:rsid w:val="00A7409A"/>
    <w:rsid w:val="00A741BC"/>
    <w:rsid w:val="00A741DC"/>
    <w:rsid w:val="00A745D9"/>
    <w:rsid w:val="00A74860"/>
    <w:rsid w:val="00A74861"/>
    <w:rsid w:val="00A74924"/>
    <w:rsid w:val="00A74970"/>
    <w:rsid w:val="00A7498D"/>
    <w:rsid w:val="00A749BA"/>
    <w:rsid w:val="00A7511D"/>
    <w:rsid w:val="00A7543B"/>
    <w:rsid w:val="00A75793"/>
    <w:rsid w:val="00A7583F"/>
    <w:rsid w:val="00A75998"/>
    <w:rsid w:val="00A759CF"/>
    <w:rsid w:val="00A75BCC"/>
    <w:rsid w:val="00A75BE7"/>
    <w:rsid w:val="00A75D5E"/>
    <w:rsid w:val="00A75E98"/>
    <w:rsid w:val="00A7623C"/>
    <w:rsid w:val="00A7628F"/>
    <w:rsid w:val="00A762FD"/>
    <w:rsid w:val="00A7672B"/>
    <w:rsid w:val="00A76B50"/>
    <w:rsid w:val="00A76F34"/>
    <w:rsid w:val="00A77106"/>
    <w:rsid w:val="00A77393"/>
    <w:rsid w:val="00A7739C"/>
    <w:rsid w:val="00A773F0"/>
    <w:rsid w:val="00A775D6"/>
    <w:rsid w:val="00A775DA"/>
    <w:rsid w:val="00A77773"/>
    <w:rsid w:val="00A77915"/>
    <w:rsid w:val="00A7795E"/>
    <w:rsid w:val="00A77B85"/>
    <w:rsid w:val="00A77B9E"/>
    <w:rsid w:val="00A77C3A"/>
    <w:rsid w:val="00A80166"/>
    <w:rsid w:val="00A802DD"/>
    <w:rsid w:val="00A80911"/>
    <w:rsid w:val="00A80991"/>
    <w:rsid w:val="00A80C03"/>
    <w:rsid w:val="00A80C10"/>
    <w:rsid w:val="00A80C9B"/>
    <w:rsid w:val="00A80D5E"/>
    <w:rsid w:val="00A80DB8"/>
    <w:rsid w:val="00A80E9E"/>
    <w:rsid w:val="00A811D3"/>
    <w:rsid w:val="00A812CD"/>
    <w:rsid w:val="00A814CD"/>
    <w:rsid w:val="00A81561"/>
    <w:rsid w:val="00A8184E"/>
    <w:rsid w:val="00A81A39"/>
    <w:rsid w:val="00A81D6A"/>
    <w:rsid w:val="00A820FC"/>
    <w:rsid w:val="00A821AA"/>
    <w:rsid w:val="00A82471"/>
    <w:rsid w:val="00A8266A"/>
    <w:rsid w:val="00A82A31"/>
    <w:rsid w:val="00A83062"/>
    <w:rsid w:val="00A8334B"/>
    <w:rsid w:val="00A83380"/>
    <w:rsid w:val="00A83519"/>
    <w:rsid w:val="00A836DC"/>
    <w:rsid w:val="00A83AC8"/>
    <w:rsid w:val="00A83BB1"/>
    <w:rsid w:val="00A83BFF"/>
    <w:rsid w:val="00A83CC5"/>
    <w:rsid w:val="00A83ECA"/>
    <w:rsid w:val="00A83F84"/>
    <w:rsid w:val="00A840F2"/>
    <w:rsid w:val="00A8428C"/>
    <w:rsid w:val="00A842FB"/>
    <w:rsid w:val="00A8431C"/>
    <w:rsid w:val="00A84574"/>
    <w:rsid w:val="00A8460E"/>
    <w:rsid w:val="00A84905"/>
    <w:rsid w:val="00A84BB4"/>
    <w:rsid w:val="00A84DA9"/>
    <w:rsid w:val="00A84F02"/>
    <w:rsid w:val="00A84F86"/>
    <w:rsid w:val="00A850F3"/>
    <w:rsid w:val="00A8555E"/>
    <w:rsid w:val="00A8576D"/>
    <w:rsid w:val="00A857F2"/>
    <w:rsid w:val="00A857FB"/>
    <w:rsid w:val="00A85A74"/>
    <w:rsid w:val="00A85AC5"/>
    <w:rsid w:val="00A85AE2"/>
    <w:rsid w:val="00A85CB2"/>
    <w:rsid w:val="00A85E51"/>
    <w:rsid w:val="00A85F46"/>
    <w:rsid w:val="00A85F73"/>
    <w:rsid w:val="00A86056"/>
    <w:rsid w:val="00A86133"/>
    <w:rsid w:val="00A86248"/>
    <w:rsid w:val="00A8639A"/>
    <w:rsid w:val="00A86658"/>
    <w:rsid w:val="00A866D8"/>
    <w:rsid w:val="00A86853"/>
    <w:rsid w:val="00A8723E"/>
    <w:rsid w:val="00A8758D"/>
    <w:rsid w:val="00A87802"/>
    <w:rsid w:val="00A87881"/>
    <w:rsid w:val="00A87CB7"/>
    <w:rsid w:val="00A87F47"/>
    <w:rsid w:val="00A900BB"/>
    <w:rsid w:val="00A90324"/>
    <w:rsid w:val="00A90673"/>
    <w:rsid w:val="00A9071F"/>
    <w:rsid w:val="00A9077C"/>
    <w:rsid w:val="00A909CC"/>
    <w:rsid w:val="00A90ABA"/>
    <w:rsid w:val="00A90AC1"/>
    <w:rsid w:val="00A91066"/>
    <w:rsid w:val="00A91532"/>
    <w:rsid w:val="00A9174E"/>
    <w:rsid w:val="00A91804"/>
    <w:rsid w:val="00A918C3"/>
    <w:rsid w:val="00A91A25"/>
    <w:rsid w:val="00A91B71"/>
    <w:rsid w:val="00A91C69"/>
    <w:rsid w:val="00A91F0F"/>
    <w:rsid w:val="00A91F8C"/>
    <w:rsid w:val="00A92348"/>
    <w:rsid w:val="00A92520"/>
    <w:rsid w:val="00A92596"/>
    <w:rsid w:val="00A92781"/>
    <w:rsid w:val="00A92902"/>
    <w:rsid w:val="00A92DCF"/>
    <w:rsid w:val="00A92E49"/>
    <w:rsid w:val="00A92E9B"/>
    <w:rsid w:val="00A92EB5"/>
    <w:rsid w:val="00A9309A"/>
    <w:rsid w:val="00A9320C"/>
    <w:rsid w:val="00A93378"/>
    <w:rsid w:val="00A936C6"/>
    <w:rsid w:val="00A936EA"/>
    <w:rsid w:val="00A93971"/>
    <w:rsid w:val="00A93C51"/>
    <w:rsid w:val="00A93EBF"/>
    <w:rsid w:val="00A93EF2"/>
    <w:rsid w:val="00A94255"/>
    <w:rsid w:val="00A942AB"/>
    <w:rsid w:val="00A9448A"/>
    <w:rsid w:val="00A94691"/>
    <w:rsid w:val="00A94947"/>
    <w:rsid w:val="00A94A72"/>
    <w:rsid w:val="00A94CF9"/>
    <w:rsid w:val="00A94D92"/>
    <w:rsid w:val="00A94EA2"/>
    <w:rsid w:val="00A95283"/>
    <w:rsid w:val="00A953D2"/>
    <w:rsid w:val="00A9553F"/>
    <w:rsid w:val="00A957D7"/>
    <w:rsid w:val="00A95887"/>
    <w:rsid w:val="00A95A52"/>
    <w:rsid w:val="00A95B9D"/>
    <w:rsid w:val="00A95C23"/>
    <w:rsid w:val="00A96044"/>
    <w:rsid w:val="00A96182"/>
    <w:rsid w:val="00A96238"/>
    <w:rsid w:val="00A962F2"/>
    <w:rsid w:val="00A964F7"/>
    <w:rsid w:val="00A96925"/>
    <w:rsid w:val="00A96ABC"/>
    <w:rsid w:val="00A96AF5"/>
    <w:rsid w:val="00A96B26"/>
    <w:rsid w:val="00A96C68"/>
    <w:rsid w:val="00A96F79"/>
    <w:rsid w:val="00A9738B"/>
    <w:rsid w:val="00A97417"/>
    <w:rsid w:val="00A97805"/>
    <w:rsid w:val="00A97864"/>
    <w:rsid w:val="00A97DA1"/>
    <w:rsid w:val="00AA00B6"/>
    <w:rsid w:val="00AA0133"/>
    <w:rsid w:val="00AA021B"/>
    <w:rsid w:val="00AA0722"/>
    <w:rsid w:val="00AA0821"/>
    <w:rsid w:val="00AA09EE"/>
    <w:rsid w:val="00AA0A37"/>
    <w:rsid w:val="00AA0A84"/>
    <w:rsid w:val="00AA0BC7"/>
    <w:rsid w:val="00AA0E5F"/>
    <w:rsid w:val="00AA0E69"/>
    <w:rsid w:val="00AA0EC0"/>
    <w:rsid w:val="00AA1229"/>
    <w:rsid w:val="00AA14F9"/>
    <w:rsid w:val="00AA1648"/>
    <w:rsid w:val="00AA1D39"/>
    <w:rsid w:val="00AA1F79"/>
    <w:rsid w:val="00AA211B"/>
    <w:rsid w:val="00AA215C"/>
    <w:rsid w:val="00AA2169"/>
    <w:rsid w:val="00AA2195"/>
    <w:rsid w:val="00AA236B"/>
    <w:rsid w:val="00AA2422"/>
    <w:rsid w:val="00AA24BA"/>
    <w:rsid w:val="00AA24EB"/>
    <w:rsid w:val="00AA259C"/>
    <w:rsid w:val="00AA262E"/>
    <w:rsid w:val="00AA27DF"/>
    <w:rsid w:val="00AA2B57"/>
    <w:rsid w:val="00AA2B8F"/>
    <w:rsid w:val="00AA2D0A"/>
    <w:rsid w:val="00AA2F97"/>
    <w:rsid w:val="00AA2FBC"/>
    <w:rsid w:val="00AA3456"/>
    <w:rsid w:val="00AA3571"/>
    <w:rsid w:val="00AA3622"/>
    <w:rsid w:val="00AA423C"/>
    <w:rsid w:val="00AA43C9"/>
    <w:rsid w:val="00AA441A"/>
    <w:rsid w:val="00AA478E"/>
    <w:rsid w:val="00AA4818"/>
    <w:rsid w:val="00AA481A"/>
    <w:rsid w:val="00AA4C70"/>
    <w:rsid w:val="00AA4E60"/>
    <w:rsid w:val="00AA4F5B"/>
    <w:rsid w:val="00AA51A3"/>
    <w:rsid w:val="00AA5310"/>
    <w:rsid w:val="00AA5A60"/>
    <w:rsid w:val="00AA5A82"/>
    <w:rsid w:val="00AA5AFE"/>
    <w:rsid w:val="00AA6074"/>
    <w:rsid w:val="00AA60E0"/>
    <w:rsid w:val="00AA622B"/>
    <w:rsid w:val="00AA6293"/>
    <w:rsid w:val="00AA64FF"/>
    <w:rsid w:val="00AA66FC"/>
    <w:rsid w:val="00AA6756"/>
    <w:rsid w:val="00AA6DB0"/>
    <w:rsid w:val="00AA6DD5"/>
    <w:rsid w:val="00AA6EB5"/>
    <w:rsid w:val="00AA6ED5"/>
    <w:rsid w:val="00AA6FCB"/>
    <w:rsid w:val="00AA709E"/>
    <w:rsid w:val="00AA72EE"/>
    <w:rsid w:val="00AA7778"/>
    <w:rsid w:val="00AA77F2"/>
    <w:rsid w:val="00AA78F4"/>
    <w:rsid w:val="00AA79E6"/>
    <w:rsid w:val="00AA7A14"/>
    <w:rsid w:val="00AA7A2E"/>
    <w:rsid w:val="00AA7B80"/>
    <w:rsid w:val="00AA7D91"/>
    <w:rsid w:val="00AB038D"/>
    <w:rsid w:val="00AB078C"/>
    <w:rsid w:val="00AB0805"/>
    <w:rsid w:val="00AB0B30"/>
    <w:rsid w:val="00AB0B63"/>
    <w:rsid w:val="00AB0C02"/>
    <w:rsid w:val="00AB0EC0"/>
    <w:rsid w:val="00AB0F33"/>
    <w:rsid w:val="00AB1064"/>
    <w:rsid w:val="00AB11AD"/>
    <w:rsid w:val="00AB140A"/>
    <w:rsid w:val="00AB1498"/>
    <w:rsid w:val="00AB14A4"/>
    <w:rsid w:val="00AB1932"/>
    <w:rsid w:val="00AB1C33"/>
    <w:rsid w:val="00AB1E2A"/>
    <w:rsid w:val="00AB1FAB"/>
    <w:rsid w:val="00AB2123"/>
    <w:rsid w:val="00AB2182"/>
    <w:rsid w:val="00AB2279"/>
    <w:rsid w:val="00AB22B0"/>
    <w:rsid w:val="00AB246E"/>
    <w:rsid w:val="00AB27E3"/>
    <w:rsid w:val="00AB2895"/>
    <w:rsid w:val="00AB2ACB"/>
    <w:rsid w:val="00AB2E44"/>
    <w:rsid w:val="00AB2F32"/>
    <w:rsid w:val="00AB3349"/>
    <w:rsid w:val="00AB33DA"/>
    <w:rsid w:val="00AB36E4"/>
    <w:rsid w:val="00AB370C"/>
    <w:rsid w:val="00AB3C5C"/>
    <w:rsid w:val="00AB3CF8"/>
    <w:rsid w:val="00AB3EDB"/>
    <w:rsid w:val="00AB4217"/>
    <w:rsid w:val="00AB42B7"/>
    <w:rsid w:val="00AB4301"/>
    <w:rsid w:val="00AB463C"/>
    <w:rsid w:val="00AB4AC6"/>
    <w:rsid w:val="00AB4C23"/>
    <w:rsid w:val="00AB525A"/>
    <w:rsid w:val="00AB53D4"/>
    <w:rsid w:val="00AB54E3"/>
    <w:rsid w:val="00AB5562"/>
    <w:rsid w:val="00AB569D"/>
    <w:rsid w:val="00AB56FA"/>
    <w:rsid w:val="00AB592C"/>
    <w:rsid w:val="00AB6027"/>
    <w:rsid w:val="00AB6169"/>
    <w:rsid w:val="00AB65E8"/>
    <w:rsid w:val="00AB6636"/>
    <w:rsid w:val="00AB67FB"/>
    <w:rsid w:val="00AB6B0E"/>
    <w:rsid w:val="00AB6C34"/>
    <w:rsid w:val="00AB6C86"/>
    <w:rsid w:val="00AB6D0A"/>
    <w:rsid w:val="00AB6EE6"/>
    <w:rsid w:val="00AB6FDA"/>
    <w:rsid w:val="00AB70CF"/>
    <w:rsid w:val="00AB7192"/>
    <w:rsid w:val="00AB728C"/>
    <w:rsid w:val="00AB7439"/>
    <w:rsid w:val="00AB7643"/>
    <w:rsid w:val="00AB7DF7"/>
    <w:rsid w:val="00AB7F22"/>
    <w:rsid w:val="00AC037F"/>
    <w:rsid w:val="00AC04CB"/>
    <w:rsid w:val="00AC059A"/>
    <w:rsid w:val="00AC0616"/>
    <w:rsid w:val="00AC0ABC"/>
    <w:rsid w:val="00AC0DF4"/>
    <w:rsid w:val="00AC0E3D"/>
    <w:rsid w:val="00AC0E44"/>
    <w:rsid w:val="00AC0ECD"/>
    <w:rsid w:val="00AC0EFA"/>
    <w:rsid w:val="00AC0FD3"/>
    <w:rsid w:val="00AC1022"/>
    <w:rsid w:val="00AC1531"/>
    <w:rsid w:val="00AC181E"/>
    <w:rsid w:val="00AC18E7"/>
    <w:rsid w:val="00AC19C0"/>
    <w:rsid w:val="00AC19F0"/>
    <w:rsid w:val="00AC1B5A"/>
    <w:rsid w:val="00AC1B62"/>
    <w:rsid w:val="00AC1D76"/>
    <w:rsid w:val="00AC202C"/>
    <w:rsid w:val="00AC2216"/>
    <w:rsid w:val="00AC22AB"/>
    <w:rsid w:val="00AC23CC"/>
    <w:rsid w:val="00AC24B0"/>
    <w:rsid w:val="00AC25D4"/>
    <w:rsid w:val="00AC25DC"/>
    <w:rsid w:val="00AC27EF"/>
    <w:rsid w:val="00AC295A"/>
    <w:rsid w:val="00AC2BC0"/>
    <w:rsid w:val="00AC2C18"/>
    <w:rsid w:val="00AC30BF"/>
    <w:rsid w:val="00AC31AD"/>
    <w:rsid w:val="00AC3436"/>
    <w:rsid w:val="00AC34C0"/>
    <w:rsid w:val="00AC36EC"/>
    <w:rsid w:val="00AC3741"/>
    <w:rsid w:val="00AC38B2"/>
    <w:rsid w:val="00AC39C0"/>
    <w:rsid w:val="00AC3B4F"/>
    <w:rsid w:val="00AC3C4C"/>
    <w:rsid w:val="00AC3F28"/>
    <w:rsid w:val="00AC3FA9"/>
    <w:rsid w:val="00AC410D"/>
    <w:rsid w:val="00AC4165"/>
    <w:rsid w:val="00AC432B"/>
    <w:rsid w:val="00AC4550"/>
    <w:rsid w:val="00AC4575"/>
    <w:rsid w:val="00AC4606"/>
    <w:rsid w:val="00AC4717"/>
    <w:rsid w:val="00AC49C6"/>
    <w:rsid w:val="00AC4B53"/>
    <w:rsid w:val="00AC4B97"/>
    <w:rsid w:val="00AC4C3F"/>
    <w:rsid w:val="00AC4EF7"/>
    <w:rsid w:val="00AC5248"/>
    <w:rsid w:val="00AC52F2"/>
    <w:rsid w:val="00AC5346"/>
    <w:rsid w:val="00AC5440"/>
    <w:rsid w:val="00AC5460"/>
    <w:rsid w:val="00AC5560"/>
    <w:rsid w:val="00AC5800"/>
    <w:rsid w:val="00AC5831"/>
    <w:rsid w:val="00AC5A7C"/>
    <w:rsid w:val="00AC5C65"/>
    <w:rsid w:val="00AC5CD7"/>
    <w:rsid w:val="00AC6036"/>
    <w:rsid w:val="00AC62D5"/>
    <w:rsid w:val="00AC648E"/>
    <w:rsid w:val="00AC6494"/>
    <w:rsid w:val="00AC663B"/>
    <w:rsid w:val="00AC69E1"/>
    <w:rsid w:val="00AC6F33"/>
    <w:rsid w:val="00AC7151"/>
    <w:rsid w:val="00AC777D"/>
    <w:rsid w:val="00AC77FF"/>
    <w:rsid w:val="00AC795D"/>
    <w:rsid w:val="00AC7CEE"/>
    <w:rsid w:val="00AD0107"/>
    <w:rsid w:val="00AD0149"/>
    <w:rsid w:val="00AD0325"/>
    <w:rsid w:val="00AD032A"/>
    <w:rsid w:val="00AD0482"/>
    <w:rsid w:val="00AD04FC"/>
    <w:rsid w:val="00AD0771"/>
    <w:rsid w:val="00AD09CD"/>
    <w:rsid w:val="00AD0B70"/>
    <w:rsid w:val="00AD0D72"/>
    <w:rsid w:val="00AD0FE2"/>
    <w:rsid w:val="00AD1A4F"/>
    <w:rsid w:val="00AD1BCE"/>
    <w:rsid w:val="00AD2080"/>
    <w:rsid w:val="00AD2A82"/>
    <w:rsid w:val="00AD2ABC"/>
    <w:rsid w:val="00AD2C73"/>
    <w:rsid w:val="00AD2E5D"/>
    <w:rsid w:val="00AD2E73"/>
    <w:rsid w:val="00AD31E3"/>
    <w:rsid w:val="00AD33DF"/>
    <w:rsid w:val="00AD340F"/>
    <w:rsid w:val="00AD3671"/>
    <w:rsid w:val="00AD37FB"/>
    <w:rsid w:val="00AD39BC"/>
    <w:rsid w:val="00AD3AEF"/>
    <w:rsid w:val="00AD3B10"/>
    <w:rsid w:val="00AD3EB2"/>
    <w:rsid w:val="00AD3FDB"/>
    <w:rsid w:val="00AD4091"/>
    <w:rsid w:val="00AD421A"/>
    <w:rsid w:val="00AD424A"/>
    <w:rsid w:val="00AD438C"/>
    <w:rsid w:val="00AD4570"/>
    <w:rsid w:val="00AD45DF"/>
    <w:rsid w:val="00AD4A7D"/>
    <w:rsid w:val="00AD4BC4"/>
    <w:rsid w:val="00AD4D32"/>
    <w:rsid w:val="00AD4F00"/>
    <w:rsid w:val="00AD50E7"/>
    <w:rsid w:val="00AD5102"/>
    <w:rsid w:val="00AD5430"/>
    <w:rsid w:val="00AD56C3"/>
    <w:rsid w:val="00AD5726"/>
    <w:rsid w:val="00AD58A5"/>
    <w:rsid w:val="00AD5A11"/>
    <w:rsid w:val="00AD5F4F"/>
    <w:rsid w:val="00AD60CB"/>
    <w:rsid w:val="00AD619E"/>
    <w:rsid w:val="00AD6DC8"/>
    <w:rsid w:val="00AD6DD4"/>
    <w:rsid w:val="00AD6F4A"/>
    <w:rsid w:val="00AD704A"/>
    <w:rsid w:val="00AD7109"/>
    <w:rsid w:val="00AD71F9"/>
    <w:rsid w:val="00AD7886"/>
    <w:rsid w:val="00AD78CE"/>
    <w:rsid w:val="00AD7A08"/>
    <w:rsid w:val="00AD7BC4"/>
    <w:rsid w:val="00AD7DC5"/>
    <w:rsid w:val="00AD7E26"/>
    <w:rsid w:val="00AD7EA6"/>
    <w:rsid w:val="00AD7ED8"/>
    <w:rsid w:val="00AE06F9"/>
    <w:rsid w:val="00AE0983"/>
    <w:rsid w:val="00AE0A07"/>
    <w:rsid w:val="00AE0C4F"/>
    <w:rsid w:val="00AE0D65"/>
    <w:rsid w:val="00AE0E3F"/>
    <w:rsid w:val="00AE19FB"/>
    <w:rsid w:val="00AE1A8F"/>
    <w:rsid w:val="00AE1ACD"/>
    <w:rsid w:val="00AE1B74"/>
    <w:rsid w:val="00AE1EA6"/>
    <w:rsid w:val="00AE206F"/>
    <w:rsid w:val="00AE2103"/>
    <w:rsid w:val="00AE24EE"/>
    <w:rsid w:val="00AE250B"/>
    <w:rsid w:val="00AE26EB"/>
    <w:rsid w:val="00AE27D5"/>
    <w:rsid w:val="00AE28CB"/>
    <w:rsid w:val="00AE2A1E"/>
    <w:rsid w:val="00AE2B5D"/>
    <w:rsid w:val="00AE2C3C"/>
    <w:rsid w:val="00AE2DF6"/>
    <w:rsid w:val="00AE2E34"/>
    <w:rsid w:val="00AE3A51"/>
    <w:rsid w:val="00AE3BC2"/>
    <w:rsid w:val="00AE4037"/>
    <w:rsid w:val="00AE4092"/>
    <w:rsid w:val="00AE4599"/>
    <w:rsid w:val="00AE47D7"/>
    <w:rsid w:val="00AE4960"/>
    <w:rsid w:val="00AE49F9"/>
    <w:rsid w:val="00AE4B34"/>
    <w:rsid w:val="00AE4C57"/>
    <w:rsid w:val="00AE4E3A"/>
    <w:rsid w:val="00AE5158"/>
    <w:rsid w:val="00AE51C2"/>
    <w:rsid w:val="00AE5511"/>
    <w:rsid w:val="00AE5590"/>
    <w:rsid w:val="00AE56E9"/>
    <w:rsid w:val="00AE5BFC"/>
    <w:rsid w:val="00AE5DFD"/>
    <w:rsid w:val="00AE5E06"/>
    <w:rsid w:val="00AE5EBD"/>
    <w:rsid w:val="00AE6077"/>
    <w:rsid w:val="00AE635D"/>
    <w:rsid w:val="00AE6745"/>
    <w:rsid w:val="00AE677F"/>
    <w:rsid w:val="00AE6793"/>
    <w:rsid w:val="00AE6885"/>
    <w:rsid w:val="00AE6C60"/>
    <w:rsid w:val="00AE6D92"/>
    <w:rsid w:val="00AE6E66"/>
    <w:rsid w:val="00AE70F2"/>
    <w:rsid w:val="00AE7173"/>
    <w:rsid w:val="00AE72A6"/>
    <w:rsid w:val="00AE787C"/>
    <w:rsid w:val="00AE78A4"/>
    <w:rsid w:val="00AE7C6F"/>
    <w:rsid w:val="00AE7E59"/>
    <w:rsid w:val="00AE7F25"/>
    <w:rsid w:val="00AF00EA"/>
    <w:rsid w:val="00AF024E"/>
    <w:rsid w:val="00AF0394"/>
    <w:rsid w:val="00AF05ED"/>
    <w:rsid w:val="00AF0607"/>
    <w:rsid w:val="00AF0A7F"/>
    <w:rsid w:val="00AF0D25"/>
    <w:rsid w:val="00AF0D62"/>
    <w:rsid w:val="00AF0D8E"/>
    <w:rsid w:val="00AF0E81"/>
    <w:rsid w:val="00AF1071"/>
    <w:rsid w:val="00AF10A9"/>
    <w:rsid w:val="00AF13C7"/>
    <w:rsid w:val="00AF1757"/>
    <w:rsid w:val="00AF1BA9"/>
    <w:rsid w:val="00AF1BEA"/>
    <w:rsid w:val="00AF1C38"/>
    <w:rsid w:val="00AF1D0C"/>
    <w:rsid w:val="00AF2659"/>
    <w:rsid w:val="00AF282B"/>
    <w:rsid w:val="00AF2878"/>
    <w:rsid w:val="00AF2932"/>
    <w:rsid w:val="00AF2A5C"/>
    <w:rsid w:val="00AF2F35"/>
    <w:rsid w:val="00AF323A"/>
    <w:rsid w:val="00AF3476"/>
    <w:rsid w:val="00AF3578"/>
    <w:rsid w:val="00AF3653"/>
    <w:rsid w:val="00AF3656"/>
    <w:rsid w:val="00AF3ACD"/>
    <w:rsid w:val="00AF3F4D"/>
    <w:rsid w:val="00AF40CF"/>
    <w:rsid w:val="00AF414D"/>
    <w:rsid w:val="00AF418F"/>
    <w:rsid w:val="00AF44BA"/>
    <w:rsid w:val="00AF44D8"/>
    <w:rsid w:val="00AF468B"/>
    <w:rsid w:val="00AF46EF"/>
    <w:rsid w:val="00AF4A61"/>
    <w:rsid w:val="00AF4AE9"/>
    <w:rsid w:val="00AF4B10"/>
    <w:rsid w:val="00AF4EC5"/>
    <w:rsid w:val="00AF4EC8"/>
    <w:rsid w:val="00AF4FAA"/>
    <w:rsid w:val="00AF5247"/>
    <w:rsid w:val="00AF537F"/>
    <w:rsid w:val="00AF5389"/>
    <w:rsid w:val="00AF5656"/>
    <w:rsid w:val="00AF5835"/>
    <w:rsid w:val="00AF5B2E"/>
    <w:rsid w:val="00AF5B4B"/>
    <w:rsid w:val="00AF5C52"/>
    <w:rsid w:val="00AF5CD8"/>
    <w:rsid w:val="00AF6035"/>
    <w:rsid w:val="00AF61CA"/>
    <w:rsid w:val="00AF66CD"/>
    <w:rsid w:val="00AF6DFC"/>
    <w:rsid w:val="00AF6F2A"/>
    <w:rsid w:val="00AF7448"/>
    <w:rsid w:val="00AF7474"/>
    <w:rsid w:val="00AF765A"/>
    <w:rsid w:val="00AF7B4A"/>
    <w:rsid w:val="00AF7C57"/>
    <w:rsid w:val="00AF7C60"/>
    <w:rsid w:val="00AF7D62"/>
    <w:rsid w:val="00AF7D96"/>
    <w:rsid w:val="00AF7E42"/>
    <w:rsid w:val="00AF7E66"/>
    <w:rsid w:val="00AF7E74"/>
    <w:rsid w:val="00AF7FF3"/>
    <w:rsid w:val="00B00149"/>
    <w:rsid w:val="00B00176"/>
    <w:rsid w:val="00B001F9"/>
    <w:rsid w:val="00B00217"/>
    <w:rsid w:val="00B00248"/>
    <w:rsid w:val="00B007DA"/>
    <w:rsid w:val="00B00996"/>
    <w:rsid w:val="00B00E7B"/>
    <w:rsid w:val="00B00EE0"/>
    <w:rsid w:val="00B011BA"/>
    <w:rsid w:val="00B012CD"/>
    <w:rsid w:val="00B013B3"/>
    <w:rsid w:val="00B013DE"/>
    <w:rsid w:val="00B01420"/>
    <w:rsid w:val="00B016C2"/>
    <w:rsid w:val="00B01AE8"/>
    <w:rsid w:val="00B01E64"/>
    <w:rsid w:val="00B01FF5"/>
    <w:rsid w:val="00B02427"/>
    <w:rsid w:val="00B026A7"/>
    <w:rsid w:val="00B0285A"/>
    <w:rsid w:val="00B02A91"/>
    <w:rsid w:val="00B02D72"/>
    <w:rsid w:val="00B0302A"/>
    <w:rsid w:val="00B0311A"/>
    <w:rsid w:val="00B0325E"/>
    <w:rsid w:val="00B032C4"/>
    <w:rsid w:val="00B032E4"/>
    <w:rsid w:val="00B0343A"/>
    <w:rsid w:val="00B039B4"/>
    <w:rsid w:val="00B039BC"/>
    <w:rsid w:val="00B03D8C"/>
    <w:rsid w:val="00B03E39"/>
    <w:rsid w:val="00B03FA6"/>
    <w:rsid w:val="00B04012"/>
    <w:rsid w:val="00B0425D"/>
    <w:rsid w:val="00B04355"/>
    <w:rsid w:val="00B0437F"/>
    <w:rsid w:val="00B04663"/>
    <w:rsid w:val="00B04757"/>
    <w:rsid w:val="00B04813"/>
    <w:rsid w:val="00B04822"/>
    <w:rsid w:val="00B04949"/>
    <w:rsid w:val="00B04D36"/>
    <w:rsid w:val="00B04F52"/>
    <w:rsid w:val="00B0543D"/>
    <w:rsid w:val="00B0547F"/>
    <w:rsid w:val="00B05A33"/>
    <w:rsid w:val="00B061B0"/>
    <w:rsid w:val="00B06205"/>
    <w:rsid w:val="00B0661F"/>
    <w:rsid w:val="00B0662D"/>
    <w:rsid w:val="00B06B16"/>
    <w:rsid w:val="00B06BA9"/>
    <w:rsid w:val="00B06CAE"/>
    <w:rsid w:val="00B073F7"/>
    <w:rsid w:val="00B07478"/>
    <w:rsid w:val="00B0759D"/>
    <w:rsid w:val="00B07711"/>
    <w:rsid w:val="00B0792C"/>
    <w:rsid w:val="00B07A4C"/>
    <w:rsid w:val="00B07B60"/>
    <w:rsid w:val="00B07B62"/>
    <w:rsid w:val="00B07B89"/>
    <w:rsid w:val="00B07F1D"/>
    <w:rsid w:val="00B102D2"/>
    <w:rsid w:val="00B102D3"/>
    <w:rsid w:val="00B1044A"/>
    <w:rsid w:val="00B10663"/>
    <w:rsid w:val="00B10996"/>
    <w:rsid w:val="00B109D0"/>
    <w:rsid w:val="00B10BCE"/>
    <w:rsid w:val="00B10C9E"/>
    <w:rsid w:val="00B10D30"/>
    <w:rsid w:val="00B1106B"/>
    <w:rsid w:val="00B1124C"/>
    <w:rsid w:val="00B11463"/>
    <w:rsid w:val="00B1174C"/>
    <w:rsid w:val="00B11DBF"/>
    <w:rsid w:val="00B11DD1"/>
    <w:rsid w:val="00B11ED3"/>
    <w:rsid w:val="00B12143"/>
    <w:rsid w:val="00B12155"/>
    <w:rsid w:val="00B12199"/>
    <w:rsid w:val="00B123A4"/>
    <w:rsid w:val="00B123E1"/>
    <w:rsid w:val="00B127C2"/>
    <w:rsid w:val="00B12CCD"/>
    <w:rsid w:val="00B12D9C"/>
    <w:rsid w:val="00B12E43"/>
    <w:rsid w:val="00B13119"/>
    <w:rsid w:val="00B1343A"/>
    <w:rsid w:val="00B138C1"/>
    <w:rsid w:val="00B13CE1"/>
    <w:rsid w:val="00B13E1F"/>
    <w:rsid w:val="00B13FBC"/>
    <w:rsid w:val="00B13FDE"/>
    <w:rsid w:val="00B14062"/>
    <w:rsid w:val="00B142F4"/>
    <w:rsid w:val="00B1462E"/>
    <w:rsid w:val="00B14E6D"/>
    <w:rsid w:val="00B150EB"/>
    <w:rsid w:val="00B15428"/>
    <w:rsid w:val="00B15737"/>
    <w:rsid w:val="00B1578D"/>
    <w:rsid w:val="00B15E19"/>
    <w:rsid w:val="00B16105"/>
    <w:rsid w:val="00B16392"/>
    <w:rsid w:val="00B163A2"/>
    <w:rsid w:val="00B164D0"/>
    <w:rsid w:val="00B1682A"/>
    <w:rsid w:val="00B16871"/>
    <w:rsid w:val="00B168BA"/>
    <w:rsid w:val="00B16F9E"/>
    <w:rsid w:val="00B16FE4"/>
    <w:rsid w:val="00B170DA"/>
    <w:rsid w:val="00B171C9"/>
    <w:rsid w:val="00B17538"/>
    <w:rsid w:val="00B1766D"/>
    <w:rsid w:val="00B17CB2"/>
    <w:rsid w:val="00B20056"/>
    <w:rsid w:val="00B201DA"/>
    <w:rsid w:val="00B20383"/>
    <w:rsid w:val="00B2073B"/>
    <w:rsid w:val="00B207B5"/>
    <w:rsid w:val="00B207F8"/>
    <w:rsid w:val="00B20866"/>
    <w:rsid w:val="00B2088A"/>
    <w:rsid w:val="00B20DE9"/>
    <w:rsid w:val="00B211B4"/>
    <w:rsid w:val="00B21279"/>
    <w:rsid w:val="00B21744"/>
    <w:rsid w:val="00B21A03"/>
    <w:rsid w:val="00B21C10"/>
    <w:rsid w:val="00B21C45"/>
    <w:rsid w:val="00B21F27"/>
    <w:rsid w:val="00B2212A"/>
    <w:rsid w:val="00B22762"/>
    <w:rsid w:val="00B227B4"/>
    <w:rsid w:val="00B227CF"/>
    <w:rsid w:val="00B22C80"/>
    <w:rsid w:val="00B22EAD"/>
    <w:rsid w:val="00B22F34"/>
    <w:rsid w:val="00B2306A"/>
    <w:rsid w:val="00B231AA"/>
    <w:rsid w:val="00B235BD"/>
    <w:rsid w:val="00B236E7"/>
    <w:rsid w:val="00B237A0"/>
    <w:rsid w:val="00B2399F"/>
    <w:rsid w:val="00B239BC"/>
    <w:rsid w:val="00B23B33"/>
    <w:rsid w:val="00B23BFA"/>
    <w:rsid w:val="00B23CF5"/>
    <w:rsid w:val="00B23DBF"/>
    <w:rsid w:val="00B24140"/>
    <w:rsid w:val="00B24361"/>
    <w:rsid w:val="00B24430"/>
    <w:rsid w:val="00B2461D"/>
    <w:rsid w:val="00B24636"/>
    <w:rsid w:val="00B247FE"/>
    <w:rsid w:val="00B24801"/>
    <w:rsid w:val="00B2499E"/>
    <w:rsid w:val="00B24C9B"/>
    <w:rsid w:val="00B24D31"/>
    <w:rsid w:val="00B2507B"/>
    <w:rsid w:val="00B25136"/>
    <w:rsid w:val="00B25373"/>
    <w:rsid w:val="00B256CE"/>
    <w:rsid w:val="00B257ED"/>
    <w:rsid w:val="00B258E3"/>
    <w:rsid w:val="00B2642D"/>
    <w:rsid w:val="00B268E8"/>
    <w:rsid w:val="00B26957"/>
    <w:rsid w:val="00B26CE8"/>
    <w:rsid w:val="00B27365"/>
    <w:rsid w:val="00B276B0"/>
    <w:rsid w:val="00B278F2"/>
    <w:rsid w:val="00B27B2F"/>
    <w:rsid w:val="00B27BBF"/>
    <w:rsid w:val="00B27C55"/>
    <w:rsid w:val="00B27D8B"/>
    <w:rsid w:val="00B27EDE"/>
    <w:rsid w:val="00B27F21"/>
    <w:rsid w:val="00B307B5"/>
    <w:rsid w:val="00B307D3"/>
    <w:rsid w:val="00B30C27"/>
    <w:rsid w:val="00B30EB3"/>
    <w:rsid w:val="00B31198"/>
    <w:rsid w:val="00B3121E"/>
    <w:rsid w:val="00B31681"/>
    <w:rsid w:val="00B31798"/>
    <w:rsid w:val="00B31858"/>
    <w:rsid w:val="00B31A10"/>
    <w:rsid w:val="00B31D52"/>
    <w:rsid w:val="00B321EF"/>
    <w:rsid w:val="00B322FE"/>
    <w:rsid w:val="00B327F1"/>
    <w:rsid w:val="00B32B05"/>
    <w:rsid w:val="00B32B78"/>
    <w:rsid w:val="00B32B7D"/>
    <w:rsid w:val="00B32F4F"/>
    <w:rsid w:val="00B3318F"/>
    <w:rsid w:val="00B331CB"/>
    <w:rsid w:val="00B33445"/>
    <w:rsid w:val="00B335BE"/>
    <w:rsid w:val="00B335CD"/>
    <w:rsid w:val="00B339A4"/>
    <w:rsid w:val="00B33A39"/>
    <w:rsid w:val="00B33A4C"/>
    <w:rsid w:val="00B33A4E"/>
    <w:rsid w:val="00B33B0D"/>
    <w:rsid w:val="00B33BB5"/>
    <w:rsid w:val="00B3401B"/>
    <w:rsid w:val="00B3405F"/>
    <w:rsid w:val="00B341BC"/>
    <w:rsid w:val="00B345A1"/>
    <w:rsid w:val="00B3473E"/>
    <w:rsid w:val="00B34750"/>
    <w:rsid w:val="00B34CDF"/>
    <w:rsid w:val="00B34E4F"/>
    <w:rsid w:val="00B353F2"/>
    <w:rsid w:val="00B353F6"/>
    <w:rsid w:val="00B357FC"/>
    <w:rsid w:val="00B35869"/>
    <w:rsid w:val="00B3591F"/>
    <w:rsid w:val="00B35ABD"/>
    <w:rsid w:val="00B35BAB"/>
    <w:rsid w:val="00B35E00"/>
    <w:rsid w:val="00B35E18"/>
    <w:rsid w:val="00B35FA5"/>
    <w:rsid w:val="00B36440"/>
    <w:rsid w:val="00B36CE5"/>
    <w:rsid w:val="00B36D92"/>
    <w:rsid w:val="00B36EBF"/>
    <w:rsid w:val="00B37354"/>
    <w:rsid w:val="00B3740A"/>
    <w:rsid w:val="00B3765C"/>
    <w:rsid w:val="00B37A05"/>
    <w:rsid w:val="00B37C39"/>
    <w:rsid w:val="00B37C9C"/>
    <w:rsid w:val="00B37CA0"/>
    <w:rsid w:val="00B37CC0"/>
    <w:rsid w:val="00B37D2B"/>
    <w:rsid w:val="00B37EEF"/>
    <w:rsid w:val="00B37FEE"/>
    <w:rsid w:val="00B402CD"/>
    <w:rsid w:val="00B40373"/>
    <w:rsid w:val="00B4057B"/>
    <w:rsid w:val="00B4092B"/>
    <w:rsid w:val="00B4092E"/>
    <w:rsid w:val="00B40CFF"/>
    <w:rsid w:val="00B40DB8"/>
    <w:rsid w:val="00B40E89"/>
    <w:rsid w:val="00B41ACF"/>
    <w:rsid w:val="00B41B24"/>
    <w:rsid w:val="00B41C46"/>
    <w:rsid w:val="00B41F1E"/>
    <w:rsid w:val="00B4221A"/>
    <w:rsid w:val="00B42585"/>
    <w:rsid w:val="00B4267B"/>
    <w:rsid w:val="00B427D2"/>
    <w:rsid w:val="00B42B4E"/>
    <w:rsid w:val="00B42C99"/>
    <w:rsid w:val="00B42DEC"/>
    <w:rsid w:val="00B42FAD"/>
    <w:rsid w:val="00B43269"/>
    <w:rsid w:val="00B437E4"/>
    <w:rsid w:val="00B4396E"/>
    <w:rsid w:val="00B43C1B"/>
    <w:rsid w:val="00B43D53"/>
    <w:rsid w:val="00B441BF"/>
    <w:rsid w:val="00B447BC"/>
    <w:rsid w:val="00B44A8A"/>
    <w:rsid w:val="00B44B1B"/>
    <w:rsid w:val="00B44B78"/>
    <w:rsid w:val="00B44B7A"/>
    <w:rsid w:val="00B44EFE"/>
    <w:rsid w:val="00B4520F"/>
    <w:rsid w:val="00B452CC"/>
    <w:rsid w:val="00B45381"/>
    <w:rsid w:val="00B45C1B"/>
    <w:rsid w:val="00B45E19"/>
    <w:rsid w:val="00B45EF9"/>
    <w:rsid w:val="00B461B2"/>
    <w:rsid w:val="00B461EC"/>
    <w:rsid w:val="00B4644D"/>
    <w:rsid w:val="00B46451"/>
    <w:rsid w:val="00B464C9"/>
    <w:rsid w:val="00B4687C"/>
    <w:rsid w:val="00B4697B"/>
    <w:rsid w:val="00B46BBF"/>
    <w:rsid w:val="00B46D16"/>
    <w:rsid w:val="00B47359"/>
    <w:rsid w:val="00B4738D"/>
    <w:rsid w:val="00B47563"/>
    <w:rsid w:val="00B47C13"/>
    <w:rsid w:val="00B47C81"/>
    <w:rsid w:val="00B47D05"/>
    <w:rsid w:val="00B47EB9"/>
    <w:rsid w:val="00B47F92"/>
    <w:rsid w:val="00B5028B"/>
    <w:rsid w:val="00B506B3"/>
    <w:rsid w:val="00B506EF"/>
    <w:rsid w:val="00B50720"/>
    <w:rsid w:val="00B509F2"/>
    <w:rsid w:val="00B50DA8"/>
    <w:rsid w:val="00B50F90"/>
    <w:rsid w:val="00B514BE"/>
    <w:rsid w:val="00B517CF"/>
    <w:rsid w:val="00B51C25"/>
    <w:rsid w:val="00B51D1A"/>
    <w:rsid w:val="00B51E2B"/>
    <w:rsid w:val="00B51EC9"/>
    <w:rsid w:val="00B524D8"/>
    <w:rsid w:val="00B5297B"/>
    <w:rsid w:val="00B52D8F"/>
    <w:rsid w:val="00B52F86"/>
    <w:rsid w:val="00B53147"/>
    <w:rsid w:val="00B53173"/>
    <w:rsid w:val="00B532AE"/>
    <w:rsid w:val="00B5342C"/>
    <w:rsid w:val="00B53814"/>
    <w:rsid w:val="00B539EA"/>
    <w:rsid w:val="00B53BD8"/>
    <w:rsid w:val="00B53D48"/>
    <w:rsid w:val="00B53E58"/>
    <w:rsid w:val="00B53FC8"/>
    <w:rsid w:val="00B541BC"/>
    <w:rsid w:val="00B5430B"/>
    <w:rsid w:val="00B54313"/>
    <w:rsid w:val="00B544E6"/>
    <w:rsid w:val="00B5484F"/>
    <w:rsid w:val="00B54E30"/>
    <w:rsid w:val="00B551AC"/>
    <w:rsid w:val="00B551E1"/>
    <w:rsid w:val="00B5540B"/>
    <w:rsid w:val="00B55860"/>
    <w:rsid w:val="00B55B7F"/>
    <w:rsid w:val="00B55B96"/>
    <w:rsid w:val="00B55BD8"/>
    <w:rsid w:val="00B55C78"/>
    <w:rsid w:val="00B55D85"/>
    <w:rsid w:val="00B55E7F"/>
    <w:rsid w:val="00B55E8E"/>
    <w:rsid w:val="00B560CB"/>
    <w:rsid w:val="00B5651C"/>
    <w:rsid w:val="00B565F2"/>
    <w:rsid w:val="00B566A0"/>
    <w:rsid w:val="00B569B0"/>
    <w:rsid w:val="00B569CF"/>
    <w:rsid w:val="00B569FC"/>
    <w:rsid w:val="00B57102"/>
    <w:rsid w:val="00B57544"/>
    <w:rsid w:val="00B57560"/>
    <w:rsid w:val="00B57581"/>
    <w:rsid w:val="00B578E4"/>
    <w:rsid w:val="00B57A18"/>
    <w:rsid w:val="00B57A44"/>
    <w:rsid w:val="00B57EED"/>
    <w:rsid w:val="00B60592"/>
    <w:rsid w:val="00B606ED"/>
    <w:rsid w:val="00B6078B"/>
    <w:rsid w:val="00B60837"/>
    <w:rsid w:val="00B608B7"/>
    <w:rsid w:val="00B60A09"/>
    <w:rsid w:val="00B60B46"/>
    <w:rsid w:val="00B60B56"/>
    <w:rsid w:val="00B60DA7"/>
    <w:rsid w:val="00B61046"/>
    <w:rsid w:val="00B610F6"/>
    <w:rsid w:val="00B61189"/>
    <w:rsid w:val="00B611C4"/>
    <w:rsid w:val="00B613CF"/>
    <w:rsid w:val="00B615A3"/>
    <w:rsid w:val="00B615DC"/>
    <w:rsid w:val="00B6173C"/>
    <w:rsid w:val="00B61B80"/>
    <w:rsid w:val="00B61C01"/>
    <w:rsid w:val="00B61DB6"/>
    <w:rsid w:val="00B61EC2"/>
    <w:rsid w:val="00B61EC5"/>
    <w:rsid w:val="00B61F1A"/>
    <w:rsid w:val="00B62085"/>
    <w:rsid w:val="00B62091"/>
    <w:rsid w:val="00B6282A"/>
    <w:rsid w:val="00B62A0C"/>
    <w:rsid w:val="00B62AA8"/>
    <w:rsid w:val="00B62B2E"/>
    <w:rsid w:val="00B62C64"/>
    <w:rsid w:val="00B62F9C"/>
    <w:rsid w:val="00B63040"/>
    <w:rsid w:val="00B63249"/>
    <w:rsid w:val="00B6341F"/>
    <w:rsid w:val="00B634EB"/>
    <w:rsid w:val="00B63B18"/>
    <w:rsid w:val="00B64032"/>
    <w:rsid w:val="00B64043"/>
    <w:rsid w:val="00B6411E"/>
    <w:rsid w:val="00B64247"/>
    <w:rsid w:val="00B645A7"/>
    <w:rsid w:val="00B64864"/>
    <w:rsid w:val="00B648AA"/>
    <w:rsid w:val="00B64A8C"/>
    <w:rsid w:val="00B65139"/>
    <w:rsid w:val="00B65191"/>
    <w:rsid w:val="00B657D2"/>
    <w:rsid w:val="00B65958"/>
    <w:rsid w:val="00B65C3E"/>
    <w:rsid w:val="00B65F0A"/>
    <w:rsid w:val="00B66051"/>
    <w:rsid w:val="00B66135"/>
    <w:rsid w:val="00B6621C"/>
    <w:rsid w:val="00B66254"/>
    <w:rsid w:val="00B662A2"/>
    <w:rsid w:val="00B662B7"/>
    <w:rsid w:val="00B66B65"/>
    <w:rsid w:val="00B66C75"/>
    <w:rsid w:val="00B66D19"/>
    <w:rsid w:val="00B66DC6"/>
    <w:rsid w:val="00B66E32"/>
    <w:rsid w:val="00B66E39"/>
    <w:rsid w:val="00B6707D"/>
    <w:rsid w:val="00B67267"/>
    <w:rsid w:val="00B67781"/>
    <w:rsid w:val="00B677BA"/>
    <w:rsid w:val="00B6797C"/>
    <w:rsid w:val="00B67A0B"/>
    <w:rsid w:val="00B67FA4"/>
    <w:rsid w:val="00B67FB7"/>
    <w:rsid w:val="00B67FDD"/>
    <w:rsid w:val="00B7009E"/>
    <w:rsid w:val="00B703AA"/>
    <w:rsid w:val="00B70473"/>
    <w:rsid w:val="00B70601"/>
    <w:rsid w:val="00B70727"/>
    <w:rsid w:val="00B70901"/>
    <w:rsid w:val="00B70FE0"/>
    <w:rsid w:val="00B71051"/>
    <w:rsid w:val="00B7139C"/>
    <w:rsid w:val="00B714BD"/>
    <w:rsid w:val="00B7161D"/>
    <w:rsid w:val="00B716F4"/>
    <w:rsid w:val="00B71852"/>
    <w:rsid w:val="00B71CA7"/>
    <w:rsid w:val="00B71F44"/>
    <w:rsid w:val="00B7206C"/>
    <w:rsid w:val="00B720F8"/>
    <w:rsid w:val="00B7211F"/>
    <w:rsid w:val="00B72169"/>
    <w:rsid w:val="00B722E7"/>
    <w:rsid w:val="00B724E9"/>
    <w:rsid w:val="00B72662"/>
    <w:rsid w:val="00B72895"/>
    <w:rsid w:val="00B729C7"/>
    <w:rsid w:val="00B72FA4"/>
    <w:rsid w:val="00B7321B"/>
    <w:rsid w:val="00B73463"/>
    <w:rsid w:val="00B73575"/>
    <w:rsid w:val="00B73772"/>
    <w:rsid w:val="00B73A97"/>
    <w:rsid w:val="00B73E2B"/>
    <w:rsid w:val="00B744CA"/>
    <w:rsid w:val="00B748B3"/>
    <w:rsid w:val="00B74A10"/>
    <w:rsid w:val="00B74A99"/>
    <w:rsid w:val="00B74ACE"/>
    <w:rsid w:val="00B74B21"/>
    <w:rsid w:val="00B74CCD"/>
    <w:rsid w:val="00B74D5D"/>
    <w:rsid w:val="00B75094"/>
    <w:rsid w:val="00B750A9"/>
    <w:rsid w:val="00B75190"/>
    <w:rsid w:val="00B751B7"/>
    <w:rsid w:val="00B751CD"/>
    <w:rsid w:val="00B75513"/>
    <w:rsid w:val="00B7564F"/>
    <w:rsid w:val="00B757FE"/>
    <w:rsid w:val="00B75CDA"/>
    <w:rsid w:val="00B75CFE"/>
    <w:rsid w:val="00B75E97"/>
    <w:rsid w:val="00B75F05"/>
    <w:rsid w:val="00B76393"/>
    <w:rsid w:val="00B7687F"/>
    <w:rsid w:val="00B768F6"/>
    <w:rsid w:val="00B76C52"/>
    <w:rsid w:val="00B771CF"/>
    <w:rsid w:val="00B7726A"/>
    <w:rsid w:val="00B77413"/>
    <w:rsid w:val="00B77601"/>
    <w:rsid w:val="00B77939"/>
    <w:rsid w:val="00B77D66"/>
    <w:rsid w:val="00B77D75"/>
    <w:rsid w:val="00B77E69"/>
    <w:rsid w:val="00B801CF"/>
    <w:rsid w:val="00B8035B"/>
    <w:rsid w:val="00B80DEF"/>
    <w:rsid w:val="00B80E97"/>
    <w:rsid w:val="00B813D3"/>
    <w:rsid w:val="00B813F4"/>
    <w:rsid w:val="00B8168C"/>
    <w:rsid w:val="00B816AD"/>
    <w:rsid w:val="00B8174C"/>
    <w:rsid w:val="00B81ACE"/>
    <w:rsid w:val="00B81CF1"/>
    <w:rsid w:val="00B82049"/>
    <w:rsid w:val="00B821F5"/>
    <w:rsid w:val="00B82249"/>
    <w:rsid w:val="00B829B1"/>
    <w:rsid w:val="00B82DB6"/>
    <w:rsid w:val="00B82DC0"/>
    <w:rsid w:val="00B82E39"/>
    <w:rsid w:val="00B83098"/>
    <w:rsid w:val="00B83212"/>
    <w:rsid w:val="00B8399E"/>
    <w:rsid w:val="00B83A8B"/>
    <w:rsid w:val="00B8429C"/>
    <w:rsid w:val="00B842EB"/>
    <w:rsid w:val="00B8434A"/>
    <w:rsid w:val="00B844B0"/>
    <w:rsid w:val="00B846FE"/>
    <w:rsid w:val="00B84721"/>
    <w:rsid w:val="00B849E8"/>
    <w:rsid w:val="00B84C88"/>
    <w:rsid w:val="00B84CEE"/>
    <w:rsid w:val="00B84DE8"/>
    <w:rsid w:val="00B84FE1"/>
    <w:rsid w:val="00B85286"/>
    <w:rsid w:val="00B8538B"/>
    <w:rsid w:val="00B85771"/>
    <w:rsid w:val="00B85AD0"/>
    <w:rsid w:val="00B85B89"/>
    <w:rsid w:val="00B85BBE"/>
    <w:rsid w:val="00B85C70"/>
    <w:rsid w:val="00B85E80"/>
    <w:rsid w:val="00B85FD6"/>
    <w:rsid w:val="00B8613C"/>
    <w:rsid w:val="00B86152"/>
    <w:rsid w:val="00B861AF"/>
    <w:rsid w:val="00B863FA"/>
    <w:rsid w:val="00B86412"/>
    <w:rsid w:val="00B86507"/>
    <w:rsid w:val="00B8691A"/>
    <w:rsid w:val="00B86DC5"/>
    <w:rsid w:val="00B86FCE"/>
    <w:rsid w:val="00B86FE9"/>
    <w:rsid w:val="00B872CD"/>
    <w:rsid w:val="00B87327"/>
    <w:rsid w:val="00B8733F"/>
    <w:rsid w:val="00B87396"/>
    <w:rsid w:val="00B8739F"/>
    <w:rsid w:val="00B873D5"/>
    <w:rsid w:val="00B873E9"/>
    <w:rsid w:val="00B8740A"/>
    <w:rsid w:val="00B87610"/>
    <w:rsid w:val="00B87747"/>
    <w:rsid w:val="00B87792"/>
    <w:rsid w:val="00B877E1"/>
    <w:rsid w:val="00B87977"/>
    <w:rsid w:val="00B87B48"/>
    <w:rsid w:val="00B87B64"/>
    <w:rsid w:val="00B87B9D"/>
    <w:rsid w:val="00B87C30"/>
    <w:rsid w:val="00B87C91"/>
    <w:rsid w:val="00B87CA0"/>
    <w:rsid w:val="00B87D31"/>
    <w:rsid w:val="00B87E0D"/>
    <w:rsid w:val="00B9014D"/>
    <w:rsid w:val="00B901CE"/>
    <w:rsid w:val="00B9040E"/>
    <w:rsid w:val="00B90620"/>
    <w:rsid w:val="00B9088B"/>
    <w:rsid w:val="00B908CD"/>
    <w:rsid w:val="00B90A48"/>
    <w:rsid w:val="00B90A61"/>
    <w:rsid w:val="00B90AC5"/>
    <w:rsid w:val="00B90DE7"/>
    <w:rsid w:val="00B90E28"/>
    <w:rsid w:val="00B910F7"/>
    <w:rsid w:val="00B912C7"/>
    <w:rsid w:val="00B91409"/>
    <w:rsid w:val="00B91D39"/>
    <w:rsid w:val="00B920A4"/>
    <w:rsid w:val="00B92773"/>
    <w:rsid w:val="00B9277A"/>
    <w:rsid w:val="00B928D0"/>
    <w:rsid w:val="00B92BEB"/>
    <w:rsid w:val="00B92C3B"/>
    <w:rsid w:val="00B92DA3"/>
    <w:rsid w:val="00B92E06"/>
    <w:rsid w:val="00B931AA"/>
    <w:rsid w:val="00B934AE"/>
    <w:rsid w:val="00B935D8"/>
    <w:rsid w:val="00B93ABB"/>
    <w:rsid w:val="00B93B46"/>
    <w:rsid w:val="00B946AB"/>
    <w:rsid w:val="00B9475F"/>
    <w:rsid w:val="00B947C7"/>
    <w:rsid w:val="00B94880"/>
    <w:rsid w:val="00B94AC5"/>
    <w:rsid w:val="00B94B44"/>
    <w:rsid w:val="00B94DB1"/>
    <w:rsid w:val="00B953CD"/>
    <w:rsid w:val="00B95537"/>
    <w:rsid w:val="00B95766"/>
    <w:rsid w:val="00B95986"/>
    <w:rsid w:val="00B95B34"/>
    <w:rsid w:val="00B95DF8"/>
    <w:rsid w:val="00B95EB2"/>
    <w:rsid w:val="00B95F22"/>
    <w:rsid w:val="00B961CD"/>
    <w:rsid w:val="00B964AF"/>
    <w:rsid w:val="00B966BA"/>
    <w:rsid w:val="00B9680F"/>
    <w:rsid w:val="00B96A8B"/>
    <w:rsid w:val="00B96E7A"/>
    <w:rsid w:val="00B96F30"/>
    <w:rsid w:val="00B96F33"/>
    <w:rsid w:val="00B96F71"/>
    <w:rsid w:val="00B9710D"/>
    <w:rsid w:val="00B978E6"/>
    <w:rsid w:val="00B97C92"/>
    <w:rsid w:val="00B97DB4"/>
    <w:rsid w:val="00B97DE4"/>
    <w:rsid w:val="00B97DFF"/>
    <w:rsid w:val="00BA0045"/>
    <w:rsid w:val="00BA01ED"/>
    <w:rsid w:val="00BA03A0"/>
    <w:rsid w:val="00BA0953"/>
    <w:rsid w:val="00BA0A1E"/>
    <w:rsid w:val="00BA0AC5"/>
    <w:rsid w:val="00BA0D02"/>
    <w:rsid w:val="00BA0E51"/>
    <w:rsid w:val="00BA105A"/>
    <w:rsid w:val="00BA10A1"/>
    <w:rsid w:val="00BA1580"/>
    <w:rsid w:val="00BA166A"/>
    <w:rsid w:val="00BA1714"/>
    <w:rsid w:val="00BA1906"/>
    <w:rsid w:val="00BA193C"/>
    <w:rsid w:val="00BA19F6"/>
    <w:rsid w:val="00BA1B60"/>
    <w:rsid w:val="00BA1B76"/>
    <w:rsid w:val="00BA1ED0"/>
    <w:rsid w:val="00BA21E0"/>
    <w:rsid w:val="00BA21EE"/>
    <w:rsid w:val="00BA2311"/>
    <w:rsid w:val="00BA2670"/>
    <w:rsid w:val="00BA27A0"/>
    <w:rsid w:val="00BA27E5"/>
    <w:rsid w:val="00BA2D30"/>
    <w:rsid w:val="00BA2E56"/>
    <w:rsid w:val="00BA31EC"/>
    <w:rsid w:val="00BA32DB"/>
    <w:rsid w:val="00BA32DE"/>
    <w:rsid w:val="00BA33B1"/>
    <w:rsid w:val="00BA346E"/>
    <w:rsid w:val="00BA34A2"/>
    <w:rsid w:val="00BA34C6"/>
    <w:rsid w:val="00BA35A3"/>
    <w:rsid w:val="00BA3627"/>
    <w:rsid w:val="00BA3766"/>
    <w:rsid w:val="00BA3A02"/>
    <w:rsid w:val="00BA3DEF"/>
    <w:rsid w:val="00BA3E3B"/>
    <w:rsid w:val="00BA3EC1"/>
    <w:rsid w:val="00BA42AE"/>
    <w:rsid w:val="00BA4354"/>
    <w:rsid w:val="00BA4552"/>
    <w:rsid w:val="00BA45B4"/>
    <w:rsid w:val="00BA45F6"/>
    <w:rsid w:val="00BA4821"/>
    <w:rsid w:val="00BA4EFF"/>
    <w:rsid w:val="00BA4F2B"/>
    <w:rsid w:val="00BA502F"/>
    <w:rsid w:val="00BA50DE"/>
    <w:rsid w:val="00BA5109"/>
    <w:rsid w:val="00BA5228"/>
    <w:rsid w:val="00BA53B5"/>
    <w:rsid w:val="00BA589E"/>
    <w:rsid w:val="00BA59C7"/>
    <w:rsid w:val="00BA5B5A"/>
    <w:rsid w:val="00BA5BFD"/>
    <w:rsid w:val="00BA5C6E"/>
    <w:rsid w:val="00BA5E07"/>
    <w:rsid w:val="00BA63DF"/>
    <w:rsid w:val="00BA6447"/>
    <w:rsid w:val="00BA64FF"/>
    <w:rsid w:val="00BA6733"/>
    <w:rsid w:val="00BA6EC9"/>
    <w:rsid w:val="00BA6FF3"/>
    <w:rsid w:val="00BA7364"/>
    <w:rsid w:val="00BA793C"/>
    <w:rsid w:val="00BB032B"/>
    <w:rsid w:val="00BB0488"/>
    <w:rsid w:val="00BB04E1"/>
    <w:rsid w:val="00BB04FC"/>
    <w:rsid w:val="00BB0680"/>
    <w:rsid w:val="00BB08B4"/>
    <w:rsid w:val="00BB0981"/>
    <w:rsid w:val="00BB0AC2"/>
    <w:rsid w:val="00BB1137"/>
    <w:rsid w:val="00BB12F1"/>
    <w:rsid w:val="00BB1506"/>
    <w:rsid w:val="00BB1748"/>
    <w:rsid w:val="00BB1774"/>
    <w:rsid w:val="00BB183B"/>
    <w:rsid w:val="00BB18A2"/>
    <w:rsid w:val="00BB194B"/>
    <w:rsid w:val="00BB194E"/>
    <w:rsid w:val="00BB1988"/>
    <w:rsid w:val="00BB1A64"/>
    <w:rsid w:val="00BB1D82"/>
    <w:rsid w:val="00BB1FB3"/>
    <w:rsid w:val="00BB20E0"/>
    <w:rsid w:val="00BB2987"/>
    <w:rsid w:val="00BB2DAA"/>
    <w:rsid w:val="00BB31EF"/>
    <w:rsid w:val="00BB33C2"/>
    <w:rsid w:val="00BB3491"/>
    <w:rsid w:val="00BB353D"/>
    <w:rsid w:val="00BB3858"/>
    <w:rsid w:val="00BB39D2"/>
    <w:rsid w:val="00BB3E0E"/>
    <w:rsid w:val="00BB3EBD"/>
    <w:rsid w:val="00BB4003"/>
    <w:rsid w:val="00BB4125"/>
    <w:rsid w:val="00BB4149"/>
    <w:rsid w:val="00BB4186"/>
    <w:rsid w:val="00BB41A3"/>
    <w:rsid w:val="00BB4417"/>
    <w:rsid w:val="00BB455E"/>
    <w:rsid w:val="00BB4769"/>
    <w:rsid w:val="00BB490B"/>
    <w:rsid w:val="00BB4AD6"/>
    <w:rsid w:val="00BB4C23"/>
    <w:rsid w:val="00BB4E16"/>
    <w:rsid w:val="00BB4EEE"/>
    <w:rsid w:val="00BB5216"/>
    <w:rsid w:val="00BB52F6"/>
    <w:rsid w:val="00BB5564"/>
    <w:rsid w:val="00BB56C7"/>
    <w:rsid w:val="00BB585E"/>
    <w:rsid w:val="00BB609E"/>
    <w:rsid w:val="00BB6460"/>
    <w:rsid w:val="00BB6589"/>
    <w:rsid w:val="00BB65B0"/>
    <w:rsid w:val="00BB6823"/>
    <w:rsid w:val="00BB6947"/>
    <w:rsid w:val="00BB6A26"/>
    <w:rsid w:val="00BB6A2A"/>
    <w:rsid w:val="00BB6C3E"/>
    <w:rsid w:val="00BB6D3E"/>
    <w:rsid w:val="00BB7131"/>
    <w:rsid w:val="00BB72ED"/>
    <w:rsid w:val="00BB7306"/>
    <w:rsid w:val="00BB7A27"/>
    <w:rsid w:val="00BB7B36"/>
    <w:rsid w:val="00BB7C15"/>
    <w:rsid w:val="00BB7DC3"/>
    <w:rsid w:val="00BC0013"/>
    <w:rsid w:val="00BC01F2"/>
    <w:rsid w:val="00BC032B"/>
    <w:rsid w:val="00BC06C7"/>
    <w:rsid w:val="00BC0720"/>
    <w:rsid w:val="00BC0730"/>
    <w:rsid w:val="00BC0CF1"/>
    <w:rsid w:val="00BC0D9E"/>
    <w:rsid w:val="00BC0E9E"/>
    <w:rsid w:val="00BC103D"/>
    <w:rsid w:val="00BC1437"/>
    <w:rsid w:val="00BC18B7"/>
    <w:rsid w:val="00BC198D"/>
    <w:rsid w:val="00BC1A26"/>
    <w:rsid w:val="00BC1CCF"/>
    <w:rsid w:val="00BC22F2"/>
    <w:rsid w:val="00BC251E"/>
    <w:rsid w:val="00BC25D0"/>
    <w:rsid w:val="00BC25FB"/>
    <w:rsid w:val="00BC25FE"/>
    <w:rsid w:val="00BC276D"/>
    <w:rsid w:val="00BC2F90"/>
    <w:rsid w:val="00BC30B6"/>
    <w:rsid w:val="00BC313E"/>
    <w:rsid w:val="00BC3CD6"/>
    <w:rsid w:val="00BC3D02"/>
    <w:rsid w:val="00BC4252"/>
    <w:rsid w:val="00BC43E7"/>
    <w:rsid w:val="00BC45D0"/>
    <w:rsid w:val="00BC47DB"/>
    <w:rsid w:val="00BC4904"/>
    <w:rsid w:val="00BC49BB"/>
    <w:rsid w:val="00BC4B65"/>
    <w:rsid w:val="00BC4BF7"/>
    <w:rsid w:val="00BC5135"/>
    <w:rsid w:val="00BC5278"/>
    <w:rsid w:val="00BC5318"/>
    <w:rsid w:val="00BC55B7"/>
    <w:rsid w:val="00BC58C0"/>
    <w:rsid w:val="00BC5D7F"/>
    <w:rsid w:val="00BC5DFC"/>
    <w:rsid w:val="00BC607A"/>
    <w:rsid w:val="00BC637D"/>
    <w:rsid w:val="00BC66CA"/>
    <w:rsid w:val="00BC6759"/>
    <w:rsid w:val="00BC6767"/>
    <w:rsid w:val="00BC6B0D"/>
    <w:rsid w:val="00BC6D35"/>
    <w:rsid w:val="00BC6D38"/>
    <w:rsid w:val="00BC70CA"/>
    <w:rsid w:val="00BC74C7"/>
    <w:rsid w:val="00BC7502"/>
    <w:rsid w:val="00BC7612"/>
    <w:rsid w:val="00BC764E"/>
    <w:rsid w:val="00BC7901"/>
    <w:rsid w:val="00BC7C0C"/>
    <w:rsid w:val="00BC7EF4"/>
    <w:rsid w:val="00BC7F1A"/>
    <w:rsid w:val="00BD00F2"/>
    <w:rsid w:val="00BD012C"/>
    <w:rsid w:val="00BD0695"/>
    <w:rsid w:val="00BD0C21"/>
    <w:rsid w:val="00BD1091"/>
    <w:rsid w:val="00BD159B"/>
    <w:rsid w:val="00BD15E6"/>
    <w:rsid w:val="00BD1827"/>
    <w:rsid w:val="00BD18CE"/>
    <w:rsid w:val="00BD18D3"/>
    <w:rsid w:val="00BD1A87"/>
    <w:rsid w:val="00BD1DDB"/>
    <w:rsid w:val="00BD1E85"/>
    <w:rsid w:val="00BD2368"/>
    <w:rsid w:val="00BD24FD"/>
    <w:rsid w:val="00BD25F2"/>
    <w:rsid w:val="00BD268E"/>
    <w:rsid w:val="00BD27B5"/>
    <w:rsid w:val="00BD2A29"/>
    <w:rsid w:val="00BD2E93"/>
    <w:rsid w:val="00BD2F52"/>
    <w:rsid w:val="00BD3601"/>
    <w:rsid w:val="00BD36FA"/>
    <w:rsid w:val="00BD3B25"/>
    <w:rsid w:val="00BD3DA7"/>
    <w:rsid w:val="00BD414D"/>
    <w:rsid w:val="00BD41A8"/>
    <w:rsid w:val="00BD42CD"/>
    <w:rsid w:val="00BD430C"/>
    <w:rsid w:val="00BD45DD"/>
    <w:rsid w:val="00BD4792"/>
    <w:rsid w:val="00BD4863"/>
    <w:rsid w:val="00BD487F"/>
    <w:rsid w:val="00BD490B"/>
    <w:rsid w:val="00BD4B3A"/>
    <w:rsid w:val="00BD4D38"/>
    <w:rsid w:val="00BD4D9A"/>
    <w:rsid w:val="00BD5035"/>
    <w:rsid w:val="00BD51BF"/>
    <w:rsid w:val="00BD521D"/>
    <w:rsid w:val="00BD54D6"/>
    <w:rsid w:val="00BD57DF"/>
    <w:rsid w:val="00BD58D1"/>
    <w:rsid w:val="00BD5A67"/>
    <w:rsid w:val="00BD5B95"/>
    <w:rsid w:val="00BD633E"/>
    <w:rsid w:val="00BD6627"/>
    <w:rsid w:val="00BD66A0"/>
    <w:rsid w:val="00BD66A4"/>
    <w:rsid w:val="00BD694C"/>
    <w:rsid w:val="00BD6A55"/>
    <w:rsid w:val="00BD6B6B"/>
    <w:rsid w:val="00BD6DA6"/>
    <w:rsid w:val="00BD6DB9"/>
    <w:rsid w:val="00BD7406"/>
    <w:rsid w:val="00BD76BE"/>
    <w:rsid w:val="00BD779B"/>
    <w:rsid w:val="00BD77C3"/>
    <w:rsid w:val="00BD79C5"/>
    <w:rsid w:val="00BE024A"/>
    <w:rsid w:val="00BE0286"/>
    <w:rsid w:val="00BE0410"/>
    <w:rsid w:val="00BE0458"/>
    <w:rsid w:val="00BE04B7"/>
    <w:rsid w:val="00BE06EC"/>
    <w:rsid w:val="00BE0E6D"/>
    <w:rsid w:val="00BE0ED1"/>
    <w:rsid w:val="00BE1454"/>
    <w:rsid w:val="00BE1678"/>
    <w:rsid w:val="00BE1691"/>
    <w:rsid w:val="00BE1914"/>
    <w:rsid w:val="00BE19CD"/>
    <w:rsid w:val="00BE1BB0"/>
    <w:rsid w:val="00BE1C06"/>
    <w:rsid w:val="00BE1EBE"/>
    <w:rsid w:val="00BE1FF0"/>
    <w:rsid w:val="00BE2053"/>
    <w:rsid w:val="00BE22A8"/>
    <w:rsid w:val="00BE23E3"/>
    <w:rsid w:val="00BE24D1"/>
    <w:rsid w:val="00BE24D9"/>
    <w:rsid w:val="00BE256D"/>
    <w:rsid w:val="00BE25F7"/>
    <w:rsid w:val="00BE26E5"/>
    <w:rsid w:val="00BE28BD"/>
    <w:rsid w:val="00BE29AF"/>
    <w:rsid w:val="00BE2D2B"/>
    <w:rsid w:val="00BE2E18"/>
    <w:rsid w:val="00BE2E8C"/>
    <w:rsid w:val="00BE2FEB"/>
    <w:rsid w:val="00BE3253"/>
    <w:rsid w:val="00BE32A3"/>
    <w:rsid w:val="00BE3412"/>
    <w:rsid w:val="00BE36A0"/>
    <w:rsid w:val="00BE3B8D"/>
    <w:rsid w:val="00BE3D0F"/>
    <w:rsid w:val="00BE3D4C"/>
    <w:rsid w:val="00BE3E81"/>
    <w:rsid w:val="00BE3FA1"/>
    <w:rsid w:val="00BE412C"/>
    <w:rsid w:val="00BE4171"/>
    <w:rsid w:val="00BE41B8"/>
    <w:rsid w:val="00BE44F0"/>
    <w:rsid w:val="00BE452F"/>
    <w:rsid w:val="00BE45B8"/>
    <w:rsid w:val="00BE4623"/>
    <w:rsid w:val="00BE4916"/>
    <w:rsid w:val="00BE4974"/>
    <w:rsid w:val="00BE4A17"/>
    <w:rsid w:val="00BE4A4D"/>
    <w:rsid w:val="00BE4BF6"/>
    <w:rsid w:val="00BE4C0C"/>
    <w:rsid w:val="00BE4E4D"/>
    <w:rsid w:val="00BE50EE"/>
    <w:rsid w:val="00BE52AA"/>
    <w:rsid w:val="00BE538C"/>
    <w:rsid w:val="00BE5431"/>
    <w:rsid w:val="00BE54CF"/>
    <w:rsid w:val="00BE5983"/>
    <w:rsid w:val="00BE6169"/>
    <w:rsid w:val="00BE617C"/>
    <w:rsid w:val="00BE61F2"/>
    <w:rsid w:val="00BE622F"/>
    <w:rsid w:val="00BE62C6"/>
    <w:rsid w:val="00BE631C"/>
    <w:rsid w:val="00BE6640"/>
    <w:rsid w:val="00BE69D3"/>
    <w:rsid w:val="00BE6BF9"/>
    <w:rsid w:val="00BE73D3"/>
    <w:rsid w:val="00BE7631"/>
    <w:rsid w:val="00BE7A4C"/>
    <w:rsid w:val="00BF02CC"/>
    <w:rsid w:val="00BF032D"/>
    <w:rsid w:val="00BF0538"/>
    <w:rsid w:val="00BF0AAC"/>
    <w:rsid w:val="00BF0C63"/>
    <w:rsid w:val="00BF0D68"/>
    <w:rsid w:val="00BF0D7A"/>
    <w:rsid w:val="00BF0EB5"/>
    <w:rsid w:val="00BF1055"/>
    <w:rsid w:val="00BF1410"/>
    <w:rsid w:val="00BF1506"/>
    <w:rsid w:val="00BF169F"/>
    <w:rsid w:val="00BF16AF"/>
    <w:rsid w:val="00BF174C"/>
    <w:rsid w:val="00BF1813"/>
    <w:rsid w:val="00BF1832"/>
    <w:rsid w:val="00BF1AF7"/>
    <w:rsid w:val="00BF1B1F"/>
    <w:rsid w:val="00BF1CC0"/>
    <w:rsid w:val="00BF1D23"/>
    <w:rsid w:val="00BF1E50"/>
    <w:rsid w:val="00BF1F9F"/>
    <w:rsid w:val="00BF2123"/>
    <w:rsid w:val="00BF212B"/>
    <w:rsid w:val="00BF24BF"/>
    <w:rsid w:val="00BF2547"/>
    <w:rsid w:val="00BF2A6B"/>
    <w:rsid w:val="00BF2D3A"/>
    <w:rsid w:val="00BF2EF3"/>
    <w:rsid w:val="00BF2F94"/>
    <w:rsid w:val="00BF3154"/>
    <w:rsid w:val="00BF3235"/>
    <w:rsid w:val="00BF347A"/>
    <w:rsid w:val="00BF357F"/>
    <w:rsid w:val="00BF3FAD"/>
    <w:rsid w:val="00BF42AF"/>
    <w:rsid w:val="00BF43D2"/>
    <w:rsid w:val="00BF46C2"/>
    <w:rsid w:val="00BF4BAE"/>
    <w:rsid w:val="00BF4C2B"/>
    <w:rsid w:val="00BF506A"/>
    <w:rsid w:val="00BF5649"/>
    <w:rsid w:val="00BF58AB"/>
    <w:rsid w:val="00BF5ADF"/>
    <w:rsid w:val="00BF5FF3"/>
    <w:rsid w:val="00BF6010"/>
    <w:rsid w:val="00BF6107"/>
    <w:rsid w:val="00BF612D"/>
    <w:rsid w:val="00BF6182"/>
    <w:rsid w:val="00BF6257"/>
    <w:rsid w:val="00BF6260"/>
    <w:rsid w:val="00BF6306"/>
    <w:rsid w:val="00BF6550"/>
    <w:rsid w:val="00BF6729"/>
    <w:rsid w:val="00BF6AA3"/>
    <w:rsid w:val="00BF71C1"/>
    <w:rsid w:val="00BF72B1"/>
    <w:rsid w:val="00BF7384"/>
    <w:rsid w:val="00BF75FC"/>
    <w:rsid w:val="00BF780C"/>
    <w:rsid w:val="00BF792C"/>
    <w:rsid w:val="00BF7ACC"/>
    <w:rsid w:val="00BF7BC8"/>
    <w:rsid w:val="00BF7D2C"/>
    <w:rsid w:val="00BF7D9C"/>
    <w:rsid w:val="00BF7E5C"/>
    <w:rsid w:val="00C000E3"/>
    <w:rsid w:val="00C00164"/>
    <w:rsid w:val="00C00204"/>
    <w:rsid w:val="00C00253"/>
    <w:rsid w:val="00C002AF"/>
    <w:rsid w:val="00C003B9"/>
    <w:rsid w:val="00C00892"/>
    <w:rsid w:val="00C009C3"/>
    <w:rsid w:val="00C009EA"/>
    <w:rsid w:val="00C00B66"/>
    <w:rsid w:val="00C00D36"/>
    <w:rsid w:val="00C00D9D"/>
    <w:rsid w:val="00C00E6F"/>
    <w:rsid w:val="00C01038"/>
    <w:rsid w:val="00C010A0"/>
    <w:rsid w:val="00C010CD"/>
    <w:rsid w:val="00C01410"/>
    <w:rsid w:val="00C01796"/>
    <w:rsid w:val="00C02103"/>
    <w:rsid w:val="00C0261D"/>
    <w:rsid w:val="00C02655"/>
    <w:rsid w:val="00C02751"/>
    <w:rsid w:val="00C02789"/>
    <w:rsid w:val="00C03022"/>
    <w:rsid w:val="00C031AF"/>
    <w:rsid w:val="00C03248"/>
    <w:rsid w:val="00C0336C"/>
    <w:rsid w:val="00C03439"/>
    <w:rsid w:val="00C034D1"/>
    <w:rsid w:val="00C039A0"/>
    <w:rsid w:val="00C03CE0"/>
    <w:rsid w:val="00C03F8B"/>
    <w:rsid w:val="00C04098"/>
    <w:rsid w:val="00C04152"/>
    <w:rsid w:val="00C0427F"/>
    <w:rsid w:val="00C042E0"/>
    <w:rsid w:val="00C04374"/>
    <w:rsid w:val="00C04497"/>
    <w:rsid w:val="00C04548"/>
    <w:rsid w:val="00C046A2"/>
    <w:rsid w:val="00C046DA"/>
    <w:rsid w:val="00C047B9"/>
    <w:rsid w:val="00C05158"/>
    <w:rsid w:val="00C0520B"/>
    <w:rsid w:val="00C05516"/>
    <w:rsid w:val="00C05546"/>
    <w:rsid w:val="00C05837"/>
    <w:rsid w:val="00C05872"/>
    <w:rsid w:val="00C05A0F"/>
    <w:rsid w:val="00C05D23"/>
    <w:rsid w:val="00C05DC1"/>
    <w:rsid w:val="00C05F37"/>
    <w:rsid w:val="00C06711"/>
    <w:rsid w:val="00C06732"/>
    <w:rsid w:val="00C06CAB"/>
    <w:rsid w:val="00C06D8F"/>
    <w:rsid w:val="00C06DC9"/>
    <w:rsid w:val="00C06DF7"/>
    <w:rsid w:val="00C0707B"/>
    <w:rsid w:val="00C070BB"/>
    <w:rsid w:val="00C07248"/>
    <w:rsid w:val="00C07365"/>
    <w:rsid w:val="00C0757C"/>
    <w:rsid w:val="00C07599"/>
    <w:rsid w:val="00C07623"/>
    <w:rsid w:val="00C079E6"/>
    <w:rsid w:val="00C07A04"/>
    <w:rsid w:val="00C07A1F"/>
    <w:rsid w:val="00C07A73"/>
    <w:rsid w:val="00C07C66"/>
    <w:rsid w:val="00C07C6C"/>
    <w:rsid w:val="00C07C75"/>
    <w:rsid w:val="00C07D4D"/>
    <w:rsid w:val="00C07E45"/>
    <w:rsid w:val="00C07FF1"/>
    <w:rsid w:val="00C103E0"/>
    <w:rsid w:val="00C104CE"/>
    <w:rsid w:val="00C105B5"/>
    <w:rsid w:val="00C10AE2"/>
    <w:rsid w:val="00C10C91"/>
    <w:rsid w:val="00C10DFB"/>
    <w:rsid w:val="00C11147"/>
    <w:rsid w:val="00C115C1"/>
    <w:rsid w:val="00C11749"/>
    <w:rsid w:val="00C1190A"/>
    <w:rsid w:val="00C11A5E"/>
    <w:rsid w:val="00C11E7E"/>
    <w:rsid w:val="00C11EFC"/>
    <w:rsid w:val="00C12107"/>
    <w:rsid w:val="00C121F7"/>
    <w:rsid w:val="00C12232"/>
    <w:rsid w:val="00C12337"/>
    <w:rsid w:val="00C1238A"/>
    <w:rsid w:val="00C12449"/>
    <w:rsid w:val="00C1275B"/>
    <w:rsid w:val="00C127CE"/>
    <w:rsid w:val="00C12866"/>
    <w:rsid w:val="00C12972"/>
    <w:rsid w:val="00C12E0C"/>
    <w:rsid w:val="00C1301C"/>
    <w:rsid w:val="00C133C6"/>
    <w:rsid w:val="00C1343B"/>
    <w:rsid w:val="00C134FF"/>
    <w:rsid w:val="00C13677"/>
    <w:rsid w:val="00C13720"/>
    <w:rsid w:val="00C13925"/>
    <w:rsid w:val="00C13A50"/>
    <w:rsid w:val="00C13BF8"/>
    <w:rsid w:val="00C13C6A"/>
    <w:rsid w:val="00C13EA6"/>
    <w:rsid w:val="00C13F8D"/>
    <w:rsid w:val="00C13FF7"/>
    <w:rsid w:val="00C14020"/>
    <w:rsid w:val="00C14259"/>
    <w:rsid w:val="00C14407"/>
    <w:rsid w:val="00C1468E"/>
    <w:rsid w:val="00C14F04"/>
    <w:rsid w:val="00C1507C"/>
    <w:rsid w:val="00C15083"/>
    <w:rsid w:val="00C15383"/>
    <w:rsid w:val="00C15400"/>
    <w:rsid w:val="00C15523"/>
    <w:rsid w:val="00C15B10"/>
    <w:rsid w:val="00C15D98"/>
    <w:rsid w:val="00C15FA4"/>
    <w:rsid w:val="00C16049"/>
    <w:rsid w:val="00C1629B"/>
    <w:rsid w:val="00C162A7"/>
    <w:rsid w:val="00C165EE"/>
    <w:rsid w:val="00C168C8"/>
    <w:rsid w:val="00C16954"/>
    <w:rsid w:val="00C16AB7"/>
    <w:rsid w:val="00C16C13"/>
    <w:rsid w:val="00C16C2B"/>
    <w:rsid w:val="00C16EB6"/>
    <w:rsid w:val="00C16FF1"/>
    <w:rsid w:val="00C1717A"/>
    <w:rsid w:val="00C1741C"/>
    <w:rsid w:val="00C174D1"/>
    <w:rsid w:val="00C17562"/>
    <w:rsid w:val="00C17891"/>
    <w:rsid w:val="00C179DA"/>
    <w:rsid w:val="00C17B8F"/>
    <w:rsid w:val="00C17BFB"/>
    <w:rsid w:val="00C17E9E"/>
    <w:rsid w:val="00C200FF"/>
    <w:rsid w:val="00C20247"/>
    <w:rsid w:val="00C2072B"/>
    <w:rsid w:val="00C209ED"/>
    <w:rsid w:val="00C20A7C"/>
    <w:rsid w:val="00C20A7E"/>
    <w:rsid w:val="00C20C8E"/>
    <w:rsid w:val="00C21455"/>
    <w:rsid w:val="00C214AB"/>
    <w:rsid w:val="00C215C5"/>
    <w:rsid w:val="00C21734"/>
    <w:rsid w:val="00C21780"/>
    <w:rsid w:val="00C21B91"/>
    <w:rsid w:val="00C21E20"/>
    <w:rsid w:val="00C21F01"/>
    <w:rsid w:val="00C21F9E"/>
    <w:rsid w:val="00C22147"/>
    <w:rsid w:val="00C22250"/>
    <w:rsid w:val="00C22280"/>
    <w:rsid w:val="00C222F7"/>
    <w:rsid w:val="00C2231E"/>
    <w:rsid w:val="00C2237D"/>
    <w:rsid w:val="00C22885"/>
    <w:rsid w:val="00C22912"/>
    <w:rsid w:val="00C22BB3"/>
    <w:rsid w:val="00C22C9D"/>
    <w:rsid w:val="00C22CA4"/>
    <w:rsid w:val="00C230BC"/>
    <w:rsid w:val="00C23281"/>
    <w:rsid w:val="00C2356B"/>
    <w:rsid w:val="00C236A8"/>
    <w:rsid w:val="00C236B5"/>
    <w:rsid w:val="00C238B5"/>
    <w:rsid w:val="00C23A9B"/>
    <w:rsid w:val="00C24001"/>
    <w:rsid w:val="00C241EC"/>
    <w:rsid w:val="00C242AC"/>
    <w:rsid w:val="00C244A7"/>
    <w:rsid w:val="00C24515"/>
    <w:rsid w:val="00C246D6"/>
    <w:rsid w:val="00C2482C"/>
    <w:rsid w:val="00C24844"/>
    <w:rsid w:val="00C248CA"/>
    <w:rsid w:val="00C24922"/>
    <w:rsid w:val="00C24A29"/>
    <w:rsid w:val="00C24B29"/>
    <w:rsid w:val="00C24C10"/>
    <w:rsid w:val="00C24CA9"/>
    <w:rsid w:val="00C2507F"/>
    <w:rsid w:val="00C252AC"/>
    <w:rsid w:val="00C25B6C"/>
    <w:rsid w:val="00C25B6E"/>
    <w:rsid w:val="00C25C40"/>
    <w:rsid w:val="00C25F62"/>
    <w:rsid w:val="00C261BB"/>
    <w:rsid w:val="00C26262"/>
    <w:rsid w:val="00C26706"/>
    <w:rsid w:val="00C268AF"/>
    <w:rsid w:val="00C26963"/>
    <w:rsid w:val="00C26BF5"/>
    <w:rsid w:val="00C27001"/>
    <w:rsid w:val="00C2726C"/>
    <w:rsid w:val="00C27879"/>
    <w:rsid w:val="00C27AE0"/>
    <w:rsid w:val="00C27F18"/>
    <w:rsid w:val="00C27F34"/>
    <w:rsid w:val="00C27FBD"/>
    <w:rsid w:val="00C30068"/>
    <w:rsid w:val="00C30194"/>
    <w:rsid w:val="00C303D8"/>
    <w:rsid w:val="00C30536"/>
    <w:rsid w:val="00C3059A"/>
    <w:rsid w:val="00C305E1"/>
    <w:rsid w:val="00C3081F"/>
    <w:rsid w:val="00C30AA7"/>
    <w:rsid w:val="00C30AD8"/>
    <w:rsid w:val="00C30CA4"/>
    <w:rsid w:val="00C30D2F"/>
    <w:rsid w:val="00C30DA1"/>
    <w:rsid w:val="00C31096"/>
    <w:rsid w:val="00C311FC"/>
    <w:rsid w:val="00C3126A"/>
    <w:rsid w:val="00C31366"/>
    <w:rsid w:val="00C3152E"/>
    <w:rsid w:val="00C3168F"/>
    <w:rsid w:val="00C316D8"/>
    <w:rsid w:val="00C319EB"/>
    <w:rsid w:val="00C31EE7"/>
    <w:rsid w:val="00C321BE"/>
    <w:rsid w:val="00C32351"/>
    <w:rsid w:val="00C3246F"/>
    <w:rsid w:val="00C32BAB"/>
    <w:rsid w:val="00C32C79"/>
    <w:rsid w:val="00C33366"/>
    <w:rsid w:val="00C337BB"/>
    <w:rsid w:val="00C338BE"/>
    <w:rsid w:val="00C338E4"/>
    <w:rsid w:val="00C33BB9"/>
    <w:rsid w:val="00C33DD8"/>
    <w:rsid w:val="00C33E65"/>
    <w:rsid w:val="00C33FF6"/>
    <w:rsid w:val="00C341DC"/>
    <w:rsid w:val="00C344D5"/>
    <w:rsid w:val="00C345AD"/>
    <w:rsid w:val="00C34BEE"/>
    <w:rsid w:val="00C34E29"/>
    <w:rsid w:val="00C34FD8"/>
    <w:rsid w:val="00C350E7"/>
    <w:rsid w:val="00C3526D"/>
    <w:rsid w:val="00C35477"/>
    <w:rsid w:val="00C356C8"/>
    <w:rsid w:val="00C35B76"/>
    <w:rsid w:val="00C35C3D"/>
    <w:rsid w:val="00C35C5E"/>
    <w:rsid w:val="00C35C92"/>
    <w:rsid w:val="00C35F45"/>
    <w:rsid w:val="00C360C3"/>
    <w:rsid w:val="00C3627C"/>
    <w:rsid w:val="00C36514"/>
    <w:rsid w:val="00C36759"/>
    <w:rsid w:val="00C369D6"/>
    <w:rsid w:val="00C36A26"/>
    <w:rsid w:val="00C36E61"/>
    <w:rsid w:val="00C36FEB"/>
    <w:rsid w:val="00C372F4"/>
    <w:rsid w:val="00C376CC"/>
    <w:rsid w:val="00C3772D"/>
    <w:rsid w:val="00C377B4"/>
    <w:rsid w:val="00C37B00"/>
    <w:rsid w:val="00C37C0A"/>
    <w:rsid w:val="00C37DEF"/>
    <w:rsid w:val="00C37DFE"/>
    <w:rsid w:val="00C37EEA"/>
    <w:rsid w:val="00C37F3B"/>
    <w:rsid w:val="00C40448"/>
    <w:rsid w:val="00C40A0D"/>
    <w:rsid w:val="00C40AFA"/>
    <w:rsid w:val="00C40B3A"/>
    <w:rsid w:val="00C40C15"/>
    <w:rsid w:val="00C40D56"/>
    <w:rsid w:val="00C40F38"/>
    <w:rsid w:val="00C40F59"/>
    <w:rsid w:val="00C41076"/>
    <w:rsid w:val="00C4110F"/>
    <w:rsid w:val="00C41179"/>
    <w:rsid w:val="00C41199"/>
    <w:rsid w:val="00C413D8"/>
    <w:rsid w:val="00C41630"/>
    <w:rsid w:val="00C4180A"/>
    <w:rsid w:val="00C4195F"/>
    <w:rsid w:val="00C419FD"/>
    <w:rsid w:val="00C41BF4"/>
    <w:rsid w:val="00C41C09"/>
    <w:rsid w:val="00C41D54"/>
    <w:rsid w:val="00C41E19"/>
    <w:rsid w:val="00C41ED2"/>
    <w:rsid w:val="00C42145"/>
    <w:rsid w:val="00C4218A"/>
    <w:rsid w:val="00C42228"/>
    <w:rsid w:val="00C4233E"/>
    <w:rsid w:val="00C4281C"/>
    <w:rsid w:val="00C42A62"/>
    <w:rsid w:val="00C42A92"/>
    <w:rsid w:val="00C42D40"/>
    <w:rsid w:val="00C42F01"/>
    <w:rsid w:val="00C431E3"/>
    <w:rsid w:val="00C43365"/>
    <w:rsid w:val="00C43444"/>
    <w:rsid w:val="00C43BB0"/>
    <w:rsid w:val="00C43FA2"/>
    <w:rsid w:val="00C440B4"/>
    <w:rsid w:val="00C44287"/>
    <w:rsid w:val="00C44586"/>
    <w:rsid w:val="00C44AF9"/>
    <w:rsid w:val="00C44BA1"/>
    <w:rsid w:val="00C44BC2"/>
    <w:rsid w:val="00C44DC0"/>
    <w:rsid w:val="00C45092"/>
    <w:rsid w:val="00C45099"/>
    <w:rsid w:val="00C452C5"/>
    <w:rsid w:val="00C456B1"/>
    <w:rsid w:val="00C458F8"/>
    <w:rsid w:val="00C45909"/>
    <w:rsid w:val="00C45A92"/>
    <w:rsid w:val="00C45C57"/>
    <w:rsid w:val="00C45CA7"/>
    <w:rsid w:val="00C45E19"/>
    <w:rsid w:val="00C45ED3"/>
    <w:rsid w:val="00C45F9C"/>
    <w:rsid w:val="00C4615D"/>
    <w:rsid w:val="00C461F4"/>
    <w:rsid w:val="00C46368"/>
    <w:rsid w:val="00C46426"/>
    <w:rsid w:val="00C46515"/>
    <w:rsid w:val="00C46BA4"/>
    <w:rsid w:val="00C47048"/>
    <w:rsid w:val="00C470A1"/>
    <w:rsid w:val="00C4726F"/>
    <w:rsid w:val="00C472F3"/>
    <w:rsid w:val="00C47322"/>
    <w:rsid w:val="00C474D9"/>
    <w:rsid w:val="00C47555"/>
    <w:rsid w:val="00C476A9"/>
    <w:rsid w:val="00C477E0"/>
    <w:rsid w:val="00C479EE"/>
    <w:rsid w:val="00C47AF9"/>
    <w:rsid w:val="00C47D2B"/>
    <w:rsid w:val="00C47F72"/>
    <w:rsid w:val="00C50258"/>
    <w:rsid w:val="00C502F4"/>
    <w:rsid w:val="00C50348"/>
    <w:rsid w:val="00C503B2"/>
    <w:rsid w:val="00C50489"/>
    <w:rsid w:val="00C507F2"/>
    <w:rsid w:val="00C509F3"/>
    <w:rsid w:val="00C50E5A"/>
    <w:rsid w:val="00C511C0"/>
    <w:rsid w:val="00C51522"/>
    <w:rsid w:val="00C516D1"/>
    <w:rsid w:val="00C516F0"/>
    <w:rsid w:val="00C51833"/>
    <w:rsid w:val="00C52226"/>
    <w:rsid w:val="00C52248"/>
    <w:rsid w:val="00C52394"/>
    <w:rsid w:val="00C524DB"/>
    <w:rsid w:val="00C52530"/>
    <w:rsid w:val="00C5277E"/>
    <w:rsid w:val="00C527D6"/>
    <w:rsid w:val="00C527F7"/>
    <w:rsid w:val="00C52909"/>
    <w:rsid w:val="00C5304E"/>
    <w:rsid w:val="00C53096"/>
    <w:rsid w:val="00C538DF"/>
    <w:rsid w:val="00C53C85"/>
    <w:rsid w:val="00C540E2"/>
    <w:rsid w:val="00C54248"/>
    <w:rsid w:val="00C542EA"/>
    <w:rsid w:val="00C544BD"/>
    <w:rsid w:val="00C544FC"/>
    <w:rsid w:val="00C5451D"/>
    <w:rsid w:val="00C545E9"/>
    <w:rsid w:val="00C548C9"/>
    <w:rsid w:val="00C54A08"/>
    <w:rsid w:val="00C54A2A"/>
    <w:rsid w:val="00C54A30"/>
    <w:rsid w:val="00C54AA8"/>
    <w:rsid w:val="00C54AAD"/>
    <w:rsid w:val="00C54AB4"/>
    <w:rsid w:val="00C54CB8"/>
    <w:rsid w:val="00C54E80"/>
    <w:rsid w:val="00C54ED0"/>
    <w:rsid w:val="00C550AA"/>
    <w:rsid w:val="00C550B3"/>
    <w:rsid w:val="00C55301"/>
    <w:rsid w:val="00C5535B"/>
    <w:rsid w:val="00C5559E"/>
    <w:rsid w:val="00C555D2"/>
    <w:rsid w:val="00C55B69"/>
    <w:rsid w:val="00C55BDC"/>
    <w:rsid w:val="00C55DBC"/>
    <w:rsid w:val="00C55E18"/>
    <w:rsid w:val="00C55E48"/>
    <w:rsid w:val="00C56229"/>
    <w:rsid w:val="00C565F6"/>
    <w:rsid w:val="00C56684"/>
    <w:rsid w:val="00C56CB5"/>
    <w:rsid w:val="00C56D32"/>
    <w:rsid w:val="00C56F92"/>
    <w:rsid w:val="00C56FC8"/>
    <w:rsid w:val="00C570F5"/>
    <w:rsid w:val="00C574E4"/>
    <w:rsid w:val="00C575ED"/>
    <w:rsid w:val="00C5769F"/>
    <w:rsid w:val="00C578CE"/>
    <w:rsid w:val="00C57A04"/>
    <w:rsid w:val="00C57B4C"/>
    <w:rsid w:val="00C57DAE"/>
    <w:rsid w:val="00C6029D"/>
    <w:rsid w:val="00C60308"/>
    <w:rsid w:val="00C6030A"/>
    <w:rsid w:val="00C6072C"/>
    <w:rsid w:val="00C60BD1"/>
    <w:rsid w:val="00C60C5A"/>
    <w:rsid w:val="00C60DB3"/>
    <w:rsid w:val="00C60E71"/>
    <w:rsid w:val="00C61103"/>
    <w:rsid w:val="00C61353"/>
    <w:rsid w:val="00C616CA"/>
    <w:rsid w:val="00C617A3"/>
    <w:rsid w:val="00C6195E"/>
    <w:rsid w:val="00C61DC2"/>
    <w:rsid w:val="00C62469"/>
    <w:rsid w:val="00C62885"/>
    <w:rsid w:val="00C629A2"/>
    <w:rsid w:val="00C629FE"/>
    <w:rsid w:val="00C62E0F"/>
    <w:rsid w:val="00C62F34"/>
    <w:rsid w:val="00C634DC"/>
    <w:rsid w:val="00C63B99"/>
    <w:rsid w:val="00C64007"/>
    <w:rsid w:val="00C6401D"/>
    <w:rsid w:val="00C640C8"/>
    <w:rsid w:val="00C6454D"/>
    <w:rsid w:val="00C64C60"/>
    <w:rsid w:val="00C64DBF"/>
    <w:rsid w:val="00C64E13"/>
    <w:rsid w:val="00C65018"/>
    <w:rsid w:val="00C655E8"/>
    <w:rsid w:val="00C6567A"/>
    <w:rsid w:val="00C65718"/>
    <w:rsid w:val="00C6601E"/>
    <w:rsid w:val="00C6606B"/>
    <w:rsid w:val="00C660CB"/>
    <w:rsid w:val="00C661FC"/>
    <w:rsid w:val="00C66408"/>
    <w:rsid w:val="00C6653B"/>
    <w:rsid w:val="00C66B9D"/>
    <w:rsid w:val="00C66E4E"/>
    <w:rsid w:val="00C66EB0"/>
    <w:rsid w:val="00C670F6"/>
    <w:rsid w:val="00C671E3"/>
    <w:rsid w:val="00C6759A"/>
    <w:rsid w:val="00C677DC"/>
    <w:rsid w:val="00C67905"/>
    <w:rsid w:val="00C67B86"/>
    <w:rsid w:val="00C67D73"/>
    <w:rsid w:val="00C67EEA"/>
    <w:rsid w:val="00C7029F"/>
    <w:rsid w:val="00C7036F"/>
    <w:rsid w:val="00C7039D"/>
    <w:rsid w:val="00C7044F"/>
    <w:rsid w:val="00C704F3"/>
    <w:rsid w:val="00C7057B"/>
    <w:rsid w:val="00C70753"/>
    <w:rsid w:val="00C709AA"/>
    <w:rsid w:val="00C70C52"/>
    <w:rsid w:val="00C70C82"/>
    <w:rsid w:val="00C711AF"/>
    <w:rsid w:val="00C712F5"/>
    <w:rsid w:val="00C71646"/>
    <w:rsid w:val="00C716E2"/>
    <w:rsid w:val="00C71B8F"/>
    <w:rsid w:val="00C71BC2"/>
    <w:rsid w:val="00C71C3F"/>
    <w:rsid w:val="00C71C56"/>
    <w:rsid w:val="00C71CD3"/>
    <w:rsid w:val="00C71E77"/>
    <w:rsid w:val="00C71EE0"/>
    <w:rsid w:val="00C71FBD"/>
    <w:rsid w:val="00C71FDE"/>
    <w:rsid w:val="00C7202A"/>
    <w:rsid w:val="00C72153"/>
    <w:rsid w:val="00C72795"/>
    <w:rsid w:val="00C72EB1"/>
    <w:rsid w:val="00C730BF"/>
    <w:rsid w:val="00C732B0"/>
    <w:rsid w:val="00C7351E"/>
    <w:rsid w:val="00C7357A"/>
    <w:rsid w:val="00C7386B"/>
    <w:rsid w:val="00C739A2"/>
    <w:rsid w:val="00C73BCC"/>
    <w:rsid w:val="00C73C3D"/>
    <w:rsid w:val="00C73C43"/>
    <w:rsid w:val="00C73D19"/>
    <w:rsid w:val="00C74325"/>
    <w:rsid w:val="00C745CF"/>
    <w:rsid w:val="00C7471F"/>
    <w:rsid w:val="00C747CC"/>
    <w:rsid w:val="00C7490F"/>
    <w:rsid w:val="00C74BF1"/>
    <w:rsid w:val="00C7513F"/>
    <w:rsid w:val="00C752AA"/>
    <w:rsid w:val="00C75794"/>
    <w:rsid w:val="00C75A56"/>
    <w:rsid w:val="00C75CB5"/>
    <w:rsid w:val="00C75D3B"/>
    <w:rsid w:val="00C75D7B"/>
    <w:rsid w:val="00C760A0"/>
    <w:rsid w:val="00C760FA"/>
    <w:rsid w:val="00C7637E"/>
    <w:rsid w:val="00C76790"/>
    <w:rsid w:val="00C76C58"/>
    <w:rsid w:val="00C76C65"/>
    <w:rsid w:val="00C76CA7"/>
    <w:rsid w:val="00C76D2B"/>
    <w:rsid w:val="00C76DE7"/>
    <w:rsid w:val="00C76E2D"/>
    <w:rsid w:val="00C76FBA"/>
    <w:rsid w:val="00C775D4"/>
    <w:rsid w:val="00C77869"/>
    <w:rsid w:val="00C779AA"/>
    <w:rsid w:val="00C77D60"/>
    <w:rsid w:val="00C800A4"/>
    <w:rsid w:val="00C8062B"/>
    <w:rsid w:val="00C80641"/>
    <w:rsid w:val="00C807AD"/>
    <w:rsid w:val="00C80CA0"/>
    <w:rsid w:val="00C80D6C"/>
    <w:rsid w:val="00C80E75"/>
    <w:rsid w:val="00C810D5"/>
    <w:rsid w:val="00C817B6"/>
    <w:rsid w:val="00C8189B"/>
    <w:rsid w:val="00C81AC3"/>
    <w:rsid w:val="00C81C0F"/>
    <w:rsid w:val="00C81CAF"/>
    <w:rsid w:val="00C81D10"/>
    <w:rsid w:val="00C81D57"/>
    <w:rsid w:val="00C828CF"/>
    <w:rsid w:val="00C829AF"/>
    <w:rsid w:val="00C82EEE"/>
    <w:rsid w:val="00C82F02"/>
    <w:rsid w:val="00C8319B"/>
    <w:rsid w:val="00C837A9"/>
    <w:rsid w:val="00C83A9F"/>
    <w:rsid w:val="00C83AA3"/>
    <w:rsid w:val="00C83B02"/>
    <w:rsid w:val="00C83F54"/>
    <w:rsid w:val="00C84421"/>
    <w:rsid w:val="00C844A1"/>
    <w:rsid w:val="00C8461E"/>
    <w:rsid w:val="00C846CE"/>
    <w:rsid w:val="00C84768"/>
    <w:rsid w:val="00C84794"/>
    <w:rsid w:val="00C8487C"/>
    <w:rsid w:val="00C84918"/>
    <w:rsid w:val="00C8498E"/>
    <w:rsid w:val="00C84D39"/>
    <w:rsid w:val="00C852B8"/>
    <w:rsid w:val="00C85331"/>
    <w:rsid w:val="00C85431"/>
    <w:rsid w:val="00C8557E"/>
    <w:rsid w:val="00C8558F"/>
    <w:rsid w:val="00C855E8"/>
    <w:rsid w:val="00C85975"/>
    <w:rsid w:val="00C85A19"/>
    <w:rsid w:val="00C85B82"/>
    <w:rsid w:val="00C85BF6"/>
    <w:rsid w:val="00C85D0C"/>
    <w:rsid w:val="00C85D8B"/>
    <w:rsid w:val="00C85DB0"/>
    <w:rsid w:val="00C85EAA"/>
    <w:rsid w:val="00C85F4A"/>
    <w:rsid w:val="00C85F50"/>
    <w:rsid w:val="00C85F7D"/>
    <w:rsid w:val="00C86108"/>
    <w:rsid w:val="00C861AD"/>
    <w:rsid w:val="00C86275"/>
    <w:rsid w:val="00C862B4"/>
    <w:rsid w:val="00C862C6"/>
    <w:rsid w:val="00C86641"/>
    <w:rsid w:val="00C869B3"/>
    <w:rsid w:val="00C86D34"/>
    <w:rsid w:val="00C87061"/>
    <w:rsid w:val="00C87115"/>
    <w:rsid w:val="00C871B8"/>
    <w:rsid w:val="00C871D6"/>
    <w:rsid w:val="00C872CB"/>
    <w:rsid w:val="00C8731F"/>
    <w:rsid w:val="00C874B5"/>
    <w:rsid w:val="00C87719"/>
    <w:rsid w:val="00C87755"/>
    <w:rsid w:val="00C878D9"/>
    <w:rsid w:val="00C8792E"/>
    <w:rsid w:val="00C87AAF"/>
    <w:rsid w:val="00C87EC8"/>
    <w:rsid w:val="00C87F56"/>
    <w:rsid w:val="00C90315"/>
    <w:rsid w:val="00C905DB"/>
    <w:rsid w:val="00C907F1"/>
    <w:rsid w:val="00C90BE8"/>
    <w:rsid w:val="00C90CAA"/>
    <w:rsid w:val="00C90D82"/>
    <w:rsid w:val="00C90DCD"/>
    <w:rsid w:val="00C90E0F"/>
    <w:rsid w:val="00C90EE5"/>
    <w:rsid w:val="00C9136F"/>
    <w:rsid w:val="00C91584"/>
    <w:rsid w:val="00C915BB"/>
    <w:rsid w:val="00C91656"/>
    <w:rsid w:val="00C91665"/>
    <w:rsid w:val="00C9180F"/>
    <w:rsid w:val="00C91812"/>
    <w:rsid w:val="00C918FB"/>
    <w:rsid w:val="00C91C54"/>
    <w:rsid w:val="00C91E0B"/>
    <w:rsid w:val="00C91FE6"/>
    <w:rsid w:val="00C921BD"/>
    <w:rsid w:val="00C92220"/>
    <w:rsid w:val="00C9239E"/>
    <w:rsid w:val="00C92550"/>
    <w:rsid w:val="00C92ABA"/>
    <w:rsid w:val="00C92B94"/>
    <w:rsid w:val="00C92BA0"/>
    <w:rsid w:val="00C930DE"/>
    <w:rsid w:val="00C9330F"/>
    <w:rsid w:val="00C9341F"/>
    <w:rsid w:val="00C9355B"/>
    <w:rsid w:val="00C93588"/>
    <w:rsid w:val="00C9371E"/>
    <w:rsid w:val="00C93826"/>
    <w:rsid w:val="00C93926"/>
    <w:rsid w:val="00C93A0D"/>
    <w:rsid w:val="00C93DCA"/>
    <w:rsid w:val="00C941BB"/>
    <w:rsid w:val="00C94257"/>
    <w:rsid w:val="00C944F0"/>
    <w:rsid w:val="00C945F1"/>
    <w:rsid w:val="00C94727"/>
    <w:rsid w:val="00C94923"/>
    <w:rsid w:val="00C94956"/>
    <w:rsid w:val="00C94A17"/>
    <w:rsid w:val="00C94B2D"/>
    <w:rsid w:val="00C94F76"/>
    <w:rsid w:val="00C95352"/>
    <w:rsid w:val="00C9557D"/>
    <w:rsid w:val="00C957DD"/>
    <w:rsid w:val="00C95978"/>
    <w:rsid w:val="00C95A1E"/>
    <w:rsid w:val="00C95CE2"/>
    <w:rsid w:val="00C96047"/>
    <w:rsid w:val="00C961BE"/>
    <w:rsid w:val="00C96312"/>
    <w:rsid w:val="00C9658F"/>
    <w:rsid w:val="00C9675C"/>
    <w:rsid w:val="00C9681C"/>
    <w:rsid w:val="00C969AB"/>
    <w:rsid w:val="00C96A95"/>
    <w:rsid w:val="00C96F40"/>
    <w:rsid w:val="00C96F5E"/>
    <w:rsid w:val="00C9711F"/>
    <w:rsid w:val="00C974F2"/>
    <w:rsid w:val="00C979A2"/>
    <w:rsid w:val="00C97AEC"/>
    <w:rsid w:val="00CA03B0"/>
    <w:rsid w:val="00CA0731"/>
    <w:rsid w:val="00CA08E2"/>
    <w:rsid w:val="00CA0ABA"/>
    <w:rsid w:val="00CA0AC0"/>
    <w:rsid w:val="00CA0C14"/>
    <w:rsid w:val="00CA0C2D"/>
    <w:rsid w:val="00CA0CB5"/>
    <w:rsid w:val="00CA0F70"/>
    <w:rsid w:val="00CA1487"/>
    <w:rsid w:val="00CA1639"/>
    <w:rsid w:val="00CA1661"/>
    <w:rsid w:val="00CA1AF9"/>
    <w:rsid w:val="00CA1BAA"/>
    <w:rsid w:val="00CA1DE2"/>
    <w:rsid w:val="00CA1E2C"/>
    <w:rsid w:val="00CA1F3A"/>
    <w:rsid w:val="00CA1F57"/>
    <w:rsid w:val="00CA203E"/>
    <w:rsid w:val="00CA204F"/>
    <w:rsid w:val="00CA2138"/>
    <w:rsid w:val="00CA2929"/>
    <w:rsid w:val="00CA2A2C"/>
    <w:rsid w:val="00CA2B4A"/>
    <w:rsid w:val="00CA2BDC"/>
    <w:rsid w:val="00CA2C81"/>
    <w:rsid w:val="00CA2D32"/>
    <w:rsid w:val="00CA2F66"/>
    <w:rsid w:val="00CA305D"/>
    <w:rsid w:val="00CA30A8"/>
    <w:rsid w:val="00CA3138"/>
    <w:rsid w:val="00CA346B"/>
    <w:rsid w:val="00CA3594"/>
    <w:rsid w:val="00CA35E5"/>
    <w:rsid w:val="00CA364E"/>
    <w:rsid w:val="00CA3839"/>
    <w:rsid w:val="00CA3864"/>
    <w:rsid w:val="00CA39C1"/>
    <w:rsid w:val="00CA3AD5"/>
    <w:rsid w:val="00CA3C00"/>
    <w:rsid w:val="00CA3C31"/>
    <w:rsid w:val="00CA3D97"/>
    <w:rsid w:val="00CA3E58"/>
    <w:rsid w:val="00CA3FAD"/>
    <w:rsid w:val="00CA409C"/>
    <w:rsid w:val="00CA41F3"/>
    <w:rsid w:val="00CA42B7"/>
    <w:rsid w:val="00CA4386"/>
    <w:rsid w:val="00CA43B0"/>
    <w:rsid w:val="00CA4447"/>
    <w:rsid w:val="00CA46B0"/>
    <w:rsid w:val="00CA4E00"/>
    <w:rsid w:val="00CA4E05"/>
    <w:rsid w:val="00CA5163"/>
    <w:rsid w:val="00CA5218"/>
    <w:rsid w:val="00CA52F2"/>
    <w:rsid w:val="00CA552B"/>
    <w:rsid w:val="00CA56AA"/>
    <w:rsid w:val="00CA58AF"/>
    <w:rsid w:val="00CA59D9"/>
    <w:rsid w:val="00CA5ABA"/>
    <w:rsid w:val="00CA5AC3"/>
    <w:rsid w:val="00CA5AED"/>
    <w:rsid w:val="00CA5DC9"/>
    <w:rsid w:val="00CA5EEE"/>
    <w:rsid w:val="00CA5F83"/>
    <w:rsid w:val="00CA6064"/>
    <w:rsid w:val="00CA6457"/>
    <w:rsid w:val="00CA648B"/>
    <w:rsid w:val="00CA64E3"/>
    <w:rsid w:val="00CA65CB"/>
    <w:rsid w:val="00CA6810"/>
    <w:rsid w:val="00CA6887"/>
    <w:rsid w:val="00CA694B"/>
    <w:rsid w:val="00CA6C8D"/>
    <w:rsid w:val="00CA70C8"/>
    <w:rsid w:val="00CA712B"/>
    <w:rsid w:val="00CA73FB"/>
    <w:rsid w:val="00CA766A"/>
    <w:rsid w:val="00CA7908"/>
    <w:rsid w:val="00CB0212"/>
    <w:rsid w:val="00CB0258"/>
    <w:rsid w:val="00CB06D1"/>
    <w:rsid w:val="00CB096A"/>
    <w:rsid w:val="00CB0AEE"/>
    <w:rsid w:val="00CB0B29"/>
    <w:rsid w:val="00CB0B6C"/>
    <w:rsid w:val="00CB0C11"/>
    <w:rsid w:val="00CB0FD3"/>
    <w:rsid w:val="00CB1508"/>
    <w:rsid w:val="00CB1A95"/>
    <w:rsid w:val="00CB221E"/>
    <w:rsid w:val="00CB2407"/>
    <w:rsid w:val="00CB2764"/>
    <w:rsid w:val="00CB27C2"/>
    <w:rsid w:val="00CB28F0"/>
    <w:rsid w:val="00CB2AD0"/>
    <w:rsid w:val="00CB2B8F"/>
    <w:rsid w:val="00CB2E8D"/>
    <w:rsid w:val="00CB3203"/>
    <w:rsid w:val="00CB32B9"/>
    <w:rsid w:val="00CB347F"/>
    <w:rsid w:val="00CB3B0B"/>
    <w:rsid w:val="00CB3B50"/>
    <w:rsid w:val="00CB3E3A"/>
    <w:rsid w:val="00CB3F09"/>
    <w:rsid w:val="00CB45C1"/>
    <w:rsid w:val="00CB4666"/>
    <w:rsid w:val="00CB4901"/>
    <w:rsid w:val="00CB4E22"/>
    <w:rsid w:val="00CB4FEA"/>
    <w:rsid w:val="00CB5001"/>
    <w:rsid w:val="00CB509F"/>
    <w:rsid w:val="00CB52E6"/>
    <w:rsid w:val="00CB54F8"/>
    <w:rsid w:val="00CB56DE"/>
    <w:rsid w:val="00CB5759"/>
    <w:rsid w:val="00CB5A47"/>
    <w:rsid w:val="00CB5AB7"/>
    <w:rsid w:val="00CB5E68"/>
    <w:rsid w:val="00CB5FAD"/>
    <w:rsid w:val="00CB60FD"/>
    <w:rsid w:val="00CB62CE"/>
    <w:rsid w:val="00CB669B"/>
    <w:rsid w:val="00CB6A4D"/>
    <w:rsid w:val="00CB6D37"/>
    <w:rsid w:val="00CB6D9B"/>
    <w:rsid w:val="00CB708F"/>
    <w:rsid w:val="00CB71A0"/>
    <w:rsid w:val="00CB7261"/>
    <w:rsid w:val="00CB73A1"/>
    <w:rsid w:val="00CB7606"/>
    <w:rsid w:val="00CB7650"/>
    <w:rsid w:val="00CB7865"/>
    <w:rsid w:val="00CB7AE4"/>
    <w:rsid w:val="00CB7D36"/>
    <w:rsid w:val="00CB7E68"/>
    <w:rsid w:val="00CB7E69"/>
    <w:rsid w:val="00CB7ED7"/>
    <w:rsid w:val="00CC024F"/>
    <w:rsid w:val="00CC02C4"/>
    <w:rsid w:val="00CC09D6"/>
    <w:rsid w:val="00CC1066"/>
    <w:rsid w:val="00CC11D1"/>
    <w:rsid w:val="00CC125E"/>
    <w:rsid w:val="00CC1689"/>
    <w:rsid w:val="00CC16FF"/>
    <w:rsid w:val="00CC18CC"/>
    <w:rsid w:val="00CC19FF"/>
    <w:rsid w:val="00CC1AAE"/>
    <w:rsid w:val="00CC1C06"/>
    <w:rsid w:val="00CC1C91"/>
    <w:rsid w:val="00CC1CF0"/>
    <w:rsid w:val="00CC1F17"/>
    <w:rsid w:val="00CC1F50"/>
    <w:rsid w:val="00CC1FF3"/>
    <w:rsid w:val="00CC20C7"/>
    <w:rsid w:val="00CC2242"/>
    <w:rsid w:val="00CC2538"/>
    <w:rsid w:val="00CC2551"/>
    <w:rsid w:val="00CC2AD5"/>
    <w:rsid w:val="00CC2C94"/>
    <w:rsid w:val="00CC2DDE"/>
    <w:rsid w:val="00CC3768"/>
    <w:rsid w:val="00CC3B77"/>
    <w:rsid w:val="00CC3C57"/>
    <w:rsid w:val="00CC3CF7"/>
    <w:rsid w:val="00CC3DE4"/>
    <w:rsid w:val="00CC4376"/>
    <w:rsid w:val="00CC4388"/>
    <w:rsid w:val="00CC44C8"/>
    <w:rsid w:val="00CC44E0"/>
    <w:rsid w:val="00CC44F4"/>
    <w:rsid w:val="00CC44FB"/>
    <w:rsid w:val="00CC45A5"/>
    <w:rsid w:val="00CC46F4"/>
    <w:rsid w:val="00CC49E0"/>
    <w:rsid w:val="00CC4C91"/>
    <w:rsid w:val="00CC5063"/>
    <w:rsid w:val="00CC52C4"/>
    <w:rsid w:val="00CC5782"/>
    <w:rsid w:val="00CC596B"/>
    <w:rsid w:val="00CC5C9E"/>
    <w:rsid w:val="00CC5F2C"/>
    <w:rsid w:val="00CC5F78"/>
    <w:rsid w:val="00CC60A6"/>
    <w:rsid w:val="00CC62FC"/>
    <w:rsid w:val="00CC6510"/>
    <w:rsid w:val="00CC6527"/>
    <w:rsid w:val="00CC66D6"/>
    <w:rsid w:val="00CC67F3"/>
    <w:rsid w:val="00CC6B33"/>
    <w:rsid w:val="00CC6BBD"/>
    <w:rsid w:val="00CC6D24"/>
    <w:rsid w:val="00CC71E7"/>
    <w:rsid w:val="00CC730B"/>
    <w:rsid w:val="00CC74BB"/>
    <w:rsid w:val="00CC76EB"/>
    <w:rsid w:val="00CC7943"/>
    <w:rsid w:val="00CC7967"/>
    <w:rsid w:val="00CD0045"/>
    <w:rsid w:val="00CD0196"/>
    <w:rsid w:val="00CD048B"/>
    <w:rsid w:val="00CD04A5"/>
    <w:rsid w:val="00CD04AA"/>
    <w:rsid w:val="00CD04CB"/>
    <w:rsid w:val="00CD058A"/>
    <w:rsid w:val="00CD0716"/>
    <w:rsid w:val="00CD089F"/>
    <w:rsid w:val="00CD092B"/>
    <w:rsid w:val="00CD0A20"/>
    <w:rsid w:val="00CD0F95"/>
    <w:rsid w:val="00CD122B"/>
    <w:rsid w:val="00CD123A"/>
    <w:rsid w:val="00CD1343"/>
    <w:rsid w:val="00CD16A9"/>
    <w:rsid w:val="00CD17E1"/>
    <w:rsid w:val="00CD2068"/>
    <w:rsid w:val="00CD228E"/>
    <w:rsid w:val="00CD236A"/>
    <w:rsid w:val="00CD2589"/>
    <w:rsid w:val="00CD25F4"/>
    <w:rsid w:val="00CD28E8"/>
    <w:rsid w:val="00CD292D"/>
    <w:rsid w:val="00CD2A41"/>
    <w:rsid w:val="00CD2B4B"/>
    <w:rsid w:val="00CD2EE0"/>
    <w:rsid w:val="00CD303A"/>
    <w:rsid w:val="00CD33DF"/>
    <w:rsid w:val="00CD340F"/>
    <w:rsid w:val="00CD3913"/>
    <w:rsid w:val="00CD3B33"/>
    <w:rsid w:val="00CD3CFE"/>
    <w:rsid w:val="00CD3F0E"/>
    <w:rsid w:val="00CD43E9"/>
    <w:rsid w:val="00CD4566"/>
    <w:rsid w:val="00CD4651"/>
    <w:rsid w:val="00CD4B14"/>
    <w:rsid w:val="00CD4B55"/>
    <w:rsid w:val="00CD4BF8"/>
    <w:rsid w:val="00CD4C62"/>
    <w:rsid w:val="00CD4EDE"/>
    <w:rsid w:val="00CD5194"/>
    <w:rsid w:val="00CD52ED"/>
    <w:rsid w:val="00CD5333"/>
    <w:rsid w:val="00CD53A3"/>
    <w:rsid w:val="00CD55EA"/>
    <w:rsid w:val="00CD57C9"/>
    <w:rsid w:val="00CD590D"/>
    <w:rsid w:val="00CD5921"/>
    <w:rsid w:val="00CD5B2D"/>
    <w:rsid w:val="00CD5D99"/>
    <w:rsid w:val="00CD5DCE"/>
    <w:rsid w:val="00CD5E76"/>
    <w:rsid w:val="00CD5EF1"/>
    <w:rsid w:val="00CD5F22"/>
    <w:rsid w:val="00CD5FAE"/>
    <w:rsid w:val="00CD61B4"/>
    <w:rsid w:val="00CD6375"/>
    <w:rsid w:val="00CD64F2"/>
    <w:rsid w:val="00CD65FD"/>
    <w:rsid w:val="00CD66D7"/>
    <w:rsid w:val="00CD67FC"/>
    <w:rsid w:val="00CD6934"/>
    <w:rsid w:val="00CD6A25"/>
    <w:rsid w:val="00CD6A5A"/>
    <w:rsid w:val="00CD6D4B"/>
    <w:rsid w:val="00CD7227"/>
    <w:rsid w:val="00CD72E2"/>
    <w:rsid w:val="00CD7446"/>
    <w:rsid w:val="00CD76CF"/>
    <w:rsid w:val="00CD7A99"/>
    <w:rsid w:val="00CD7B24"/>
    <w:rsid w:val="00CD7B55"/>
    <w:rsid w:val="00CD7B86"/>
    <w:rsid w:val="00CD7BB9"/>
    <w:rsid w:val="00CD7CA8"/>
    <w:rsid w:val="00CD7FD7"/>
    <w:rsid w:val="00CE00DA"/>
    <w:rsid w:val="00CE0559"/>
    <w:rsid w:val="00CE0A35"/>
    <w:rsid w:val="00CE0ACD"/>
    <w:rsid w:val="00CE0D5D"/>
    <w:rsid w:val="00CE105B"/>
    <w:rsid w:val="00CE1139"/>
    <w:rsid w:val="00CE1589"/>
    <w:rsid w:val="00CE1647"/>
    <w:rsid w:val="00CE16BA"/>
    <w:rsid w:val="00CE16DC"/>
    <w:rsid w:val="00CE18E3"/>
    <w:rsid w:val="00CE1C5F"/>
    <w:rsid w:val="00CE1CB1"/>
    <w:rsid w:val="00CE1F4F"/>
    <w:rsid w:val="00CE2444"/>
    <w:rsid w:val="00CE24EF"/>
    <w:rsid w:val="00CE25D6"/>
    <w:rsid w:val="00CE27ED"/>
    <w:rsid w:val="00CE2895"/>
    <w:rsid w:val="00CE2BAA"/>
    <w:rsid w:val="00CE3112"/>
    <w:rsid w:val="00CE3370"/>
    <w:rsid w:val="00CE398C"/>
    <w:rsid w:val="00CE3D55"/>
    <w:rsid w:val="00CE3E7F"/>
    <w:rsid w:val="00CE4323"/>
    <w:rsid w:val="00CE440F"/>
    <w:rsid w:val="00CE44C0"/>
    <w:rsid w:val="00CE48B4"/>
    <w:rsid w:val="00CE4AB8"/>
    <w:rsid w:val="00CE4D4D"/>
    <w:rsid w:val="00CE4D68"/>
    <w:rsid w:val="00CE4E3F"/>
    <w:rsid w:val="00CE5347"/>
    <w:rsid w:val="00CE5512"/>
    <w:rsid w:val="00CE5608"/>
    <w:rsid w:val="00CE5ACB"/>
    <w:rsid w:val="00CE604B"/>
    <w:rsid w:val="00CE6150"/>
    <w:rsid w:val="00CE61FC"/>
    <w:rsid w:val="00CE63AC"/>
    <w:rsid w:val="00CE63B6"/>
    <w:rsid w:val="00CE6724"/>
    <w:rsid w:val="00CE6797"/>
    <w:rsid w:val="00CE681B"/>
    <w:rsid w:val="00CE6875"/>
    <w:rsid w:val="00CE6E0B"/>
    <w:rsid w:val="00CE6E4B"/>
    <w:rsid w:val="00CE7042"/>
    <w:rsid w:val="00CE7782"/>
    <w:rsid w:val="00CE7AE6"/>
    <w:rsid w:val="00CF0407"/>
    <w:rsid w:val="00CF04BA"/>
    <w:rsid w:val="00CF0F52"/>
    <w:rsid w:val="00CF0F72"/>
    <w:rsid w:val="00CF10E3"/>
    <w:rsid w:val="00CF11FD"/>
    <w:rsid w:val="00CF135E"/>
    <w:rsid w:val="00CF1661"/>
    <w:rsid w:val="00CF186F"/>
    <w:rsid w:val="00CF1A41"/>
    <w:rsid w:val="00CF1A71"/>
    <w:rsid w:val="00CF1CD0"/>
    <w:rsid w:val="00CF1D06"/>
    <w:rsid w:val="00CF1E5E"/>
    <w:rsid w:val="00CF20DD"/>
    <w:rsid w:val="00CF2317"/>
    <w:rsid w:val="00CF2599"/>
    <w:rsid w:val="00CF26D1"/>
    <w:rsid w:val="00CF27F2"/>
    <w:rsid w:val="00CF29C4"/>
    <w:rsid w:val="00CF2B17"/>
    <w:rsid w:val="00CF2F51"/>
    <w:rsid w:val="00CF3437"/>
    <w:rsid w:val="00CF3826"/>
    <w:rsid w:val="00CF3A1B"/>
    <w:rsid w:val="00CF3F5F"/>
    <w:rsid w:val="00CF41DC"/>
    <w:rsid w:val="00CF4340"/>
    <w:rsid w:val="00CF44AD"/>
    <w:rsid w:val="00CF4769"/>
    <w:rsid w:val="00CF4A46"/>
    <w:rsid w:val="00CF5002"/>
    <w:rsid w:val="00CF528A"/>
    <w:rsid w:val="00CF5665"/>
    <w:rsid w:val="00CF5736"/>
    <w:rsid w:val="00CF588C"/>
    <w:rsid w:val="00CF59BD"/>
    <w:rsid w:val="00CF5BCE"/>
    <w:rsid w:val="00CF5D53"/>
    <w:rsid w:val="00CF5EA4"/>
    <w:rsid w:val="00CF60AD"/>
    <w:rsid w:val="00CF637A"/>
    <w:rsid w:val="00CF6419"/>
    <w:rsid w:val="00CF6ACE"/>
    <w:rsid w:val="00CF6BAB"/>
    <w:rsid w:val="00CF6BE7"/>
    <w:rsid w:val="00CF6BFC"/>
    <w:rsid w:val="00CF6C0D"/>
    <w:rsid w:val="00CF6C1D"/>
    <w:rsid w:val="00CF6C2D"/>
    <w:rsid w:val="00CF6CB9"/>
    <w:rsid w:val="00CF6D1A"/>
    <w:rsid w:val="00CF6E69"/>
    <w:rsid w:val="00CF738F"/>
    <w:rsid w:val="00CF74D4"/>
    <w:rsid w:val="00CF77AF"/>
    <w:rsid w:val="00CF7AAE"/>
    <w:rsid w:val="00CF7DA9"/>
    <w:rsid w:val="00CF7F2C"/>
    <w:rsid w:val="00D00052"/>
    <w:rsid w:val="00D0034B"/>
    <w:rsid w:val="00D005E0"/>
    <w:rsid w:val="00D007FE"/>
    <w:rsid w:val="00D00A4D"/>
    <w:rsid w:val="00D00AEE"/>
    <w:rsid w:val="00D00E18"/>
    <w:rsid w:val="00D00E9E"/>
    <w:rsid w:val="00D00F27"/>
    <w:rsid w:val="00D010E0"/>
    <w:rsid w:val="00D01160"/>
    <w:rsid w:val="00D0137D"/>
    <w:rsid w:val="00D01393"/>
    <w:rsid w:val="00D01462"/>
    <w:rsid w:val="00D014EA"/>
    <w:rsid w:val="00D0165F"/>
    <w:rsid w:val="00D01782"/>
    <w:rsid w:val="00D017C7"/>
    <w:rsid w:val="00D01B53"/>
    <w:rsid w:val="00D01B83"/>
    <w:rsid w:val="00D01CDA"/>
    <w:rsid w:val="00D01D16"/>
    <w:rsid w:val="00D01DA9"/>
    <w:rsid w:val="00D01E07"/>
    <w:rsid w:val="00D01E1D"/>
    <w:rsid w:val="00D01E30"/>
    <w:rsid w:val="00D01F33"/>
    <w:rsid w:val="00D02285"/>
    <w:rsid w:val="00D022BB"/>
    <w:rsid w:val="00D02467"/>
    <w:rsid w:val="00D02475"/>
    <w:rsid w:val="00D0258E"/>
    <w:rsid w:val="00D02733"/>
    <w:rsid w:val="00D02B6A"/>
    <w:rsid w:val="00D02B94"/>
    <w:rsid w:val="00D02F93"/>
    <w:rsid w:val="00D03022"/>
    <w:rsid w:val="00D03533"/>
    <w:rsid w:val="00D038DE"/>
    <w:rsid w:val="00D03ACB"/>
    <w:rsid w:val="00D03B3E"/>
    <w:rsid w:val="00D0441C"/>
    <w:rsid w:val="00D049EB"/>
    <w:rsid w:val="00D04A97"/>
    <w:rsid w:val="00D04DA9"/>
    <w:rsid w:val="00D04E20"/>
    <w:rsid w:val="00D04E89"/>
    <w:rsid w:val="00D0507B"/>
    <w:rsid w:val="00D05087"/>
    <w:rsid w:val="00D050CB"/>
    <w:rsid w:val="00D05480"/>
    <w:rsid w:val="00D056A9"/>
    <w:rsid w:val="00D056AF"/>
    <w:rsid w:val="00D059AC"/>
    <w:rsid w:val="00D05A71"/>
    <w:rsid w:val="00D05DDD"/>
    <w:rsid w:val="00D05DF9"/>
    <w:rsid w:val="00D06053"/>
    <w:rsid w:val="00D06083"/>
    <w:rsid w:val="00D061BE"/>
    <w:rsid w:val="00D06206"/>
    <w:rsid w:val="00D06299"/>
    <w:rsid w:val="00D066C1"/>
    <w:rsid w:val="00D0688F"/>
    <w:rsid w:val="00D068D4"/>
    <w:rsid w:val="00D06ABD"/>
    <w:rsid w:val="00D06C2C"/>
    <w:rsid w:val="00D06CA8"/>
    <w:rsid w:val="00D06EE3"/>
    <w:rsid w:val="00D07A09"/>
    <w:rsid w:val="00D07A3B"/>
    <w:rsid w:val="00D07AA1"/>
    <w:rsid w:val="00D07B44"/>
    <w:rsid w:val="00D10067"/>
    <w:rsid w:val="00D101CF"/>
    <w:rsid w:val="00D105C5"/>
    <w:rsid w:val="00D10B00"/>
    <w:rsid w:val="00D10B4B"/>
    <w:rsid w:val="00D10C4B"/>
    <w:rsid w:val="00D1137F"/>
    <w:rsid w:val="00D11873"/>
    <w:rsid w:val="00D11A60"/>
    <w:rsid w:val="00D11A94"/>
    <w:rsid w:val="00D11B54"/>
    <w:rsid w:val="00D120DB"/>
    <w:rsid w:val="00D121D8"/>
    <w:rsid w:val="00D12526"/>
    <w:rsid w:val="00D125C5"/>
    <w:rsid w:val="00D127CD"/>
    <w:rsid w:val="00D12844"/>
    <w:rsid w:val="00D12908"/>
    <w:rsid w:val="00D12C78"/>
    <w:rsid w:val="00D13279"/>
    <w:rsid w:val="00D1341E"/>
    <w:rsid w:val="00D1356D"/>
    <w:rsid w:val="00D135B4"/>
    <w:rsid w:val="00D13620"/>
    <w:rsid w:val="00D1379E"/>
    <w:rsid w:val="00D139FC"/>
    <w:rsid w:val="00D13AE9"/>
    <w:rsid w:val="00D13BF9"/>
    <w:rsid w:val="00D13C72"/>
    <w:rsid w:val="00D13E13"/>
    <w:rsid w:val="00D13F73"/>
    <w:rsid w:val="00D14115"/>
    <w:rsid w:val="00D143D9"/>
    <w:rsid w:val="00D14866"/>
    <w:rsid w:val="00D14928"/>
    <w:rsid w:val="00D149CB"/>
    <w:rsid w:val="00D14B1A"/>
    <w:rsid w:val="00D14B1F"/>
    <w:rsid w:val="00D14D4B"/>
    <w:rsid w:val="00D14F76"/>
    <w:rsid w:val="00D1503B"/>
    <w:rsid w:val="00D1511C"/>
    <w:rsid w:val="00D15709"/>
    <w:rsid w:val="00D15825"/>
    <w:rsid w:val="00D15AFB"/>
    <w:rsid w:val="00D15B94"/>
    <w:rsid w:val="00D15D63"/>
    <w:rsid w:val="00D16012"/>
    <w:rsid w:val="00D162DC"/>
    <w:rsid w:val="00D162DD"/>
    <w:rsid w:val="00D16302"/>
    <w:rsid w:val="00D16487"/>
    <w:rsid w:val="00D164FD"/>
    <w:rsid w:val="00D1660F"/>
    <w:rsid w:val="00D1672A"/>
    <w:rsid w:val="00D16EAE"/>
    <w:rsid w:val="00D16F2E"/>
    <w:rsid w:val="00D16F36"/>
    <w:rsid w:val="00D170A4"/>
    <w:rsid w:val="00D1735E"/>
    <w:rsid w:val="00D1748A"/>
    <w:rsid w:val="00D17D93"/>
    <w:rsid w:val="00D17EEF"/>
    <w:rsid w:val="00D2011C"/>
    <w:rsid w:val="00D2066D"/>
    <w:rsid w:val="00D206FA"/>
    <w:rsid w:val="00D20A75"/>
    <w:rsid w:val="00D20A7A"/>
    <w:rsid w:val="00D20A9E"/>
    <w:rsid w:val="00D20AAC"/>
    <w:rsid w:val="00D20ADE"/>
    <w:rsid w:val="00D20C32"/>
    <w:rsid w:val="00D20C6E"/>
    <w:rsid w:val="00D20C8A"/>
    <w:rsid w:val="00D20CF7"/>
    <w:rsid w:val="00D20D0A"/>
    <w:rsid w:val="00D21351"/>
    <w:rsid w:val="00D21615"/>
    <w:rsid w:val="00D21694"/>
    <w:rsid w:val="00D216A4"/>
    <w:rsid w:val="00D216CF"/>
    <w:rsid w:val="00D21866"/>
    <w:rsid w:val="00D21DE2"/>
    <w:rsid w:val="00D21E97"/>
    <w:rsid w:val="00D2221F"/>
    <w:rsid w:val="00D2225F"/>
    <w:rsid w:val="00D2227A"/>
    <w:rsid w:val="00D226DF"/>
    <w:rsid w:val="00D229F0"/>
    <w:rsid w:val="00D2354E"/>
    <w:rsid w:val="00D23A91"/>
    <w:rsid w:val="00D23FE3"/>
    <w:rsid w:val="00D2410E"/>
    <w:rsid w:val="00D2411B"/>
    <w:rsid w:val="00D242E1"/>
    <w:rsid w:val="00D2430A"/>
    <w:rsid w:val="00D244DD"/>
    <w:rsid w:val="00D248DB"/>
    <w:rsid w:val="00D2497F"/>
    <w:rsid w:val="00D24B79"/>
    <w:rsid w:val="00D24FCC"/>
    <w:rsid w:val="00D2514E"/>
    <w:rsid w:val="00D251B4"/>
    <w:rsid w:val="00D25428"/>
    <w:rsid w:val="00D25452"/>
    <w:rsid w:val="00D256FA"/>
    <w:rsid w:val="00D25708"/>
    <w:rsid w:val="00D25895"/>
    <w:rsid w:val="00D25B8E"/>
    <w:rsid w:val="00D25D6E"/>
    <w:rsid w:val="00D25EC8"/>
    <w:rsid w:val="00D26052"/>
    <w:rsid w:val="00D2609D"/>
    <w:rsid w:val="00D260F3"/>
    <w:rsid w:val="00D2626D"/>
    <w:rsid w:val="00D262ED"/>
    <w:rsid w:val="00D26691"/>
    <w:rsid w:val="00D266D9"/>
    <w:rsid w:val="00D266F5"/>
    <w:rsid w:val="00D26897"/>
    <w:rsid w:val="00D26CD2"/>
    <w:rsid w:val="00D26CDF"/>
    <w:rsid w:val="00D26DFE"/>
    <w:rsid w:val="00D27076"/>
    <w:rsid w:val="00D272E2"/>
    <w:rsid w:val="00D27356"/>
    <w:rsid w:val="00D273E0"/>
    <w:rsid w:val="00D276BB"/>
    <w:rsid w:val="00D2779D"/>
    <w:rsid w:val="00D277E3"/>
    <w:rsid w:val="00D27800"/>
    <w:rsid w:val="00D2780F"/>
    <w:rsid w:val="00D27841"/>
    <w:rsid w:val="00D2788F"/>
    <w:rsid w:val="00D2794A"/>
    <w:rsid w:val="00D27B8D"/>
    <w:rsid w:val="00D27E1B"/>
    <w:rsid w:val="00D27EAB"/>
    <w:rsid w:val="00D300F3"/>
    <w:rsid w:val="00D30178"/>
    <w:rsid w:val="00D302E1"/>
    <w:rsid w:val="00D30E30"/>
    <w:rsid w:val="00D31496"/>
    <w:rsid w:val="00D3156A"/>
    <w:rsid w:val="00D31678"/>
    <w:rsid w:val="00D317A9"/>
    <w:rsid w:val="00D317C4"/>
    <w:rsid w:val="00D31992"/>
    <w:rsid w:val="00D31AA1"/>
    <w:rsid w:val="00D31BBB"/>
    <w:rsid w:val="00D31BF4"/>
    <w:rsid w:val="00D31D1A"/>
    <w:rsid w:val="00D31F57"/>
    <w:rsid w:val="00D31F64"/>
    <w:rsid w:val="00D31FC3"/>
    <w:rsid w:val="00D3227C"/>
    <w:rsid w:val="00D32478"/>
    <w:rsid w:val="00D3247B"/>
    <w:rsid w:val="00D32591"/>
    <w:rsid w:val="00D325AA"/>
    <w:rsid w:val="00D325C0"/>
    <w:rsid w:val="00D32CB0"/>
    <w:rsid w:val="00D32D1C"/>
    <w:rsid w:val="00D32E0F"/>
    <w:rsid w:val="00D32E22"/>
    <w:rsid w:val="00D3323C"/>
    <w:rsid w:val="00D3376A"/>
    <w:rsid w:val="00D33BB9"/>
    <w:rsid w:val="00D33D17"/>
    <w:rsid w:val="00D33E96"/>
    <w:rsid w:val="00D34087"/>
    <w:rsid w:val="00D347A7"/>
    <w:rsid w:val="00D348B1"/>
    <w:rsid w:val="00D34982"/>
    <w:rsid w:val="00D34A70"/>
    <w:rsid w:val="00D34BC5"/>
    <w:rsid w:val="00D34CE6"/>
    <w:rsid w:val="00D34DD0"/>
    <w:rsid w:val="00D34E64"/>
    <w:rsid w:val="00D34F43"/>
    <w:rsid w:val="00D351B4"/>
    <w:rsid w:val="00D35633"/>
    <w:rsid w:val="00D35829"/>
    <w:rsid w:val="00D35A9A"/>
    <w:rsid w:val="00D35C79"/>
    <w:rsid w:val="00D35F74"/>
    <w:rsid w:val="00D36061"/>
    <w:rsid w:val="00D363EB"/>
    <w:rsid w:val="00D3660A"/>
    <w:rsid w:val="00D367C7"/>
    <w:rsid w:val="00D36805"/>
    <w:rsid w:val="00D36888"/>
    <w:rsid w:val="00D3696D"/>
    <w:rsid w:val="00D36B6A"/>
    <w:rsid w:val="00D36CA5"/>
    <w:rsid w:val="00D36EEE"/>
    <w:rsid w:val="00D37187"/>
    <w:rsid w:val="00D37251"/>
    <w:rsid w:val="00D37291"/>
    <w:rsid w:val="00D3749E"/>
    <w:rsid w:val="00D37797"/>
    <w:rsid w:val="00D37B1F"/>
    <w:rsid w:val="00D37DAC"/>
    <w:rsid w:val="00D37DF2"/>
    <w:rsid w:val="00D37F2B"/>
    <w:rsid w:val="00D40011"/>
    <w:rsid w:val="00D40089"/>
    <w:rsid w:val="00D406DC"/>
    <w:rsid w:val="00D40D9B"/>
    <w:rsid w:val="00D40EE6"/>
    <w:rsid w:val="00D4107A"/>
    <w:rsid w:val="00D416B3"/>
    <w:rsid w:val="00D41850"/>
    <w:rsid w:val="00D41BD0"/>
    <w:rsid w:val="00D41CBC"/>
    <w:rsid w:val="00D41EC8"/>
    <w:rsid w:val="00D41FBB"/>
    <w:rsid w:val="00D420C7"/>
    <w:rsid w:val="00D422AA"/>
    <w:rsid w:val="00D4235A"/>
    <w:rsid w:val="00D42814"/>
    <w:rsid w:val="00D428D3"/>
    <w:rsid w:val="00D429B1"/>
    <w:rsid w:val="00D42BE3"/>
    <w:rsid w:val="00D42C25"/>
    <w:rsid w:val="00D42CB9"/>
    <w:rsid w:val="00D42D1C"/>
    <w:rsid w:val="00D431B7"/>
    <w:rsid w:val="00D43326"/>
    <w:rsid w:val="00D437AB"/>
    <w:rsid w:val="00D43F7E"/>
    <w:rsid w:val="00D44058"/>
    <w:rsid w:val="00D44368"/>
    <w:rsid w:val="00D44937"/>
    <w:rsid w:val="00D44AF9"/>
    <w:rsid w:val="00D44B56"/>
    <w:rsid w:val="00D44C18"/>
    <w:rsid w:val="00D45274"/>
    <w:rsid w:val="00D4534A"/>
    <w:rsid w:val="00D45362"/>
    <w:rsid w:val="00D45409"/>
    <w:rsid w:val="00D455AD"/>
    <w:rsid w:val="00D45899"/>
    <w:rsid w:val="00D45CCC"/>
    <w:rsid w:val="00D45E2F"/>
    <w:rsid w:val="00D45EAC"/>
    <w:rsid w:val="00D4606C"/>
    <w:rsid w:val="00D463E9"/>
    <w:rsid w:val="00D46516"/>
    <w:rsid w:val="00D46AD3"/>
    <w:rsid w:val="00D46B44"/>
    <w:rsid w:val="00D46CBF"/>
    <w:rsid w:val="00D46D21"/>
    <w:rsid w:val="00D46DEC"/>
    <w:rsid w:val="00D46F4F"/>
    <w:rsid w:val="00D4724C"/>
    <w:rsid w:val="00D4757E"/>
    <w:rsid w:val="00D47582"/>
    <w:rsid w:val="00D47FA9"/>
    <w:rsid w:val="00D500E4"/>
    <w:rsid w:val="00D5015F"/>
    <w:rsid w:val="00D503DA"/>
    <w:rsid w:val="00D5067E"/>
    <w:rsid w:val="00D506E3"/>
    <w:rsid w:val="00D506E7"/>
    <w:rsid w:val="00D50882"/>
    <w:rsid w:val="00D50B73"/>
    <w:rsid w:val="00D51184"/>
    <w:rsid w:val="00D51193"/>
    <w:rsid w:val="00D5130D"/>
    <w:rsid w:val="00D513EE"/>
    <w:rsid w:val="00D515F0"/>
    <w:rsid w:val="00D516F3"/>
    <w:rsid w:val="00D51910"/>
    <w:rsid w:val="00D51C2E"/>
    <w:rsid w:val="00D51DF3"/>
    <w:rsid w:val="00D51E96"/>
    <w:rsid w:val="00D51F03"/>
    <w:rsid w:val="00D52240"/>
    <w:rsid w:val="00D52552"/>
    <w:rsid w:val="00D527DD"/>
    <w:rsid w:val="00D5290A"/>
    <w:rsid w:val="00D52D3D"/>
    <w:rsid w:val="00D52EA3"/>
    <w:rsid w:val="00D52EB6"/>
    <w:rsid w:val="00D53806"/>
    <w:rsid w:val="00D5392A"/>
    <w:rsid w:val="00D53DB9"/>
    <w:rsid w:val="00D5401F"/>
    <w:rsid w:val="00D5417F"/>
    <w:rsid w:val="00D5422C"/>
    <w:rsid w:val="00D54493"/>
    <w:rsid w:val="00D545B8"/>
    <w:rsid w:val="00D54B72"/>
    <w:rsid w:val="00D54BEB"/>
    <w:rsid w:val="00D54D15"/>
    <w:rsid w:val="00D54D72"/>
    <w:rsid w:val="00D54ED4"/>
    <w:rsid w:val="00D54F34"/>
    <w:rsid w:val="00D55100"/>
    <w:rsid w:val="00D551A8"/>
    <w:rsid w:val="00D55217"/>
    <w:rsid w:val="00D554C7"/>
    <w:rsid w:val="00D558F1"/>
    <w:rsid w:val="00D55E33"/>
    <w:rsid w:val="00D56474"/>
    <w:rsid w:val="00D56571"/>
    <w:rsid w:val="00D5692A"/>
    <w:rsid w:val="00D56BC7"/>
    <w:rsid w:val="00D56D67"/>
    <w:rsid w:val="00D570CC"/>
    <w:rsid w:val="00D57538"/>
    <w:rsid w:val="00D57723"/>
    <w:rsid w:val="00D57770"/>
    <w:rsid w:val="00D57F30"/>
    <w:rsid w:val="00D6008A"/>
    <w:rsid w:val="00D6011C"/>
    <w:rsid w:val="00D607C0"/>
    <w:rsid w:val="00D609C3"/>
    <w:rsid w:val="00D60B8E"/>
    <w:rsid w:val="00D60BA1"/>
    <w:rsid w:val="00D611F9"/>
    <w:rsid w:val="00D6143F"/>
    <w:rsid w:val="00D61492"/>
    <w:rsid w:val="00D614DB"/>
    <w:rsid w:val="00D61502"/>
    <w:rsid w:val="00D6162B"/>
    <w:rsid w:val="00D617A8"/>
    <w:rsid w:val="00D61D4C"/>
    <w:rsid w:val="00D61E2E"/>
    <w:rsid w:val="00D61FD6"/>
    <w:rsid w:val="00D621C8"/>
    <w:rsid w:val="00D622F1"/>
    <w:rsid w:val="00D625D0"/>
    <w:rsid w:val="00D6284A"/>
    <w:rsid w:val="00D628BA"/>
    <w:rsid w:val="00D628C7"/>
    <w:rsid w:val="00D628EF"/>
    <w:rsid w:val="00D62B29"/>
    <w:rsid w:val="00D62B83"/>
    <w:rsid w:val="00D62DA0"/>
    <w:rsid w:val="00D62EA7"/>
    <w:rsid w:val="00D63073"/>
    <w:rsid w:val="00D63933"/>
    <w:rsid w:val="00D63AF9"/>
    <w:rsid w:val="00D63D50"/>
    <w:rsid w:val="00D63E60"/>
    <w:rsid w:val="00D63FE2"/>
    <w:rsid w:val="00D640D9"/>
    <w:rsid w:val="00D6425C"/>
    <w:rsid w:val="00D6428A"/>
    <w:rsid w:val="00D64391"/>
    <w:rsid w:val="00D64692"/>
    <w:rsid w:val="00D649CA"/>
    <w:rsid w:val="00D64A21"/>
    <w:rsid w:val="00D64B0E"/>
    <w:rsid w:val="00D64D5A"/>
    <w:rsid w:val="00D64D77"/>
    <w:rsid w:val="00D64E84"/>
    <w:rsid w:val="00D651B1"/>
    <w:rsid w:val="00D65298"/>
    <w:rsid w:val="00D652D6"/>
    <w:rsid w:val="00D65517"/>
    <w:rsid w:val="00D6555D"/>
    <w:rsid w:val="00D65617"/>
    <w:rsid w:val="00D65852"/>
    <w:rsid w:val="00D65BDF"/>
    <w:rsid w:val="00D65C17"/>
    <w:rsid w:val="00D65CE6"/>
    <w:rsid w:val="00D65DEF"/>
    <w:rsid w:val="00D66119"/>
    <w:rsid w:val="00D66385"/>
    <w:rsid w:val="00D66445"/>
    <w:rsid w:val="00D665C6"/>
    <w:rsid w:val="00D66828"/>
    <w:rsid w:val="00D66851"/>
    <w:rsid w:val="00D66A48"/>
    <w:rsid w:val="00D66A9E"/>
    <w:rsid w:val="00D670A5"/>
    <w:rsid w:val="00D6711E"/>
    <w:rsid w:val="00D67333"/>
    <w:rsid w:val="00D673F3"/>
    <w:rsid w:val="00D6742A"/>
    <w:rsid w:val="00D675DF"/>
    <w:rsid w:val="00D67636"/>
    <w:rsid w:val="00D67B33"/>
    <w:rsid w:val="00D67C7A"/>
    <w:rsid w:val="00D703A4"/>
    <w:rsid w:val="00D70994"/>
    <w:rsid w:val="00D70A34"/>
    <w:rsid w:val="00D70AB5"/>
    <w:rsid w:val="00D70E77"/>
    <w:rsid w:val="00D70FC4"/>
    <w:rsid w:val="00D7113B"/>
    <w:rsid w:val="00D71173"/>
    <w:rsid w:val="00D71F25"/>
    <w:rsid w:val="00D72053"/>
    <w:rsid w:val="00D72144"/>
    <w:rsid w:val="00D72213"/>
    <w:rsid w:val="00D72545"/>
    <w:rsid w:val="00D72584"/>
    <w:rsid w:val="00D7276C"/>
    <w:rsid w:val="00D72896"/>
    <w:rsid w:val="00D728AB"/>
    <w:rsid w:val="00D72DE2"/>
    <w:rsid w:val="00D72F3F"/>
    <w:rsid w:val="00D72F7E"/>
    <w:rsid w:val="00D730DD"/>
    <w:rsid w:val="00D731BB"/>
    <w:rsid w:val="00D73230"/>
    <w:rsid w:val="00D73255"/>
    <w:rsid w:val="00D7331F"/>
    <w:rsid w:val="00D73523"/>
    <w:rsid w:val="00D7385C"/>
    <w:rsid w:val="00D7399B"/>
    <w:rsid w:val="00D73C51"/>
    <w:rsid w:val="00D73D37"/>
    <w:rsid w:val="00D741B9"/>
    <w:rsid w:val="00D74491"/>
    <w:rsid w:val="00D744E0"/>
    <w:rsid w:val="00D747C3"/>
    <w:rsid w:val="00D74900"/>
    <w:rsid w:val="00D74C1A"/>
    <w:rsid w:val="00D7531E"/>
    <w:rsid w:val="00D75389"/>
    <w:rsid w:val="00D753B7"/>
    <w:rsid w:val="00D75425"/>
    <w:rsid w:val="00D75496"/>
    <w:rsid w:val="00D75644"/>
    <w:rsid w:val="00D7593E"/>
    <w:rsid w:val="00D75BC0"/>
    <w:rsid w:val="00D75CC8"/>
    <w:rsid w:val="00D75CE1"/>
    <w:rsid w:val="00D75DA1"/>
    <w:rsid w:val="00D75E31"/>
    <w:rsid w:val="00D75F55"/>
    <w:rsid w:val="00D76022"/>
    <w:rsid w:val="00D76120"/>
    <w:rsid w:val="00D76126"/>
    <w:rsid w:val="00D761B1"/>
    <w:rsid w:val="00D76244"/>
    <w:rsid w:val="00D763D3"/>
    <w:rsid w:val="00D7649C"/>
    <w:rsid w:val="00D765E7"/>
    <w:rsid w:val="00D773C1"/>
    <w:rsid w:val="00D77627"/>
    <w:rsid w:val="00D77BC8"/>
    <w:rsid w:val="00D80028"/>
    <w:rsid w:val="00D8020A"/>
    <w:rsid w:val="00D802B7"/>
    <w:rsid w:val="00D807CC"/>
    <w:rsid w:val="00D8091C"/>
    <w:rsid w:val="00D80984"/>
    <w:rsid w:val="00D809A0"/>
    <w:rsid w:val="00D80FF1"/>
    <w:rsid w:val="00D8139E"/>
    <w:rsid w:val="00D8148C"/>
    <w:rsid w:val="00D8153D"/>
    <w:rsid w:val="00D81657"/>
    <w:rsid w:val="00D81737"/>
    <w:rsid w:val="00D81A4E"/>
    <w:rsid w:val="00D81B1A"/>
    <w:rsid w:val="00D81C9A"/>
    <w:rsid w:val="00D81CE0"/>
    <w:rsid w:val="00D82066"/>
    <w:rsid w:val="00D824E2"/>
    <w:rsid w:val="00D82904"/>
    <w:rsid w:val="00D82E72"/>
    <w:rsid w:val="00D82FB4"/>
    <w:rsid w:val="00D82FC9"/>
    <w:rsid w:val="00D82FF0"/>
    <w:rsid w:val="00D830C7"/>
    <w:rsid w:val="00D831EC"/>
    <w:rsid w:val="00D83259"/>
    <w:rsid w:val="00D83269"/>
    <w:rsid w:val="00D840F8"/>
    <w:rsid w:val="00D84403"/>
    <w:rsid w:val="00D8457D"/>
    <w:rsid w:val="00D84599"/>
    <w:rsid w:val="00D846D0"/>
    <w:rsid w:val="00D84870"/>
    <w:rsid w:val="00D84D2A"/>
    <w:rsid w:val="00D850BD"/>
    <w:rsid w:val="00D85192"/>
    <w:rsid w:val="00D851B9"/>
    <w:rsid w:val="00D8547D"/>
    <w:rsid w:val="00D85555"/>
    <w:rsid w:val="00D8559E"/>
    <w:rsid w:val="00D855E6"/>
    <w:rsid w:val="00D857CB"/>
    <w:rsid w:val="00D85868"/>
    <w:rsid w:val="00D858FA"/>
    <w:rsid w:val="00D85B05"/>
    <w:rsid w:val="00D85B0C"/>
    <w:rsid w:val="00D85C94"/>
    <w:rsid w:val="00D85DB6"/>
    <w:rsid w:val="00D86460"/>
    <w:rsid w:val="00D865B1"/>
    <w:rsid w:val="00D86A06"/>
    <w:rsid w:val="00D86E5E"/>
    <w:rsid w:val="00D86F03"/>
    <w:rsid w:val="00D86FE5"/>
    <w:rsid w:val="00D8710A"/>
    <w:rsid w:val="00D8710D"/>
    <w:rsid w:val="00D8712F"/>
    <w:rsid w:val="00D8762B"/>
    <w:rsid w:val="00D876FF"/>
    <w:rsid w:val="00D878F6"/>
    <w:rsid w:val="00D87B1B"/>
    <w:rsid w:val="00D87C4C"/>
    <w:rsid w:val="00D87F5A"/>
    <w:rsid w:val="00D87F60"/>
    <w:rsid w:val="00D90267"/>
    <w:rsid w:val="00D904E4"/>
    <w:rsid w:val="00D90615"/>
    <w:rsid w:val="00D90662"/>
    <w:rsid w:val="00D90682"/>
    <w:rsid w:val="00D90C4D"/>
    <w:rsid w:val="00D90D3C"/>
    <w:rsid w:val="00D91024"/>
    <w:rsid w:val="00D912DD"/>
    <w:rsid w:val="00D91324"/>
    <w:rsid w:val="00D91B38"/>
    <w:rsid w:val="00D91CC8"/>
    <w:rsid w:val="00D91F61"/>
    <w:rsid w:val="00D921FE"/>
    <w:rsid w:val="00D92445"/>
    <w:rsid w:val="00D9269D"/>
    <w:rsid w:val="00D926CE"/>
    <w:rsid w:val="00D92713"/>
    <w:rsid w:val="00D92965"/>
    <w:rsid w:val="00D92AEF"/>
    <w:rsid w:val="00D92B62"/>
    <w:rsid w:val="00D92F6D"/>
    <w:rsid w:val="00D930D7"/>
    <w:rsid w:val="00D93522"/>
    <w:rsid w:val="00D93600"/>
    <w:rsid w:val="00D9361B"/>
    <w:rsid w:val="00D9380E"/>
    <w:rsid w:val="00D93810"/>
    <w:rsid w:val="00D93848"/>
    <w:rsid w:val="00D938AE"/>
    <w:rsid w:val="00D938E4"/>
    <w:rsid w:val="00D93906"/>
    <w:rsid w:val="00D939FE"/>
    <w:rsid w:val="00D93C1B"/>
    <w:rsid w:val="00D93DE7"/>
    <w:rsid w:val="00D93E67"/>
    <w:rsid w:val="00D94042"/>
    <w:rsid w:val="00D94107"/>
    <w:rsid w:val="00D942A2"/>
    <w:rsid w:val="00D94399"/>
    <w:rsid w:val="00D9451E"/>
    <w:rsid w:val="00D9455F"/>
    <w:rsid w:val="00D945AE"/>
    <w:rsid w:val="00D9466A"/>
    <w:rsid w:val="00D94800"/>
    <w:rsid w:val="00D948A7"/>
    <w:rsid w:val="00D9498D"/>
    <w:rsid w:val="00D94B20"/>
    <w:rsid w:val="00D94BA8"/>
    <w:rsid w:val="00D94BAA"/>
    <w:rsid w:val="00D950D0"/>
    <w:rsid w:val="00D954B3"/>
    <w:rsid w:val="00D95575"/>
    <w:rsid w:val="00D95632"/>
    <w:rsid w:val="00D95A6D"/>
    <w:rsid w:val="00D95B41"/>
    <w:rsid w:val="00D95C20"/>
    <w:rsid w:val="00D960A1"/>
    <w:rsid w:val="00D9617A"/>
    <w:rsid w:val="00D961CB"/>
    <w:rsid w:val="00D96220"/>
    <w:rsid w:val="00D963E4"/>
    <w:rsid w:val="00D965F3"/>
    <w:rsid w:val="00D96784"/>
    <w:rsid w:val="00D96821"/>
    <w:rsid w:val="00D96878"/>
    <w:rsid w:val="00D968B6"/>
    <w:rsid w:val="00D969EB"/>
    <w:rsid w:val="00D96A27"/>
    <w:rsid w:val="00D96B03"/>
    <w:rsid w:val="00D96B84"/>
    <w:rsid w:val="00D97763"/>
    <w:rsid w:val="00D977D8"/>
    <w:rsid w:val="00D97932"/>
    <w:rsid w:val="00D9798B"/>
    <w:rsid w:val="00D979B5"/>
    <w:rsid w:val="00D97EFC"/>
    <w:rsid w:val="00DA005D"/>
    <w:rsid w:val="00DA006D"/>
    <w:rsid w:val="00DA04EA"/>
    <w:rsid w:val="00DA054F"/>
    <w:rsid w:val="00DA08AA"/>
    <w:rsid w:val="00DA0C2C"/>
    <w:rsid w:val="00DA0DB0"/>
    <w:rsid w:val="00DA1254"/>
    <w:rsid w:val="00DA12BB"/>
    <w:rsid w:val="00DA12C5"/>
    <w:rsid w:val="00DA13D7"/>
    <w:rsid w:val="00DA156C"/>
    <w:rsid w:val="00DA15E3"/>
    <w:rsid w:val="00DA1692"/>
    <w:rsid w:val="00DA1D14"/>
    <w:rsid w:val="00DA1FD6"/>
    <w:rsid w:val="00DA23B0"/>
    <w:rsid w:val="00DA24B4"/>
    <w:rsid w:val="00DA2AB7"/>
    <w:rsid w:val="00DA2CB0"/>
    <w:rsid w:val="00DA2CC5"/>
    <w:rsid w:val="00DA2DE6"/>
    <w:rsid w:val="00DA2E0C"/>
    <w:rsid w:val="00DA30A7"/>
    <w:rsid w:val="00DA3240"/>
    <w:rsid w:val="00DA3385"/>
    <w:rsid w:val="00DA3510"/>
    <w:rsid w:val="00DA36A6"/>
    <w:rsid w:val="00DA3951"/>
    <w:rsid w:val="00DA3ACE"/>
    <w:rsid w:val="00DA3E31"/>
    <w:rsid w:val="00DA3FB0"/>
    <w:rsid w:val="00DA41C4"/>
    <w:rsid w:val="00DA422B"/>
    <w:rsid w:val="00DA437A"/>
    <w:rsid w:val="00DA4733"/>
    <w:rsid w:val="00DA4739"/>
    <w:rsid w:val="00DA47E5"/>
    <w:rsid w:val="00DA4871"/>
    <w:rsid w:val="00DA4B87"/>
    <w:rsid w:val="00DA4D74"/>
    <w:rsid w:val="00DA5050"/>
    <w:rsid w:val="00DA51BE"/>
    <w:rsid w:val="00DA51F6"/>
    <w:rsid w:val="00DA53D7"/>
    <w:rsid w:val="00DA5702"/>
    <w:rsid w:val="00DA59E6"/>
    <w:rsid w:val="00DA616B"/>
    <w:rsid w:val="00DA618E"/>
    <w:rsid w:val="00DA632F"/>
    <w:rsid w:val="00DA65E2"/>
    <w:rsid w:val="00DA682D"/>
    <w:rsid w:val="00DA6A98"/>
    <w:rsid w:val="00DA6ABC"/>
    <w:rsid w:val="00DA6B4E"/>
    <w:rsid w:val="00DA6B9A"/>
    <w:rsid w:val="00DA7022"/>
    <w:rsid w:val="00DA72EC"/>
    <w:rsid w:val="00DA75BB"/>
    <w:rsid w:val="00DA7886"/>
    <w:rsid w:val="00DA78C3"/>
    <w:rsid w:val="00DA7A1E"/>
    <w:rsid w:val="00DA7C87"/>
    <w:rsid w:val="00DA7C9A"/>
    <w:rsid w:val="00DA7EA2"/>
    <w:rsid w:val="00DB0029"/>
    <w:rsid w:val="00DB003A"/>
    <w:rsid w:val="00DB04F0"/>
    <w:rsid w:val="00DB0667"/>
    <w:rsid w:val="00DB06CC"/>
    <w:rsid w:val="00DB083A"/>
    <w:rsid w:val="00DB0960"/>
    <w:rsid w:val="00DB0C28"/>
    <w:rsid w:val="00DB0D0F"/>
    <w:rsid w:val="00DB0EA0"/>
    <w:rsid w:val="00DB121F"/>
    <w:rsid w:val="00DB1432"/>
    <w:rsid w:val="00DB1531"/>
    <w:rsid w:val="00DB17F9"/>
    <w:rsid w:val="00DB184C"/>
    <w:rsid w:val="00DB1B00"/>
    <w:rsid w:val="00DB1CCE"/>
    <w:rsid w:val="00DB1F03"/>
    <w:rsid w:val="00DB2077"/>
    <w:rsid w:val="00DB2514"/>
    <w:rsid w:val="00DB26AF"/>
    <w:rsid w:val="00DB2A65"/>
    <w:rsid w:val="00DB2E8B"/>
    <w:rsid w:val="00DB302A"/>
    <w:rsid w:val="00DB349D"/>
    <w:rsid w:val="00DB3796"/>
    <w:rsid w:val="00DB3F67"/>
    <w:rsid w:val="00DB3F8B"/>
    <w:rsid w:val="00DB40F2"/>
    <w:rsid w:val="00DB4130"/>
    <w:rsid w:val="00DB4224"/>
    <w:rsid w:val="00DB4373"/>
    <w:rsid w:val="00DB46C5"/>
    <w:rsid w:val="00DB47D2"/>
    <w:rsid w:val="00DB4BAB"/>
    <w:rsid w:val="00DB4BB6"/>
    <w:rsid w:val="00DB4EEA"/>
    <w:rsid w:val="00DB4FF2"/>
    <w:rsid w:val="00DB50CD"/>
    <w:rsid w:val="00DB534F"/>
    <w:rsid w:val="00DB536E"/>
    <w:rsid w:val="00DB5AA0"/>
    <w:rsid w:val="00DB5ED2"/>
    <w:rsid w:val="00DB5EDC"/>
    <w:rsid w:val="00DB601E"/>
    <w:rsid w:val="00DB61F6"/>
    <w:rsid w:val="00DB62BC"/>
    <w:rsid w:val="00DB647F"/>
    <w:rsid w:val="00DB649C"/>
    <w:rsid w:val="00DB652E"/>
    <w:rsid w:val="00DB6555"/>
    <w:rsid w:val="00DB68C7"/>
    <w:rsid w:val="00DB6986"/>
    <w:rsid w:val="00DB6A4D"/>
    <w:rsid w:val="00DB7097"/>
    <w:rsid w:val="00DB733E"/>
    <w:rsid w:val="00DB7395"/>
    <w:rsid w:val="00DB747D"/>
    <w:rsid w:val="00DB75D6"/>
    <w:rsid w:val="00DB771A"/>
    <w:rsid w:val="00DB7862"/>
    <w:rsid w:val="00DB7DF3"/>
    <w:rsid w:val="00DB7E52"/>
    <w:rsid w:val="00DC00ED"/>
    <w:rsid w:val="00DC020F"/>
    <w:rsid w:val="00DC02D0"/>
    <w:rsid w:val="00DC0368"/>
    <w:rsid w:val="00DC07EC"/>
    <w:rsid w:val="00DC08D9"/>
    <w:rsid w:val="00DC090C"/>
    <w:rsid w:val="00DC0ADF"/>
    <w:rsid w:val="00DC0C51"/>
    <w:rsid w:val="00DC0DB7"/>
    <w:rsid w:val="00DC0F3F"/>
    <w:rsid w:val="00DC0FE5"/>
    <w:rsid w:val="00DC11EE"/>
    <w:rsid w:val="00DC161E"/>
    <w:rsid w:val="00DC186D"/>
    <w:rsid w:val="00DC1953"/>
    <w:rsid w:val="00DC1BD7"/>
    <w:rsid w:val="00DC1D85"/>
    <w:rsid w:val="00DC1DC1"/>
    <w:rsid w:val="00DC2069"/>
    <w:rsid w:val="00DC238B"/>
    <w:rsid w:val="00DC23C8"/>
    <w:rsid w:val="00DC2416"/>
    <w:rsid w:val="00DC2553"/>
    <w:rsid w:val="00DC25F0"/>
    <w:rsid w:val="00DC268C"/>
    <w:rsid w:val="00DC2970"/>
    <w:rsid w:val="00DC2B16"/>
    <w:rsid w:val="00DC2D3B"/>
    <w:rsid w:val="00DC2F18"/>
    <w:rsid w:val="00DC317B"/>
    <w:rsid w:val="00DC32E8"/>
    <w:rsid w:val="00DC3532"/>
    <w:rsid w:val="00DC37CA"/>
    <w:rsid w:val="00DC39CA"/>
    <w:rsid w:val="00DC3A17"/>
    <w:rsid w:val="00DC3B28"/>
    <w:rsid w:val="00DC3B6F"/>
    <w:rsid w:val="00DC3D1C"/>
    <w:rsid w:val="00DC3F7F"/>
    <w:rsid w:val="00DC4358"/>
    <w:rsid w:val="00DC48BE"/>
    <w:rsid w:val="00DC48CF"/>
    <w:rsid w:val="00DC49C9"/>
    <w:rsid w:val="00DC4A4D"/>
    <w:rsid w:val="00DC4C8D"/>
    <w:rsid w:val="00DC4E2B"/>
    <w:rsid w:val="00DC4E97"/>
    <w:rsid w:val="00DC5016"/>
    <w:rsid w:val="00DC517A"/>
    <w:rsid w:val="00DC5612"/>
    <w:rsid w:val="00DC572F"/>
    <w:rsid w:val="00DC5807"/>
    <w:rsid w:val="00DC5AC0"/>
    <w:rsid w:val="00DC6146"/>
    <w:rsid w:val="00DC6219"/>
    <w:rsid w:val="00DC63FC"/>
    <w:rsid w:val="00DC648D"/>
    <w:rsid w:val="00DC6526"/>
    <w:rsid w:val="00DC6F3D"/>
    <w:rsid w:val="00DC7024"/>
    <w:rsid w:val="00DC7219"/>
    <w:rsid w:val="00DC7226"/>
    <w:rsid w:val="00DC72BA"/>
    <w:rsid w:val="00DC7691"/>
    <w:rsid w:val="00DC7B5D"/>
    <w:rsid w:val="00DC7C11"/>
    <w:rsid w:val="00DC7E47"/>
    <w:rsid w:val="00DD0000"/>
    <w:rsid w:val="00DD0256"/>
    <w:rsid w:val="00DD02B3"/>
    <w:rsid w:val="00DD055C"/>
    <w:rsid w:val="00DD070D"/>
    <w:rsid w:val="00DD077B"/>
    <w:rsid w:val="00DD08AD"/>
    <w:rsid w:val="00DD091B"/>
    <w:rsid w:val="00DD0AE3"/>
    <w:rsid w:val="00DD0B77"/>
    <w:rsid w:val="00DD0BB2"/>
    <w:rsid w:val="00DD0D56"/>
    <w:rsid w:val="00DD0E5A"/>
    <w:rsid w:val="00DD0F36"/>
    <w:rsid w:val="00DD1044"/>
    <w:rsid w:val="00DD1050"/>
    <w:rsid w:val="00DD11CF"/>
    <w:rsid w:val="00DD1506"/>
    <w:rsid w:val="00DD15A0"/>
    <w:rsid w:val="00DD15E1"/>
    <w:rsid w:val="00DD1B9A"/>
    <w:rsid w:val="00DD1C03"/>
    <w:rsid w:val="00DD1E54"/>
    <w:rsid w:val="00DD1FF1"/>
    <w:rsid w:val="00DD2165"/>
    <w:rsid w:val="00DD2177"/>
    <w:rsid w:val="00DD233A"/>
    <w:rsid w:val="00DD2350"/>
    <w:rsid w:val="00DD24D4"/>
    <w:rsid w:val="00DD275F"/>
    <w:rsid w:val="00DD2761"/>
    <w:rsid w:val="00DD28F6"/>
    <w:rsid w:val="00DD2AA5"/>
    <w:rsid w:val="00DD2B28"/>
    <w:rsid w:val="00DD2BAB"/>
    <w:rsid w:val="00DD2D0A"/>
    <w:rsid w:val="00DD2DE3"/>
    <w:rsid w:val="00DD2E52"/>
    <w:rsid w:val="00DD2EAE"/>
    <w:rsid w:val="00DD3240"/>
    <w:rsid w:val="00DD3262"/>
    <w:rsid w:val="00DD372A"/>
    <w:rsid w:val="00DD3A80"/>
    <w:rsid w:val="00DD3B70"/>
    <w:rsid w:val="00DD3C2E"/>
    <w:rsid w:val="00DD3CE1"/>
    <w:rsid w:val="00DD3D9B"/>
    <w:rsid w:val="00DD48A2"/>
    <w:rsid w:val="00DD4969"/>
    <w:rsid w:val="00DD4B89"/>
    <w:rsid w:val="00DD4F81"/>
    <w:rsid w:val="00DD51E3"/>
    <w:rsid w:val="00DD5255"/>
    <w:rsid w:val="00DD537B"/>
    <w:rsid w:val="00DD56A4"/>
    <w:rsid w:val="00DD56FC"/>
    <w:rsid w:val="00DD592F"/>
    <w:rsid w:val="00DD598C"/>
    <w:rsid w:val="00DD5D33"/>
    <w:rsid w:val="00DD5D7B"/>
    <w:rsid w:val="00DD5FA8"/>
    <w:rsid w:val="00DD60D1"/>
    <w:rsid w:val="00DD60FD"/>
    <w:rsid w:val="00DD6308"/>
    <w:rsid w:val="00DD67E7"/>
    <w:rsid w:val="00DD6885"/>
    <w:rsid w:val="00DD6B31"/>
    <w:rsid w:val="00DD6C06"/>
    <w:rsid w:val="00DD6CA6"/>
    <w:rsid w:val="00DD6D06"/>
    <w:rsid w:val="00DD6DD2"/>
    <w:rsid w:val="00DD6FA8"/>
    <w:rsid w:val="00DD6FBA"/>
    <w:rsid w:val="00DD7149"/>
    <w:rsid w:val="00DD71EC"/>
    <w:rsid w:val="00DD71F6"/>
    <w:rsid w:val="00DD745F"/>
    <w:rsid w:val="00DD7528"/>
    <w:rsid w:val="00DD760E"/>
    <w:rsid w:val="00DD7C81"/>
    <w:rsid w:val="00DD7D8D"/>
    <w:rsid w:val="00DD7E21"/>
    <w:rsid w:val="00DE06F5"/>
    <w:rsid w:val="00DE07D4"/>
    <w:rsid w:val="00DE0826"/>
    <w:rsid w:val="00DE09DA"/>
    <w:rsid w:val="00DE0CD8"/>
    <w:rsid w:val="00DE1172"/>
    <w:rsid w:val="00DE12DA"/>
    <w:rsid w:val="00DE134E"/>
    <w:rsid w:val="00DE181A"/>
    <w:rsid w:val="00DE194D"/>
    <w:rsid w:val="00DE1C1B"/>
    <w:rsid w:val="00DE1CA0"/>
    <w:rsid w:val="00DE1CAD"/>
    <w:rsid w:val="00DE2046"/>
    <w:rsid w:val="00DE2268"/>
    <w:rsid w:val="00DE2456"/>
    <w:rsid w:val="00DE2518"/>
    <w:rsid w:val="00DE2BEE"/>
    <w:rsid w:val="00DE2BEF"/>
    <w:rsid w:val="00DE2CE3"/>
    <w:rsid w:val="00DE2F47"/>
    <w:rsid w:val="00DE2F7B"/>
    <w:rsid w:val="00DE301E"/>
    <w:rsid w:val="00DE3428"/>
    <w:rsid w:val="00DE360A"/>
    <w:rsid w:val="00DE3660"/>
    <w:rsid w:val="00DE3C24"/>
    <w:rsid w:val="00DE3D25"/>
    <w:rsid w:val="00DE3DDF"/>
    <w:rsid w:val="00DE437F"/>
    <w:rsid w:val="00DE4567"/>
    <w:rsid w:val="00DE45F8"/>
    <w:rsid w:val="00DE4688"/>
    <w:rsid w:val="00DE489E"/>
    <w:rsid w:val="00DE48E9"/>
    <w:rsid w:val="00DE4966"/>
    <w:rsid w:val="00DE4AD8"/>
    <w:rsid w:val="00DE5022"/>
    <w:rsid w:val="00DE5023"/>
    <w:rsid w:val="00DE527A"/>
    <w:rsid w:val="00DE5280"/>
    <w:rsid w:val="00DE52C6"/>
    <w:rsid w:val="00DE5467"/>
    <w:rsid w:val="00DE54C4"/>
    <w:rsid w:val="00DE56E2"/>
    <w:rsid w:val="00DE58BF"/>
    <w:rsid w:val="00DE5971"/>
    <w:rsid w:val="00DE5B0B"/>
    <w:rsid w:val="00DE5C1B"/>
    <w:rsid w:val="00DE5D30"/>
    <w:rsid w:val="00DE6218"/>
    <w:rsid w:val="00DE686C"/>
    <w:rsid w:val="00DE6A32"/>
    <w:rsid w:val="00DE6C58"/>
    <w:rsid w:val="00DE6C9A"/>
    <w:rsid w:val="00DE6E95"/>
    <w:rsid w:val="00DE6F82"/>
    <w:rsid w:val="00DE7126"/>
    <w:rsid w:val="00DE7285"/>
    <w:rsid w:val="00DE7390"/>
    <w:rsid w:val="00DE73BE"/>
    <w:rsid w:val="00DE74DC"/>
    <w:rsid w:val="00DE764F"/>
    <w:rsid w:val="00DE7809"/>
    <w:rsid w:val="00DE7C9C"/>
    <w:rsid w:val="00DE7D30"/>
    <w:rsid w:val="00DE7DBE"/>
    <w:rsid w:val="00DE7DCC"/>
    <w:rsid w:val="00DE7E7A"/>
    <w:rsid w:val="00DF00EA"/>
    <w:rsid w:val="00DF0331"/>
    <w:rsid w:val="00DF0446"/>
    <w:rsid w:val="00DF09FC"/>
    <w:rsid w:val="00DF0CF3"/>
    <w:rsid w:val="00DF0EA3"/>
    <w:rsid w:val="00DF0EB9"/>
    <w:rsid w:val="00DF0F5D"/>
    <w:rsid w:val="00DF0F66"/>
    <w:rsid w:val="00DF10B9"/>
    <w:rsid w:val="00DF116D"/>
    <w:rsid w:val="00DF11B8"/>
    <w:rsid w:val="00DF12AE"/>
    <w:rsid w:val="00DF1314"/>
    <w:rsid w:val="00DF13EB"/>
    <w:rsid w:val="00DF1A98"/>
    <w:rsid w:val="00DF1C3F"/>
    <w:rsid w:val="00DF1D66"/>
    <w:rsid w:val="00DF1D74"/>
    <w:rsid w:val="00DF1E76"/>
    <w:rsid w:val="00DF1ED6"/>
    <w:rsid w:val="00DF228D"/>
    <w:rsid w:val="00DF2402"/>
    <w:rsid w:val="00DF24B5"/>
    <w:rsid w:val="00DF2793"/>
    <w:rsid w:val="00DF2A19"/>
    <w:rsid w:val="00DF2A54"/>
    <w:rsid w:val="00DF2A8E"/>
    <w:rsid w:val="00DF2FA1"/>
    <w:rsid w:val="00DF325F"/>
    <w:rsid w:val="00DF32B1"/>
    <w:rsid w:val="00DF32F4"/>
    <w:rsid w:val="00DF347E"/>
    <w:rsid w:val="00DF353D"/>
    <w:rsid w:val="00DF358E"/>
    <w:rsid w:val="00DF366A"/>
    <w:rsid w:val="00DF367D"/>
    <w:rsid w:val="00DF3722"/>
    <w:rsid w:val="00DF3839"/>
    <w:rsid w:val="00DF3919"/>
    <w:rsid w:val="00DF39DC"/>
    <w:rsid w:val="00DF3C1F"/>
    <w:rsid w:val="00DF40FF"/>
    <w:rsid w:val="00DF4A31"/>
    <w:rsid w:val="00DF4C11"/>
    <w:rsid w:val="00DF4C61"/>
    <w:rsid w:val="00DF4F8C"/>
    <w:rsid w:val="00DF513D"/>
    <w:rsid w:val="00DF5322"/>
    <w:rsid w:val="00DF5324"/>
    <w:rsid w:val="00DF535E"/>
    <w:rsid w:val="00DF540D"/>
    <w:rsid w:val="00DF55B1"/>
    <w:rsid w:val="00DF561A"/>
    <w:rsid w:val="00DF57FF"/>
    <w:rsid w:val="00DF5884"/>
    <w:rsid w:val="00DF589E"/>
    <w:rsid w:val="00DF5CB8"/>
    <w:rsid w:val="00DF5DD5"/>
    <w:rsid w:val="00DF5EE1"/>
    <w:rsid w:val="00DF6051"/>
    <w:rsid w:val="00DF61BA"/>
    <w:rsid w:val="00DF63B7"/>
    <w:rsid w:val="00DF65C6"/>
    <w:rsid w:val="00DF6A7A"/>
    <w:rsid w:val="00DF6C6C"/>
    <w:rsid w:val="00DF7033"/>
    <w:rsid w:val="00DF733B"/>
    <w:rsid w:val="00DF74B0"/>
    <w:rsid w:val="00DF75DF"/>
    <w:rsid w:val="00DF7862"/>
    <w:rsid w:val="00DF7C10"/>
    <w:rsid w:val="00DF7EA1"/>
    <w:rsid w:val="00DF7F31"/>
    <w:rsid w:val="00DF7F74"/>
    <w:rsid w:val="00E00166"/>
    <w:rsid w:val="00E005A7"/>
    <w:rsid w:val="00E006F9"/>
    <w:rsid w:val="00E0095F"/>
    <w:rsid w:val="00E00BBB"/>
    <w:rsid w:val="00E00EFE"/>
    <w:rsid w:val="00E01077"/>
    <w:rsid w:val="00E01217"/>
    <w:rsid w:val="00E018EF"/>
    <w:rsid w:val="00E01E9B"/>
    <w:rsid w:val="00E01EF9"/>
    <w:rsid w:val="00E01F7F"/>
    <w:rsid w:val="00E02299"/>
    <w:rsid w:val="00E026A7"/>
    <w:rsid w:val="00E028DE"/>
    <w:rsid w:val="00E02961"/>
    <w:rsid w:val="00E02D76"/>
    <w:rsid w:val="00E0332C"/>
    <w:rsid w:val="00E033B9"/>
    <w:rsid w:val="00E033D9"/>
    <w:rsid w:val="00E036A5"/>
    <w:rsid w:val="00E036E0"/>
    <w:rsid w:val="00E03821"/>
    <w:rsid w:val="00E03AA5"/>
    <w:rsid w:val="00E03CBF"/>
    <w:rsid w:val="00E03CF2"/>
    <w:rsid w:val="00E03D71"/>
    <w:rsid w:val="00E03F02"/>
    <w:rsid w:val="00E0415D"/>
    <w:rsid w:val="00E044BB"/>
    <w:rsid w:val="00E0484F"/>
    <w:rsid w:val="00E04A68"/>
    <w:rsid w:val="00E04A73"/>
    <w:rsid w:val="00E04B82"/>
    <w:rsid w:val="00E04D92"/>
    <w:rsid w:val="00E04DB2"/>
    <w:rsid w:val="00E04EFD"/>
    <w:rsid w:val="00E04FA3"/>
    <w:rsid w:val="00E051CD"/>
    <w:rsid w:val="00E05345"/>
    <w:rsid w:val="00E054FA"/>
    <w:rsid w:val="00E057A6"/>
    <w:rsid w:val="00E059EE"/>
    <w:rsid w:val="00E05A74"/>
    <w:rsid w:val="00E05B65"/>
    <w:rsid w:val="00E05BB7"/>
    <w:rsid w:val="00E05D32"/>
    <w:rsid w:val="00E06250"/>
    <w:rsid w:val="00E06430"/>
    <w:rsid w:val="00E065EF"/>
    <w:rsid w:val="00E06627"/>
    <w:rsid w:val="00E06739"/>
    <w:rsid w:val="00E067D4"/>
    <w:rsid w:val="00E06C6D"/>
    <w:rsid w:val="00E06CDE"/>
    <w:rsid w:val="00E06E72"/>
    <w:rsid w:val="00E06F7E"/>
    <w:rsid w:val="00E072C2"/>
    <w:rsid w:val="00E07504"/>
    <w:rsid w:val="00E07738"/>
    <w:rsid w:val="00E077AF"/>
    <w:rsid w:val="00E0795A"/>
    <w:rsid w:val="00E07F84"/>
    <w:rsid w:val="00E100C3"/>
    <w:rsid w:val="00E100C4"/>
    <w:rsid w:val="00E1011F"/>
    <w:rsid w:val="00E10218"/>
    <w:rsid w:val="00E10220"/>
    <w:rsid w:val="00E10296"/>
    <w:rsid w:val="00E10359"/>
    <w:rsid w:val="00E10393"/>
    <w:rsid w:val="00E10803"/>
    <w:rsid w:val="00E10898"/>
    <w:rsid w:val="00E108F3"/>
    <w:rsid w:val="00E10A13"/>
    <w:rsid w:val="00E10F9B"/>
    <w:rsid w:val="00E10FE7"/>
    <w:rsid w:val="00E110B9"/>
    <w:rsid w:val="00E112EE"/>
    <w:rsid w:val="00E11563"/>
    <w:rsid w:val="00E116D8"/>
    <w:rsid w:val="00E11754"/>
    <w:rsid w:val="00E117EA"/>
    <w:rsid w:val="00E11FC3"/>
    <w:rsid w:val="00E1213D"/>
    <w:rsid w:val="00E1273D"/>
    <w:rsid w:val="00E128C8"/>
    <w:rsid w:val="00E12A4A"/>
    <w:rsid w:val="00E12BA8"/>
    <w:rsid w:val="00E12BCC"/>
    <w:rsid w:val="00E12C8A"/>
    <w:rsid w:val="00E1355A"/>
    <w:rsid w:val="00E138C0"/>
    <w:rsid w:val="00E13CEE"/>
    <w:rsid w:val="00E1411E"/>
    <w:rsid w:val="00E143AB"/>
    <w:rsid w:val="00E14990"/>
    <w:rsid w:val="00E14D5F"/>
    <w:rsid w:val="00E154A9"/>
    <w:rsid w:val="00E15515"/>
    <w:rsid w:val="00E15707"/>
    <w:rsid w:val="00E15910"/>
    <w:rsid w:val="00E1596F"/>
    <w:rsid w:val="00E15A07"/>
    <w:rsid w:val="00E15AEF"/>
    <w:rsid w:val="00E15BDC"/>
    <w:rsid w:val="00E15C71"/>
    <w:rsid w:val="00E15DDF"/>
    <w:rsid w:val="00E15EED"/>
    <w:rsid w:val="00E15F3F"/>
    <w:rsid w:val="00E1618C"/>
    <w:rsid w:val="00E1630E"/>
    <w:rsid w:val="00E16481"/>
    <w:rsid w:val="00E165A9"/>
    <w:rsid w:val="00E167A7"/>
    <w:rsid w:val="00E16A43"/>
    <w:rsid w:val="00E16A49"/>
    <w:rsid w:val="00E16E44"/>
    <w:rsid w:val="00E16EF2"/>
    <w:rsid w:val="00E16F15"/>
    <w:rsid w:val="00E172F8"/>
    <w:rsid w:val="00E17343"/>
    <w:rsid w:val="00E17B4C"/>
    <w:rsid w:val="00E17CD7"/>
    <w:rsid w:val="00E17E42"/>
    <w:rsid w:val="00E202DA"/>
    <w:rsid w:val="00E204D1"/>
    <w:rsid w:val="00E20584"/>
    <w:rsid w:val="00E20617"/>
    <w:rsid w:val="00E20894"/>
    <w:rsid w:val="00E2097E"/>
    <w:rsid w:val="00E20F66"/>
    <w:rsid w:val="00E21130"/>
    <w:rsid w:val="00E2116B"/>
    <w:rsid w:val="00E212E4"/>
    <w:rsid w:val="00E2130D"/>
    <w:rsid w:val="00E216C8"/>
    <w:rsid w:val="00E21EC2"/>
    <w:rsid w:val="00E221D2"/>
    <w:rsid w:val="00E22299"/>
    <w:rsid w:val="00E22356"/>
    <w:rsid w:val="00E224B4"/>
    <w:rsid w:val="00E22BB8"/>
    <w:rsid w:val="00E22D64"/>
    <w:rsid w:val="00E22DD8"/>
    <w:rsid w:val="00E22DE1"/>
    <w:rsid w:val="00E22E50"/>
    <w:rsid w:val="00E22FAF"/>
    <w:rsid w:val="00E23274"/>
    <w:rsid w:val="00E2336E"/>
    <w:rsid w:val="00E2378F"/>
    <w:rsid w:val="00E23799"/>
    <w:rsid w:val="00E23F28"/>
    <w:rsid w:val="00E24180"/>
    <w:rsid w:val="00E243B7"/>
    <w:rsid w:val="00E247A5"/>
    <w:rsid w:val="00E248E1"/>
    <w:rsid w:val="00E24C51"/>
    <w:rsid w:val="00E24CA5"/>
    <w:rsid w:val="00E24FCA"/>
    <w:rsid w:val="00E2505E"/>
    <w:rsid w:val="00E2524E"/>
    <w:rsid w:val="00E25281"/>
    <w:rsid w:val="00E2533B"/>
    <w:rsid w:val="00E256EA"/>
    <w:rsid w:val="00E25863"/>
    <w:rsid w:val="00E25972"/>
    <w:rsid w:val="00E25993"/>
    <w:rsid w:val="00E25F8C"/>
    <w:rsid w:val="00E261A0"/>
    <w:rsid w:val="00E265BA"/>
    <w:rsid w:val="00E2661D"/>
    <w:rsid w:val="00E26B54"/>
    <w:rsid w:val="00E26C2F"/>
    <w:rsid w:val="00E26C6D"/>
    <w:rsid w:val="00E26C95"/>
    <w:rsid w:val="00E26D0A"/>
    <w:rsid w:val="00E26E3B"/>
    <w:rsid w:val="00E26E93"/>
    <w:rsid w:val="00E27069"/>
    <w:rsid w:val="00E270CC"/>
    <w:rsid w:val="00E272C0"/>
    <w:rsid w:val="00E2744F"/>
    <w:rsid w:val="00E27DB3"/>
    <w:rsid w:val="00E30047"/>
    <w:rsid w:val="00E302B0"/>
    <w:rsid w:val="00E302EE"/>
    <w:rsid w:val="00E302FD"/>
    <w:rsid w:val="00E305C5"/>
    <w:rsid w:val="00E307DE"/>
    <w:rsid w:val="00E3092D"/>
    <w:rsid w:val="00E30BAB"/>
    <w:rsid w:val="00E30D22"/>
    <w:rsid w:val="00E30DE5"/>
    <w:rsid w:val="00E30EBA"/>
    <w:rsid w:val="00E30F9C"/>
    <w:rsid w:val="00E31108"/>
    <w:rsid w:val="00E31507"/>
    <w:rsid w:val="00E319E0"/>
    <w:rsid w:val="00E31B34"/>
    <w:rsid w:val="00E31EE7"/>
    <w:rsid w:val="00E323F6"/>
    <w:rsid w:val="00E324E3"/>
    <w:rsid w:val="00E3255F"/>
    <w:rsid w:val="00E326D5"/>
    <w:rsid w:val="00E32758"/>
    <w:rsid w:val="00E32762"/>
    <w:rsid w:val="00E328D2"/>
    <w:rsid w:val="00E3291D"/>
    <w:rsid w:val="00E329B5"/>
    <w:rsid w:val="00E329CC"/>
    <w:rsid w:val="00E32A11"/>
    <w:rsid w:val="00E32C56"/>
    <w:rsid w:val="00E32DC6"/>
    <w:rsid w:val="00E32FE3"/>
    <w:rsid w:val="00E333C9"/>
    <w:rsid w:val="00E33B37"/>
    <w:rsid w:val="00E33C36"/>
    <w:rsid w:val="00E342D2"/>
    <w:rsid w:val="00E34465"/>
    <w:rsid w:val="00E3461C"/>
    <w:rsid w:val="00E348B4"/>
    <w:rsid w:val="00E348D1"/>
    <w:rsid w:val="00E34946"/>
    <w:rsid w:val="00E3495A"/>
    <w:rsid w:val="00E34CC3"/>
    <w:rsid w:val="00E34EF7"/>
    <w:rsid w:val="00E3508B"/>
    <w:rsid w:val="00E35449"/>
    <w:rsid w:val="00E3561B"/>
    <w:rsid w:val="00E35767"/>
    <w:rsid w:val="00E357B1"/>
    <w:rsid w:val="00E35853"/>
    <w:rsid w:val="00E35D4E"/>
    <w:rsid w:val="00E35E7F"/>
    <w:rsid w:val="00E35F39"/>
    <w:rsid w:val="00E35FB0"/>
    <w:rsid w:val="00E3602F"/>
    <w:rsid w:val="00E3633A"/>
    <w:rsid w:val="00E36664"/>
    <w:rsid w:val="00E36850"/>
    <w:rsid w:val="00E368A0"/>
    <w:rsid w:val="00E36AA2"/>
    <w:rsid w:val="00E36FEB"/>
    <w:rsid w:val="00E3717C"/>
    <w:rsid w:val="00E37194"/>
    <w:rsid w:val="00E3723D"/>
    <w:rsid w:val="00E37372"/>
    <w:rsid w:val="00E374DD"/>
    <w:rsid w:val="00E376C0"/>
    <w:rsid w:val="00E37915"/>
    <w:rsid w:val="00E37CA9"/>
    <w:rsid w:val="00E37EC3"/>
    <w:rsid w:val="00E40128"/>
    <w:rsid w:val="00E40211"/>
    <w:rsid w:val="00E4043D"/>
    <w:rsid w:val="00E404B5"/>
    <w:rsid w:val="00E40689"/>
    <w:rsid w:val="00E40951"/>
    <w:rsid w:val="00E40960"/>
    <w:rsid w:val="00E40B6E"/>
    <w:rsid w:val="00E40CCB"/>
    <w:rsid w:val="00E40D8B"/>
    <w:rsid w:val="00E40F6F"/>
    <w:rsid w:val="00E410E7"/>
    <w:rsid w:val="00E41195"/>
    <w:rsid w:val="00E412E3"/>
    <w:rsid w:val="00E4155B"/>
    <w:rsid w:val="00E416A6"/>
    <w:rsid w:val="00E416FA"/>
    <w:rsid w:val="00E41732"/>
    <w:rsid w:val="00E41F24"/>
    <w:rsid w:val="00E41F66"/>
    <w:rsid w:val="00E420B8"/>
    <w:rsid w:val="00E4263E"/>
    <w:rsid w:val="00E427D9"/>
    <w:rsid w:val="00E42D24"/>
    <w:rsid w:val="00E42F72"/>
    <w:rsid w:val="00E433D1"/>
    <w:rsid w:val="00E4346D"/>
    <w:rsid w:val="00E43638"/>
    <w:rsid w:val="00E4371F"/>
    <w:rsid w:val="00E43797"/>
    <w:rsid w:val="00E437BA"/>
    <w:rsid w:val="00E43A36"/>
    <w:rsid w:val="00E43CCB"/>
    <w:rsid w:val="00E43D07"/>
    <w:rsid w:val="00E43E83"/>
    <w:rsid w:val="00E43F6F"/>
    <w:rsid w:val="00E4401A"/>
    <w:rsid w:val="00E44026"/>
    <w:rsid w:val="00E443C6"/>
    <w:rsid w:val="00E445A6"/>
    <w:rsid w:val="00E445B8"/>
    <w:rsid w:val="00E44677"/>
    <w:rsid w:val="00E44678"/>
    <w:rsid w:val="00E446F3"/>
    <w:rsid w:val="00E448D2"/>
    <w:rsid w:val="00E449AE"/>
    <w:rsid w:val="00E44ADE"/>
    <w:rsid w:val="00E44B03"/>
    <w:rsid w:val="00E44CD9"/>
    <w:rsid w:val="00E44FE5"/>
    <w:rsid w:val="00E45043"/>
    <w:rsid w:val="00E4509C"/>
    <w:rsid w:val="00E4513E"/>
    <w:rsid w:val="00E4516A"/>
    <w:rsid w:val="00E453E3"/>
    <w:rsid w:val="00E453EF"/>
    <w:rsid w:val="00E45520"/>
    <w:rsid w:val="00E4592C"/>
    <w:rsid w:val="00E46154"/>
    <w:rsid w:val="00E462BE"/>
    <w:rsid w:val="00E46E81"/>
    <w:rsid w:val="00E4728E"/>
    <w:rsid w:val="00E477CB"/>
    <w:rsid w:val="00E47817"/>
    <w:rsid w:val="00E47873"/>
    <w:rsid w:val="00E4787C"/>
    <w:rsid w:val="00E5004D"/>
    <w:rsid w:val="00E5012A"/>
    <w:rsid w:val="00E505B6"/>
    <w:rsid w:val="00E5061C"/>
    <w:rsid w:val="00E50661"/>
    <w:rsid w:val="00E507A1"/>
    <w:rsid w:val="00E50881"/>
    <w:rsid w:val="00E50E1D"/>
    <w:rsid w:val="00E50EA2"/>
    <w:rsid w:val="00E50FBF"/>
    <w:rsid w:val="00E51060"/>
    <w:rsid w:val="00E5109E"/>
    <w:rsid w:val="00E51138"/>
    <w:rsid w:val="00E511AE"/>
    <w:rsid w:val="00E51231"/>
    <w:rsid w:val="00E513B2"/>
    <w:rsid w:val="00E51553"/>
    <w:rsid w:val="00E5168A"/>
    <w:rsid w:val="00E51A71"/>
    <w:rsid w:val="00E522A8"/>
    <w:rsid w:val="00E52629"/>
    <w:rsid w:val="00E52684"/>
    <w:rsid w:val="00E5273B"/>
    <w:rsid w:val="00E52849"/>
    <w:rsid w:val="00E5288A"/>
    <w:rsid w:val="00E532F6"/>
    <w:rsid w:val="00E5350C"/>
    <w:rsid w:val="00E53510"/>
    <w:rsid w:val="00E53527"/>
    <w:rsid w:val="00E535FD"/>
    <w:rsid w:val="00E53A68"/>
    <w:rsid w:val="00E53F2A"/>
    <w:rsid w:val="00E54157"/>
    <w:rsid w:val="00E54159"/>
    <w:rsid w:val="00E544E2"/>
    <w:rsid w:val="00E54669"/>
    <w:rsid w:val="00E54676"/>
    <w:rsid w:val="00E54C05"/>
    <w:rsid w:val="00E54CBB"/>
    <w:rsid w:val="00E54F9B"/>
    <w:rsid w:val="00E55435"/>
    <w:rsid w:val="00E55457"/>
    <w:rsid w:val="00E55928"/>
    <w:rsid w:val="00E559D6"/>
    <w:rsid w:val="00E55B58"/>
    <w:rsid w:val="00E55BFB"/>
    <w:rsid w:val="00E55E1C"/>
    <w:rsid w:val="00E55FD3"/>
    <w:rsid w:val="00E56255"/>
    <w:rsid w:val="00E563D5"/>
    <w:rsid w:val="00E564CC"/>
    <w:rsid w:val="00E5666B"/>
    <w:rsid w:val="00E56931"/>
    <w:rsid w:val="00E569A1"/>
    <w:rsid w:val="00E56A16"/>
    <w:rsid w:val="00E56B91"/>
    <w:rsid w:val="00E56BC2"/>
    <w:rsid w:val="00E56C06"/>
    <w:rsid w:val="00E56EBC"/>
    <w:rsid w:val="00E56F92"/>
    <w:rsid w:val="00E57416"/>
    <w:rsid w:val="00E5793E"/>
    <w:rsid w:val="00E57AD5"/>
    <w:rsid w:val="00E57D27"/>
    <w:rsid w:val="00E57D32"/>
    <w:rsid w:val="00E60185"/>
    <w:rsid w:val="00E603FB"/>
    <w:rsid w:val="00E60446"/>
    <w:rsid w:val="00E60501"/>
    <w:rsid w:val="00E60621"/>
    <w:rsid w:val="00E6069A"/>
    <w:rsid w:val="00E6074E"/>
    <w:rsid w:val="00E60D01"/>
    <w:rsid w:val="00E60E66"/>
    <w:rsid w:val="00E61151"/>
    <w:rsid w:val="00E61A5D"/>
    <w:rsid w:val="00E61A78"/>
    <w:rsid w:val="00E61B95"/>
    <w:rsid w:val="00E61BB7"/>
    <w:rsid w:val="00E61C10"/>
    <w:rsid w:val="00E61D29"/>
    <w:rsid w:val="00E622A9"/>
    <w:rsid w:val="00E623F4"/>
    <w:rsid w:val="00E62639"/>
    <w:rsid w:val="00E627F8"/>
    <w:rsid w:val="00E628F8"/>
    <w:rsid w:val="00E62D41"/>
    <w:rsid w:val="00E62D4F"/>
    <w:rsid w:val="00E62E12"/>
    <w:rsid w:val="00E62E56"/>
    <w:rsid w:val="00E62E97"/>
    <w:rsid w:val="00E631C8"/>
    <w:rsid w:val="00E632A0"/>
    <w:rsid w:val="00E6364A"/>
    <w:rsid w:val="00E63B96"/>
    <w:rsid w:val="00E63F05"/>
    <w:rsid w:val="00E63F9F"/>
    <w:rsid w:val="00E63FF5"/>
    <w:rsid w:val="00E63FFF"/>
    <w:rsid w:val="00E6404F"/>
    <w:rsid w:val="00E64313"/>
    <w:rsid w:val="00E64325"/>
    <w:rsid w:val="00E645D3"/>
    <w:rsid w:val="00E64602"/>
    <w:rsid w:val="00E6477E"/>
    <w:rsid w:val="00E647E5"/>
    <w:rsid w:val="00E648F0"/>
    <w:rsid w:val="00E6495F"/>
    <w:rsid w:val="00E64B06"/>
    <w:rsid w:val="00E64B6D"/>
    <w:rsid w:val="00E64BE2"/>
    <w:rsid w:val="00E64C9E"/>
    <w:rsid w:val="00E64D2E"/>
    <w:rsid w:val="00E65077"/>
    <w:rsid w:val="00E655FA"/>
    <w:rsid w:val="00E6561B"/>
    <w:rsid w:val="00E656E9"/>
    <w:rsid w:val="00E659D4"/>
    <w:rsid w:val="00E65A55"/>
    <w:rsid w:val="00E65BAF"/>
    <w:rsid w:val="00E65C63"/>
    <w:rsid w:val="00E65D45"/>
    <w:rsid w:val="00E65E8E"/>
    <w:rsid w:val="00E66730"/>
    <w:rsid w:val="00E66795"/>
    <w:rsid w:val="00E667E2"/>
    <w:rsid w:val="00E6692D"/>
    <w:rsid w:val="00E66A91"/>
    <w:rsid w:val="00E66AEF"/>
    <w:rsid w:val="00E66F04"/>
    <w:rsid w:val="00E67021"/>
    <w:rsid w:val="00E672FA"/>
    <w:rsid w:val="00E6758E"/>
    <w:rsid w:val="00E675FF"/>
    <w:rsid w:val="00E679E5"/>
    <w:rsid w:val="00E67A4D"/>
    <w:rsid w:val="00E67D20"/>
    <w:rsid w:val="00E67E73"/>
    <w:rsid w:val="00E700FA"/>
    <w:rsid w:val="00E70261"/>
    <w:rsid w:val="00E7042F"/>
    <w:rsid w:val="00E70656"/>
    <w:rsid w:val="00E70686"/>
    <w:rsid w:val="00E709A4"/>
    <w:rsid w:val="00E70CD7"/>
    <w:rsid w:val="00E70EE5"/>
    <w:rsid w:val="00E70EF2"/>
    <w:rsid w:val="00E71184"/>
    <w:rsid w:val="00E7137F"/>
    <w:rsid w:val="00E71392"/>
    <w:rsid w:val="00E71811"/>
    <w:rsid w:val="00E71861"/>
    <w:rsid w:val="00E71AE6"/>
    <w:rsid w:val="00E7208B"/>
    <w:rsid w:val="00E720B6"/>
    <w:rsid w:val="00E721D3"/>
    <w:rsid w:val="00E72211"/>
    <w:rsid w:val="00E7232E"/>
    <w:rsid w:val="00E7280F"/>
    <w:rsid w:val="00E728F8"/>
    <w:rsid w:val="00E72C01"/>
    <w:rsid w:val="00E72DA7"/>
    <w:rsid w:val="00E72E0F"/>
    <w:rsid w:val="00E72FCE"/>
    <w:rsid w:val="00E737A0"/>
    <w:rsid w:val="00E739D6"/>
    <w:rsid w:val="00E73A66"/>
    <w:rsid w:val="00E73C74"/>
    <w:rsid w:val="00E7441C"/>
    <w:rsid w:val="00E74522"/>
    <w:rsid w:val="00E74531"/>
    <w:rsid w:val="00E7455E"/>
    <w:rsid w:val="00E74741"/>
    <w:rsid w:val="00E747AB"/>
    <w:rsid w:val="00E748AE"/>
    <w:rsid w:val="00E74AF6"/>
    <w:rsid w:val="00E74C05"/>
    <w:rsid w:val="00E74EB5"/>
    <w:rsid w:val="00E753EF"/>
    <w:rsid w:val="00E75793"/>
    <w:rsid w:val="00E75C21"/>
    <w:rsid w:val="00E75CD7"/>
    <w:rsid w:val="00E75E2E"/>
    <w:rsid w:val="00E7604C"/>
    <w:rsid w:val="00E76256"/>
    <w:rsid w:val="00E76266"/>
    <w:rsid w:val="00E766EA"/>
    <w:rsid w:val="00E7685A"/>
    <w:rsid w:val="00E7687A"/>
    <w:rsid w:val="00E768EF"/>
    <w:rsid w:val="00E76F5A"/>
    <w:rsid w:val="00E77102"/>
    <w:rsid w:val="00E7740F"/>
    <w:rsid w:val="00E774F3"/>
    <w:rsid w:val="00E77B4B"/>
    <w:rsid w:val="00E77E5B"/>
    <w:rsid w:val="00E77F72"/>
    <w:rsid w:val="00E77FB9"/>
    <w:rsid w:val="00E8007F"/>
    <w:rsid w:val="00E80173"/>
    <w:rsid w:val="00E802C3"/>
    <w:rsid w:val="00E8037A"/>
    <w:rsid w:val="00E80721"/>
    <w:rsid w:val="00E80932"/>
    <w:rsid w:val="00E80DA2"/>
    <w:rsid w:val="00E8111C"/>
    <w:rsid w:val="00E81312"/>
    <w:rsid w:val="00E81AA4"/>
    <w:rsid w:val="00E81ACE"/>
    <w:rsid w:val="00E81B68"/>
    <w:rsid w:val="00E81C0D"/>
    <w:rsid w:val="00E81E5E"/>
    <w:rsid w:val="00E82063"/>
    <w:rsid w:val="00E821B8"/>
    <w:rsid w:val="00E8239C"/>
    <w:rsid w:val="00E82490"/>
    <w:rsid w:val="00E82738"/>
    <w:rsid w:val="00E82A27"/>
    <w:rsid w:val="00E82C39"/>
    <w:rsid w:val="00E832C6"/>
    <w:rsid w:val="00E83401"/>
    <w:rsid w:val="00E837F1"/>
    <w:rsid w:val="00E83847"/>
    <w:rsid w:val="00E83CD7"/>
    <w:rsid w:val="00E83D3E"/>
    <w:rsid w:val="00E83E3A"/>
    <w:rsid w:val="00E83F78"/>
    <w:rsid w:val="00E83FE0"/>
    <w:rsid w:val="00E840B7"/>
    <w:rsid w:val="00E8410B"/>
    <w:rsid w:val="00E84151"/>
    <w:rsid w:val="00E843D4"/>
    <w:rsid w:val="00E84407"/>
    <w:rsid w:val="00E84B08"/>
    <w:rsid w:val="00E84D04"/>
    <w:rsid w:val="00E8508A"/>
    <w:rsid w:val="00E853D6"/>
    <w:rsid w:val="00E854DB"/>
    <w:rsid w:val="00E85579"/>
    <w:rsid w:val="00E85704"/>
    <w:rsid w:val="00E85793"/>
    <w:rsid w:val="00E858A6"/>
    <w:rsid w:val="00E85A83"/>
    <w:rsid w:val="00E85CD6"/>
    <w:rsid w:val="00E85D02"/>
    <w:rsid w:val="00E85D97"/>
    <w:rsid w:val="00E860B0"/>
    <w:rsid w:val="00E86125"/>
    <w:rsid w:val="00E865B7"/>
    <w:rsid w:val="00E869DD"/>
    <w:rsid w:val="00E86AD0"/>
    <w:rsid w:val="00E86C8F"/>
    <w:rsid w:val="00E86DF4"/>
    <w:rsid w:val="00E86FD3"/>
    <w:rsid w:val="00E8700B"/>
    <w:rsid w:val="00E871B1"/>
    <w:rsid w:val="00E87441"/>
    <w:rsid w:val="00E8793B"/>
    <w:rsid w:val="00E87A66"/>
    <w:rsid w:val="00E87C96"/>
    <w:rsid w:val="00E87CA0"/>
    <w:rsid w:val="00E87D93"/>
    <w:rsid w:val="00E87F42"/>
    <w:rsid w:val="00E901D5"/>
    <w:rsid w:val="00E90561"/>
    <w:rsid w:val="00E9056F"/>
    <w:rsid w:val="00E90724"/>
    <w:rsid w:val="00E907FA"/>
    <w:rsid w:val="00E90A3F"/>
    <w:rsid w:val="00E90ABE"/>
    <w:rsid w:val="00E90B09"/>
    <w:rsid w:val="00E90D00"/>
    <w:rsid w:val="00E90D67"/>
    <w:rsid w:val="00E91037"/>
    <w:rsid w:val="00E91050"/>
    <w:rsid w:val="00E9150E"/>
    <w:rsid w:val="00E916E4"/>
    <w:rsid w:val="00E91C1B"/>
    <w:rsid w:val="00E91C47"/>
    <w:rsid w:val="00E91CB6"/>
    <w:rsid w:val="00E91F27"/>
    <w:rsid w:val="00E91F2C"/>
    <w:rsid w:val="00E92032"/>
    <w:rsid w:val="00E9224A"/>
    <w:rsid w:val="00E9247C"/>
    <w:rsid w:val="00E92D5C"/>
    <w:rsid w:val="00E92D89"/>
    <w:rsid w:val="00E93187"/>
    <w:rsid w:val="00E933F4"/>
    <w:rsid w:val="00E9357B"/>
    <w:rsid w:val="00E93677"/>
    <w:rsid w:val="00E9368E"/>
    <w:rsid w:val="00E937A3"/>
    <w:rsid w:val="00E93849"/>
    <w:rsid w:val="00E9398F"/>
    <w:rsid w:val="00E93CD6"/>
    <w:rsid w:val="00E93D85"/>
    <w:rsid w:val="00E93E18"/>
    <w:rsid w:val="00E93ECB"/>
    <w:rsid w:val="00E93F0B"/>
    <w:rsid w:val="00E940D6"/>
    <w:rsid w:val="00E9412D"/>
    <w:rsid w:val="00E94167"/>
    <w:rsid w:val="00E946A4"/>
    <w:rsid w:val="00E9480C"/>
    <w:rsid w:val="00E948EC"/>
    <w:rsid w:val="00E94C8E"/>
    <w:rsid w:val="00E94E13"/>
    <w:rsid w:val="00E94FE9"/>
    <w:rsid w:val="00E95065"/>
    <w:rsid w:val="00E95245"/>
    <w:rsid w:val="00E9525A"/>
    <w:rsid w:val="00E953AD"/>
    <w:rsid w:val="00E95439"/>
    <w:rsid w:val="00E9573A"/>
    <w:rsid w:val="00E959DB"/>
    <w:rsid w:val="00E96053"/>
    <w:rsid w:val="00E960F7"/>
    <w:rsid w:val="00E961FA"/>
    <w:rsid w:val="00E96296"/>
    <w:rsid w:val="00E96662"/>
    <w:rsid w:val="00E966A4"/>
    <w:rsid w:val="00E9682D"/>
    <w:rsid w:val="00E96978"/>
    <w:rsid w:val="00E96A2E"/>
    <w:rsid w:val="00E96ACE"/>
    <w:rsid w:val="00E96AE1"/>
    <w:rsid w:val="00E96E50"/>
    <w:rsid w:val="00E9710B"/>
    <w:rsid w:val="00E972D7"/>
    <w:rsid w:val="00E974AA"/>
    <w:rsid w:val="00E97949"/>
    <w:rsid w:val="00E9796D"/>
    <w:rsid w:val="00E97A59"/>
    <w:rsid w:val="00E97ADA"/>
    <w:rsid w:val="00E97BFD"/>
    <w:rsid w:val="00E97C12"/>
    <w:rsid w:val="00E97F68"/>
    <w:rsid w:val="00EA0238"/>
    <w:rsid w:val="00EA02D4"/>
    <w:rsid w:val="00EA0463"/>
    <w:rsid w:val="00EA046C"/>
    <w:rsid w:val="00EA0517"/>
    <w:rsid w:val="00EA0693"/>
    <w:rsid w:val="00EA06BB"/>
    <w:rsid w:val="00EA082A"/>
    <w:rsid w:val="00EA0B6F"/>
    <w:rsid w:val="00EA0D06"/>
    <w:rsid w:val="00EA0E1F"/>
    <w:rsid w:val="00EA1107"/>
    <w:rsid w:val="00EA1249"/>
    <w:rsid w:val="00EA13E7"/>
    <w:rsid w:val="00EA1751"/>
    <w:rsid w:val="00EA1911"/>
    <w:rsid w:val="00EA1DFE"/>
    <w:rsid w:val="00EA1EFD"/>
    <w:rsid w:val="00EA2108"/>
    <w:rsid w:val="00EA2384"/>
    <w:rsid w:val="00EA27AF"/>
    <w:rsid w:val="00EA2B8F"/>
    <w:rsid w:val="00EA2D1A"/>
    <w:rsid w:val="00EA2D92"/>
    <w:rsid w:val="00EA2DB4"/>
    <w:rsid w:val="00EA2F0A"/>
    <w:rsid w:val="00EA3211"/>
    <w:rsid w:val="00EA3309"/>
    <w:rsid w:val="00EA33D7"/>
    <w:rsid w:val="00EA33E3"/>
    <w:rsid w:val="00EA340B"/>
    <w:rsid w:val="00EA38FD"/>
    <w:rsid w:val="00EA3B3C"/>
    <w:rsid w:val="00EA3BB4"/>
    <w:rsid w:val="00EA3C55"/>
    <w:rsid w:val="00EA3F1D"/>
    <w:rsid w:val="00EA3FD3"/>
    <w:rsid w:val="00EA40F5"/>
    <w:rsid w:val="00EA44EC"/>
    <w:rsid w:val="00EA4872"/>
    <w:rsid w:val="00EA49B4"/>
    <w:rsid w:val="00EA4A19"/>
    <w:rsid w:val="00EA4C10"/>
    <w:rsid w:val="00EA4C33"/>
    <w:rsid w:val="00EA4D81"/>
    <w:rsid w:val="00EA4EEE"/>
    <w:rsid w:val="00EA54F0"/>
    <w:rsid w:val="00EA55E7"/>
    <w:rsid w:val="00EA5956"/>
    <w:rsid w:val="00EA59BF"/>
    <w:rsid w:val="00EA5AF3"/>
    <w:rsid w:val="00EA5C29"/>
    <w:rsid w:val="00EA6069"/>
    <w:rsid w:val="00EA61F1"/>
    <w:rsid w:val="00EA6208"/>
    <w:rsid w:val="00EA6212"/>
    <w:rsid w:val="00EA64EC"/>
    <w:rsid w:val="00EA67BA"/>
    <w:rsid w:val="00EA6847"/>
    <w:rsid w:val="00EA6C3D"/>
    <w:rsid w:val="00EA6D86"/>
    <w:rsid w:val="00EA6F0A"/>
    <w:rsid w:val="00EA6FFF"/>
    <w:rsid w:val="00EA7322"/>
    <w:rsid w:val="00EA75E4"/>
    <w:rsid w:val="00EA799C"/>
    <w:rsid w:val="00EA7C88"/>
    <w:rsid w:val="00EB07CA"/>
    <w:rsid w:val="00EB07F4"/>
    <w:rsid w:val="00EB09B7"/>
    <w:rsid w:val="00EB0A61"/>
    <w:rsid w:val="00EB0BAA"/>
    <w:rsid w:val="00EB0C03"/>
    <w:rsid w:val="00EB0C22"/>
    <w:rsid w:val="00EB0C3B"/>
    <w:rsid w:val="00EB10D8"/>
    <w:rsid w:val="00EB1328"/>
    <w:rsid w:val="00EB160B"/>
    <w:rsid w:val="00EB1704"/>
    <w:rsid w:val="00EB18B0"/>
    <w:rsid w:val="00EB18E7"/>
    <w:rsid w:val="00EB19C4"/>
    <w:rsid w:val="00EB1C1D"/>
    <w:rsid w:val="00EB1E77"/>
    <w:rsid w:val="00EB20C7"/>
    <w:rsid w:val="00EB20F9"/>
    <w:rsid w:val="00EB22BA"/>
    <w:rsid w:val="00EB246E"/>
    <w:rsid w:val="00EB24EF"/>
    <w:rsid w:val="00EB2546"/>
    <w:rsid w:val="00EB26F3"/>
    <w:rsid w:val="00EB2836"/>
    <w:rsid w:val="00EB2C53"/>
    <w:rsid w:val="00EB2C68"/>
    <w:rsid w:val="00EB2E84"/>
    <w:rsid w:val="00EB303C"/>
    <w:rsid w:val="00EB352B"/>
    <w:rsid w:val="00EB35B9"/>
    <w:rsid w:val="00EB3C09"/>
    <w:rsid w:val="00EB403F"/>
    <w:rsid w:val="00EB424C"/>
    <w:rsid w:val="00EB42F1"/>
    <w:rsid w:val="00EB438B"/>
    <w:rsid w:val="00EB48DA"/>
    <w:rsid w:val="00EB4ABE"/>
    <w:rsid w:val="00EB4D4F"/>
    <w:rsid w:val="00EB4DC2"/>
    <w:rsid w:val="00EB4EB2"/>
    <w:rsid w:val="00EB4F32"/>
    <w:rsid w:val="00EB50E5"/>
    <w:rsid w:val="00EB584D"/>
    <w:rsid w:val="00EB5ACE"/>
    <w:rsid w:val="00EB5C6C"/>
    <w:rsid w:val="00EB5E06"/>
    <w:rsid w:val="00EB613C"/>
    <w:rsid w:val="00EB6308"/>
    <w:rsid w:val="00EB6472"/>
    <w:rsid w:val="00EB6639"/>
    <w:rsid w:val="00EB686D"/>
    <w:rsid w:val="00EB6CEB"/>
    <w:rsid w:val="00EB6DA2"/>
    <w:rsid w:val="00EB6E3E"/>
    <w:rsid w:val="00EB6FB5"/>
    <w:rsid w:val="00EB70B3"/>
    <w:rsid w:val="00EB711D"/>
    <w:rsid w:val="00EB7171"/>
    <w:rsid w:val="00EB7278"/>
    <w:rsid w:val="00EB73C8"/>
    <w:rsid w:val="00EB73D2"/>
    <w:rsid w:val="00EB776C"/>
    <w:rsid w:val="00EB782D"/>
    <w:rsid w:val="00EB7AA1"/>
    <w:rsid w:val="00EB7AAB"/>
    <w:rsid w:val="00EB7EFA"/>
    <w:rsid w:val="00EC0275"/>
    <w:rsid w:val="00EC038D"/>
    <w:rsid w:val="00EC06C6"/>
    <w:rsid w:val="00EC0991"/>
    <w:rsid w:val="00EC0B38"/>
    <w:rsid w:val="00EC0BCF"/>
    <w:rsid w:val="00EC0BF6"/>
    <w:rsid w:val="00EC0CAB"/>
    <w:rsid w:val="00EC0F8C"/>
    <w:rsid w:val="00EC0FD8"/>
    <w:rsid w:val="00EC107B"/>
    <w:rsid w:val="00EC10D5"/>
    <w:rsid w:val="00EC10EA"/>
    <w:rsid w:val="00EC117F"/>
    <w:rsid w:val="00EC12A8"/>
    <w:rsid w:val="00EC1326"/>
    <w:rsid w:val="00EC1530"/>
    <w:rsid w:val="00EC1A1F"/>
    <w:rsid w:val="00EC1E0A"/>
    <w:rsid w:val="00EC20EB"/>
    <w:rsid w:val="00EC20F9"/>
    <w:rsid w:val="00EC2461"/>
    <w:rsid w:val="00EC27B6"/>
    <w:rsid w:val="00EC2822"/>
    <w:rsid w:val="00EC2951"/>
    <w:rsid w:val="00EC2A64"/>
    <w:rsid w:val="00EC2C0E"/>
    <w:rsid w:val="00EC2CE8"/>
    <w:rsid w:val="00EC2E78"/>
    <w:rsid w:val="00EC3015"/>
    <w:rsid w:val="00EC3233"/>
    <w:rsid w:val="00EC3344"/>
    <w:rsid w:val="00EC3355"/>
    <w:rsid w:val="00EC34D3"/>
    <w:rsid w:val="00EC3C85"/>
    <w:rsid w:val="00EC3DAF"/>
    <w:rsid w:val="00EC3E2A"/>
    <w:rsid w:val="00EC3EF7"/>
    <w:rsid w:val="00EC42EA"/>
    <w:rsid w:val="00EC4556"/>
    <w:rsid w:val="00EC48FC"/>
    <w:rsid w:val="00EC4AB8"/>
    <w:rsid w:val="00EC4FD1"/>
    <w:rsid w:val="00EC530B"/>
    <w:rsid w:val="00EC53B7"/>
    <w:rsid w:val="00EC53C9"/>
    <w:rsid w:val="00EC5500"/>
    <w:rsid w:val="00EC552D"/>
    <w:rsid w:val="00EC565D"/>
    <w:rsid w:val="00EC56AC"/>
    <w:rsid w:val="00EC58DB"/>
    <w:rsid w:val="00EC593B"/>
    <w:rsid w:val="00EC59B4"/>
    <w:rsid w:val="00EC59E0"/>
    <w:rsid w:val="00EC5C5E"/>
    <w:rsid w:val="00EC625F"/>
    <w:rsid w:val="00EC6659"/>
    <w:rsid w:val="00EC6908"/>
    <w:rsid w:val="00EC6C36"/>
    <w:rsid w:val="00EC6DE0"/>
    <w:rsid w:val="00EC6F05"/>
    <w:rsid w:val="00EC6FC6"/>
    <w:rsid w:val="00EC7532"/>
    <w:rsid w:val="00EC75FF"/>
    <w:rsid w:val="00EC764A"/>
    <w:rsid w:val="00EC7AF3"/>
    <w:rsid w:val="00EC7C28"/>
    <w:rsid w:val="00ED050A"/>
    <w:rsid w:val="00ED09AD"/>
    <w:rsid w:val="00ED0AE6"/>
    <w:rsid w:val="00ED0B7D"/>
    <w:rsid w:val="00ED0C9E"/>
    <w:rsid w:val="00ED1351"/>
    <w:rsid w:val="00ED15E0"/>
    <w:rsid w:val="00ED17DA"/>
    <w:rsid w:val="00ED18B4"/>
    <w:rsid w:val="00ED1A21"/>
    <w:rsid w:val="00ED1A3C"/>
    <w:rsid w:val="00ED1B7D"/>
    <w:rsid w:val="00ED1C95"/>
    <w:rsid w:val="00ED1D38"/>
    <w:rsid w:val="00ED2087"/>
    <w:rsid w:val="00ED23AC"/>
    <w:rsid w:val="00ED23BA"/>
    <w:rsid w:val="00ED2519"/>
    <w:rsid w:val="00ED25BD"/>
    <w:rsid w:val="00ED2E43"/>
    <w:rsid w:val="00ED2E93"/>
    <w:rsid w:val="00ED2F79"/>
    <w:rsid w:val="00ED3047"/>
    <w:rsid w:val="00ED3050"/>
    <w:rsid w:val="00ED324A"/>
    <w:rsid w:val="00ED326D"/>
    <w:rsid w:val="00ED340A"/>
    <w:rsid w:val="00ED3464"/>
    <w:rsid w:val="00ED35EA"/>
    <w:rsid w:val="00ED3653"/>
    <w:rsid w:val="00ED3ACA"/>
    <w:rsid w:val="00ED3E3F"/>
    <w:rsid w:val="00ED3EEC"/>
    <w:rsid w:val="00ED40E9"/>
    <w:rsid w:val="00ED40FC"/>
    <w:rsid w:val="00ED4265"/>
    <w:rsid w:val="00ED44F5"/>
    <w:rsid w:val="00ED48E1"/>
    <w:rsid w:val="00ED4A89"/>
    <w:rsid w:val="00ED4F08"/>
    <w:rsid w:val="00ED5184"/>
    <w:rsid w:val="00ED5263"/>
    <w:rsid w:val="00ED52CC"/>
    <w:rsid w:val="00ED55D0"/>
    <w:rsid w:val="00ED5EDF"/>
    <w:rsid w:val="00ED6286"/>
    <w:rsid w:val="00ED6322"/>
    <w:rsid w:val="00ED635B"/>
    <w:rsid w:val="00ED663D"/>
    <w:rsid w:val="00ED663F"/>
    <w:rsid w:val="00ED66F1"/>
    <w:rsid w:val="00ED6937"/>
    <w:rsid w:val="00ED6A23"/>
    <w:rsid w:val="00ED6EF0"/>
    <w:rsid w:val="00ED6EFD"/>
    <w:rsid w:val="00ED706B"/>
    <w:rsid w:val="00ED7190"/>
    <w:rsid w:val="00ED720C"/>
    <w:rsid w:val="00ED73AA"/>
    <w:rsid w:val="00ED7624"/>
    <w:rsid w:val="00ED7DF2"/>
    <w:rsid w:val="00ED7F20"/>
    <w:rsid w:val="00EE0504"/>
    <w:rsid w:val="00EE0565"/>
    <w:rsid w:val="00EE05ED"/>
    <w:rsid w:val="00EE06B6"/>
    <w:rsid w:val="00EE081F"/>
    <w:rsid w:val="00EE0D7B"/>
    <w:rsid w:val="00EE1181"/>
    <w:rsid w:val="00EE1235"/>
    <w:rsid w:val="00EE125D"/>
    <w:rsid w:val="00EE13BF"/>
    <w:rsid w:val="00EE14B1"/>
    <w:rsid w:val="00EE1548"/>
    <w:rsid w:val="00EE1570"/>
    <w:rsid w:val="00EE1655"/>
    <w:rsid w:val="00EE1669"/>
    <w:rsid w:val="00EE1D03"/>
    <w:rsid w:val="00EE1DCA"/>
    <w:rsid w:val="00EE1E75"/>
    <w:rsid w:val="00EE1F8D"/>
    <w:rsid w:val="00EE221D"/>
    <w:rsid w:val="00EE223F"/>
    <w:rsid w:val="00EE22D3"/>
    <w:rsid w:val="00EE24FD"/>
    <w:rsid w:val="00EE25FB"/>
    <w:rsid w:val="00EE265F"/>
    <w:rsid w:val="00EE26C5"/>
    <w:rsid w:val="00EE2789"/>
    <w:rsid w:val="00EE28CE"/>
    <w:rsid w:val="00EE2A8A"/>
    <w:rsid w:val="00EE2AC1"/>
    <w:rsid w:val="00EE2E03"/>
    <w:rsid w:val="00EE2E9E"/>
    <w:rsid w:val="00EE2F21"/>
    <w:rsid w:val="00EE3056"/>
    <w:rsid w:val="00EE3819"/>
    <w:rsid w:val="00EE392B"/>
    <w:rsid w:val="00EE3B15"/>
    <w:rsid w:val="00EE3BD6"/>
    <w:rsid w:val="00EE3BED"/>
    <w:rsid w:val="00EE3D24"/>
    <w:rsid w:val="00EE3D69"/>
    <w:rsid w:val="00EE3E23"/>
    <w:rsid w:val="00EE40A5"/>
    <w:rsid w:val="00EE40EC"/>
    <w:rsid w:val="00EE427C"/>
    <w:rsid w:val="00EE4288"/>
    <w:rsid w:val="00EE443E"/>
    <w:rsid w:val="00EE44C4"/>
    <w:rsid w:val="00EE4698"/>
    <w:rsid w:val="00EE479F"/>
    <w:rsid w:val="00EE47B7"/>
    <w:rsid w:val="00EE48E8"/>
    <w:rsid w:val="00EE4C03"/>
    <w:rsid w:val="00EE4C19"/>
    <w:rsid w:val="00EE4D14"/>
    <w:rsid w:val="00EE4D1F"/>
    <w:rsid w:val="00EE4E0B"/>
    <w:rsid w:val="00EE5197"/>
    <w:rsid w:val="00EE52E9"/>
    <w:rsid w:val="00EE5442"/>
    <w:rsid w:val="00EE5667"/>
    <w:rsid w:val="00EE5B7A"/>
    <w:rsid w:val="00EE5E0A"/>
    <w:rsid w:val="00EE5F21"/>
    <w:rsid w:val="00EE6445"/>
    <w:rsid w:val="00EE6515"/>
    <w:rsid w:val="00EE651A"/>
    <w:rsid w:val="00EE6640"/>
    <w:rsid w:val="00EE6918"/>
    <w:rsid w:val="00EE69A1"/>
    <w:rsid w:val="00EE69EF"/>
    <w:rsid w:val="00EE6D00"/>
    <w:rsid w:val="00EE6E5E"/>
    <w:rsid w:val="00EE70E4"/>
    <w:rsid w:val="00EE722C"/>
    <w:rsid w:val="00EE72F2"/>
    <w:rsid w:val="00EE72FC"/>
    <w:rsid w:val="00EE7DEC"/>
    <w:rsid w:val="00EE7F17"/>
    <w:rsid w:val="00EF013E"/>
    <w:rsid w:val="00EF055F"/>
    <w:rsid w:val="00EF08F8"/>
    <w:rsid w:val="00EF0B40"/>
    <w:rsid w:val="00EF0E38"/>
    <w:rsid w:val="00EF1400"/>
    <w:rsid w:val="00EF1431"/>
    <w:rsid w:val="00EF15E9"/>
    <w:rsid w:val="00EF1B34"/>
    <w:rsid w:val="00EF24BE"/>
    <w:rsid w:val="00EF2873"/>
    <w:rsid w:val="00EF2964"/>
    <w:rsid w:val="00EF299A"/>
    <w:rsid w:val="00EF2B3C"/>
    <w:rsid w:val="00EF2EBA"/>
    <w:rsid w:val="00EF2FE5"/>
    <w:rsid w:val="00EF3186"/>
    <w:rsid w:val="00EF3445"/>
    <w:rsid w:val="00EF353D"/>
    <w:rsid w:val="00EF3606"/>
    <w:rsid w:val="00EF385A"/>
    <w:rsid w:val="00EF3920"/>
    <w:rsid w:val="00EF3BB8"/>
    <w:rsid w:val="00EF3D21"/>
    <w:rsid w:val="00EF3F9F"/>
    <w:rsid w:val="00EF3FB3"/>
    <w:rsid w:val="00EF4071"/>
    <w:rsid w:val="00EF430D"/>
    <w:rsid w:val="00EF43EC"/>
    <w:rsid w:val="00EF449E"/>
    <w:rsid w:val="00EF48B4"/>
    <w:rsid w:val="00EF5145"/>
    <w:rsid w:val="00EF522D"/>
    <w:rsid w:val="00EF5441"/>
    <w:rsid w:val="00EF58B2"/>
    <w:rsid w:val="00EF5AB1"/>
    <w:rsid w:val="00EF5BB0"/>
    <w:rsid w:val="00EF5C31"/>
    <w:rsid w:val="00EF5CAA"/>
    <w:rsid w:val="00EF5EE9"/>
    <w:rsid w:val="00EF5F7E"/>
    <w:rsid w:val="00EF6428"/>
    <w:rsid w:val="00EF6697"/>
    <w:rsid w:val="00EF66E2"/>
    <w:rsid w:val="00EF6A75"/>
    <w:rsid w:val="00EF6D5F"/>
    <w:rsid w:val="00EF6D6A"/>
    <w:rsid w:val="00EF7416"/>
    <w:rsid w:val="00EF7758"/>
    <w:rsid w:val="00EF7762"/>
    <w:rsid w:val="00EF79C2"/>
    <w:rsid w:val="00EF7DE8"/>
    <w:rsid w:val="00EF7E1D"/>
    <w:rsid w:val="00F00002"/>
    <w:rsid w:val="00F00056"/>
    <w:rsid w:val="00F00A23"/>
    <w:rsid w:val="00F00BA2"/>
    <w:rsid w:val="00F00EE4"/>
    <w:rsid w:val="00F00F94"/>
    <w:rsid w:val="00F011C2"/>
    <w:rsid w:val="00F011F9"/>
    <w:rsid w:val="00F0128A"/>
    <w:rsid w:val="00F014C2"/>
    <w:rsid w:val="00F01537"/>
    <w:rsid w:val="00F017A0"/>
    <w:rsid w:val="00F017F2"/>
    <w:rsid w:val="00F01871"/>
    <w:rsid w:val="00F0190D"/>
    <w:rsid w:val="00F01966"/>
    <w:rsid w:val="00F01A68"/>
    <w:rsid w:val="00F01AAC"/>
    <w:rsid w:val="00F01C39"/>
    <w:rsid w:val="00F01E30"/>
    <w:rsid w:val="00F02222"/>
    <w:rsid w:val="00F022FF"/>
    <w:rsid w:val="00F02ABF"/>
    <w:rsid w:val="00F02B03"/>
    <w:rsid w:val="00F033B1"/>
    <w:rsid w:val="00F03414"/>
    <w:rsid w:val="00F03734"/>
    <w:rsid w:val="00F0374C"/>
    <w:rsid w:val="00F037E3"/>
    <w:rsid w:val="00F03C90"/>
    <w:rsid w:val="00F03D60"/>
    <w:rsid w:val="00F03E2E"/>
    <w:rsid w:val="00F03FEA"/>
    <w:rsid w:val="00F040DA"/>
    <w:rsid w:val="00F044E8"/>
    <w:rsid w:val="00F044FD"/>
    <w:rsid w:val="00F04CF4"/>
    <w:rsid w:val="00F04EE8"/>
    <w:rsid w:val="00F05028"/>
    <w:rsid w:val="00F051B8"/>
    <w:rsid w:val="00F053D0"/>
    <w:rsid w:val="00F054DC"/>
    <w:rsid w:val="00F0552F"/>
    <w:rsid w:val="00F05598"/>
    <w:rsid w:val="00F05737"/>
    <w:rsid w:val="00F05B4F"/>
    <w:rsid w:val="00F05C98"/>
    <w:rsid w:val="00F05D48"/>
    <w:rsid w:val="00F05F8F"/>
    <w:rsid w:val="00F061AD"/>
    <w:rsid w:val="00F0650C"/>
    <w:rsid w:val="00F06585"/>
    <w:rsid w:val="00F06AD6"/>
    <w:rsid w:val="00F06E1E"/>
    <w:rsid w:val="00F06E3B"/>
    <w:rsid w:val="00F06E56"/>
    <w:rsid w:val="00F06FC1"/>
    <w:rsid w:val="00F07018"/>
    <w:rsid w:val="00F070AE"/>
    <w:rsid w:val="00F073B0"/>
    <w:rsid w:val="00F073FB"/>
    <w:rsid w:val="00F07611"/>
    <w:rsid w:val="00F07883"/>
    <w:rsid w:val="00F07AEB"/>
    <w:rsid w:val="00F07B99"/>
    <w:rsid w:val="00F07F78"/>
    <w:rsid w:val="00F1031A"/>
    <w:rsid w:val="00F1056F"/>
    <w:rsid w:val="00F10678"/>
    <w:rsid w:val="00F10FB3"/>
    <w:rsid w:val="00F1102A"/>
    <w:rsid w:val="00F110E0"/>
    <w:rsid w:val="00F1111E"/>
    <w:rsid w:val="00F11778"/>
    <w:rsid w:val="00F11843"/>
    <w:rsid w:val="00F118EE"/>
    <w:rsid w:val="00F11BA5"/>
    <w:rsid w:val="00F11C4C"/>
    <w:rsid w:val="00F11E00"/>
    <w:rsid w:val="00F11EE6"/>
    <w:rsid w:val="00F1214D"/>
    <w:rsid w:val="00F121D5"/>
    <w:rsid w:val="00F127CF"/>
    <w:rsid w:val="00F12B1E"/>
    <w:rsid w:val="00F12B99"/>
    <w:rsid w:val="00F13982"/>
    <w:rsid w:val="00F139AA"/>
    <w:rsid w:val="00F13A25"/>
    <w:rsid w:val="00F13A7C"/>
    <w:rsid w:val="00F13AA5"/>
    <w:rsid w:val="00F13CA5"/>
    <w:rsid w:val="00F13CBA"/>
    <w:rsid w:val="00F13D4A"/>
    <w:rsid w:val="00F13E4E"/>
    <w:rsid w:val="00F13E77"/>
    <w:rsid w:val="00F142F5"/>
    <w:rsid w:val="00F14340"/>
    <w:rsid w:val="00F14BAA"/>
    <w:rsid w:val="00F1508D"/>
    <w:rsid w:val="00F15423"/>
    <w:rsid w:val="00F154C5"/>
    <w:rsid w:val="00F15742"/>
    <w:rsid w:val="00F15B1D"/>
    <w:rsid w:val="00F15C47"/>
    <w:rsid w:val="00F15E17"/>
    <w:rsid w:val="00F15EA8"/>
    <w:rsid w:val="00F15F33"/>
    <w:rsid w:val="00F161CB"/>
    <w:rsid w:val="00F16415"/>
    <w:rsid w:val="00F16876"/>
    <w:rsid w:val="00F16B3D"/>
    <w:rsid w:val="00F16BDF"/>
    <w:rsid w:val="00F16E70"/>
    <w:rsid w:val="00F16ED7"/>
    <w:rsid w:val="00F1712B"/>
    <w:rsid w:val="00F1722F"/>
    <w:rsid w:val="00F1766F"/>
    <w:rsid w:val="00F17DE3"/>
    <w:rsid w:val="00F17E5D"/>
    <w:rsid w:val="00F201C4"/>
    <w:rsid w:val="00F2028D"/>
    <w:rsid w:val="00F20382"/>
    <w:rsid w:val="00F20455"/>
    <w:rsid w:val="00F20721"/>
    <w:rsid w:val="00F20726"/>
    <w:rsid w:val="00F2073C"/>
    <w:rsid w:val="00F207F8"/>
    <w:rsid w:val="00F208B3"/>
    <w:rsid w:val="00F20BD9"/>
    <w:rsid w:val="00F20C1F"/>
    <w:rsid w:val="00F20C3D"/>
    <w:rsid w:val="00F20FD4"/>
    <w:rsid w:val="00F2110F"/>
    <w:rsid w:val="00F21128"/>
    <w:rsid w:val="00F2117F"/>
    <w:rsid w:val="00F212EB"/>
    <w:rsid w:val="00F212F3"/>
    <w:rsid w:val="00F21304"/>
    <w:rsid w:val="00F217D7"/>
    <w:rsid w:val="00F21969"/>
    <w:rsid w:val="00F21CC3"/>
    <w:rsid w:val="00F21D18"/>
    <w:rsid w:val="00F22366"/>
    <w:rsid w:val="00F224D8"/>
    <w:rsid w:val="00F226B2"/>
    <w:rsid w:val="00F228CC"/>
    <w:rsid w:val="00F22BB5"/>
    <w:rsid w:val="00F22CDD"/>
    <w:rsid w:val="00F22E52"/>
    <w:rsid w:val="00F2321E"/>
    <w:rsid w:val="00F2341C"/>
    <w:rsid w:val="00F23508"/>
    <w:rsid w:val="00F2356C"/>
    <w:rsid w:val="00F23695"/>
    <w:rsid w:val="00F236EB"/>
    <w:rsid w:val="00F2370A"/>
    <w:rsid w:val="00F237C9"/>
    <w:rsid w:val="00F23AF3"/>
    <w:rsid w:val="00F23B83"/>
    <w:rsid w:val="00F23E74"/>
    <w:rsid w:val="00F23FD4"/>
    <w:rsid w:val="00F240E1"/>
    <w:rsid w:val="00F24274"/>
    <w:rsid w:val="00F242E4"/>
    <w:rsid w:val="00F24366"/>
    <w:rsid w:val="00F24687"/>
    <w:rsid w:val="00F246C4"/>
    <w:rsid w:val="00F247D4"/>
    <w:rsid w:val="00F247ED"/>
    <w:rsid w:val="00F24BD4"/>
    <w:rsid w:val="00F24C57"/>
    <w:rsid w:val="00F25019"/>
    <w:rsid w:val="00F251F7"/>
    <w:rsid w:val="00F25476"/>
    <w:rsid w:val="00F2548E"/>
    <w:rsid w:val="00F25828"/>
    <w:rsid w:val="00F259BC"/>
    <w:rsid w:val="00F25AD9"/>
    <w:rsid w:val="00F25BB3"/>
    <w:rsid w:val="00F25BE9"/>
    <w:rsid w:val="00F2610F"/>
    <w:rsid w:val="00F2617F"/>
    <w:rsid w:val="00F26199"/>
    <w:rsid w:val="00F261C7"/>
    <w:rsid w:val="00F26662"/>
    <w:rsid w:val="00F26AC1"/>
    <w:rsid w:val="00F26D37"/>
    <w:rsid w:val="00F26F31"/>
    <w:rsid w:val="00F26F76"/>
    <w:rsid w:val="00F27202"/>
    <w:rsid w:val="00F272A6"/>
    <w:rsid w:val="00F27559"/>
    <w:rsid w:val="00F275DB"/>
    <w:rsid w:val="00F27633"/>
    <w:rsid w:val="00F276D8"/>
    <w:rsid w:val="00F2791A"/>
    <w:rsid w:val="00F27AEE"/>
    <w:rsid w:val="00F27AF6"/>
    <w:rsid w:val="00F27E47"/>
    <w:rsid w:val="00F300BA"/>
    <w:rsid w:val="00F301D6"/>
    <w:rsid w:val="00F302F9"/>
    <w:rsid w:val="00F306DA"/>
    <w:rsid w:val="00F3074D"/>
    <w:rsid w:val="00F3096E"/>
    <w:rsid w:val="00F30A02"/>
    <w:rsid w:val="00F30AA9"/>
    <w:rsid w:val="00F30B06"/>
    <w:rsid w:val="00F30BE1"/>
    <w:rsid w:val="00F30CE0"/>
    <w:rsid w:val="00F30E01"/>
    <w:rsid w:val="00F31077"/>
    <w:rsid w:val="00F31157"/>
    <w:rsid w:val="00F311BA"/>
    <w:rsid w:val="00F31309"/>
    <w:rsid w:val="00F3137F"/>
    <w:rsid w:val="00F3148B"/>
    <w:rsid w:val="00F31610"/>
    <w:rsid w:val="00F31624"/>
    <w:rsid w:val="00F3175E"/>
    <w:rsid w:val="00F31D24"/>
    <w:rsid w:val="00F32426"/>
    <w:rsid w:val="00F3249B"/>
    <w:rsid w:val="00F3281E"/>
    <w:rsid w:val="00F32857"/>
    <w:rsid w:val="00F32A37"/>
    <w:rsid w:val="00F32AF3"/>
    <w:rsid w:val="00F32BE9"/>
    <w:rsid w:val="00F32E01"/>
    <w:rsid w:val="00F32F5D"/>
    <w:rsid w:val="00F3303A"/>
    <w:rsid w:val="00F333AD"/>
    <w:rsid w:val="00F3386C"/>
    <w:rsid w:val="00F3388B"/>
    <w:rsid w:val="00F33A4D"/>
    <w:rsid w:val="00F33A87"/>
    <w:rsid w:val="00F3406B"/>
    <w:rsid w:val="00F34086"/>
    <w:rsid w:val="00F34272"/>
    <w:rsid w:val="00F345E3"/>
    <w:rsid w:val="00F3463C"/>
    <w:rsid w:val="00F3463F"/>
    <w:rsid w:val="00F3464A"/>
    <w:rsid w:val="00F3475E"/>
    <w:rsid w:val="00F34882"/>
    <w:rsid w:val="00F349F2"/>
    <w:rsid w:val="00F34CFE"/>
    <w:rsid w:val="00F34D65"/>
    <w:rsid w:val="00F34E1D"/>
    <w:rsid w:val="00F34EBB"/>
    <w:rsid w:val="00F35152"/>
    <w:rsid w:val="00F35271"/>
    <w:rsid w:val="00F353B0"/>
    <w:rsid w:val="00F3547D"/>
    <w:rsid w:val="00F354B1"/>
    <w:rsid w:val="00F358E4"/>
    <w:rsid w:val="00F35CF4"/>
    <w:rsid w:val="00F35F93"/>
    <w:rsid w:val="00F36111"/>
    <w:rsid w:val="00F3626E"/>
    <w:rsid w:val="00F362BF"/>
    <w:rsid w:val="00F364D8"/>
    <w:rsid w:val="00F36AFA"/>
    <w:rsid w:val="00F36CCA"/>
    <w:rsid w:val="00F36FEC"/>
    <w:rsid w:val="00F36FFD"/>
    <w:rsid w:val="00F372AD"/>
    <w:rsid w:val="00F37848"/>
    <w:rsid w:val="00F379FB"/>
    <w:rsid w:val="00F37AC3"/>
    <w:rsid w:val="00F37C8D"/>
    <w:rsid w:val="00F37FD8"/>
    <w:rsid w:val="00F40129"/>
    <w:rsid w:val="00F401AF"/>
    <w:rsid w:val="00F4066E"/>
    <w:rsid w:val="00F406A8"/>
    <w:rsid w:val="00F4085D"/>
    <w:rsid w:val="00F40D12"/>
    <w:rsid w:val="00F40DA8"/>
    <w:rsid w:val="00F40E11"/>
    <w:rsid w:val="00F40FF5"/>
    <w:rsid w:val="00F4127F"/>
    <w:rsid w:val="00F41599"/>
    <w:rsid w:val="00F416AD"/>
    <w:rsid w:val="00F416F7"/>
    <w:rsid w:val="00F4186B"/>
    <w:rsid w:val="00F41960"/>
    <w:rsid w:val="00F421A9"/>
    <w:rsid w:val="00F42439"/>
    <w:rsid w:val="00F42641"/>
    <w:rsid w:val="00F42737"/>
    <w:rsid w:val="00F42780"/>
    <w:rsid w:val="00F427DE"/>
    <w:rsid w:val="00F429F8"/>
    <w:rsid w:val="00F42D21"/>
    <w:rsid w:val="00F4330A"/>
    <w:rsid w:val="00F4345E"/>
    <w:rsid w:val="00F43525"/>
    <w:rsid w:val="00F4356D"/>
    <w:rsid w:val="00F43608"/>
    <w:rsid w:val="00F4370F"/>
    <w:rsid w:val="00F43A74"/>
    <w:rsid w:val="00F440EF"/>
    <w:rsid w:val="00F44427"/>
    <w:rsid w:val="00F44696"/>
    <w:rsid w:val="00F44841"/>
    <w:rsid w:val="00F449D2"/>
    <w:rsid w:val="00F44B1F"/>
    <w:rsid w:val="00F44B82"/>
    <w:rsid w:val="00F4524E"/>
    <w:rsid w:val="00F45907"/>
    <w:rsid w:val="00F45A15"/>
    <w:rsid w:val="00F45B0A"/>
    <w:rsid w:val="00F45BC1"/>
    <w:rsid w:val="00F45BEA"/>
    <w:rsid w:val="00F45C96"/>
    <w:rsid w:val="00F4670B"/>
    <w:rsid w:val="00F46A2A"/>
    <w:rsid w:val="00F46C88"/>
    <w:rsid w:val="00F47285"/>
    <w:rsid w:val="00F472CA"/>
    <w:rsid w:val="00F4748F"/>
    <w:rsid w:val="00F474F8"/>
    <w:rsid w:val="00F475F1"/>
    <w:rsid w:val="00F47627"/>
    <w:rsid w:val="00F4764E"/>
    <w:rsid w:val="00F4769C"/>
    <w:rsid w:val="00F476FE"/>
    <w:rsid w:val="00F477E0"/>
    <w:rsid w:val="00F478B0"/>
    <w:rsid w:val="00F47CB3"/>
    <w:rsid w:val="00F47D86"/>
    <w:rsid w:val="00F47F30"/>
    <w:rsid w:val="00F50316"/>
    <w:rsid w:val="00F50425"/>
    <w:rsid w:val="00F50508"/>
    <w:rsid w:val="00F50509"/>
    <w:rsid w:val="00F50511"/>
    <w:rsid w:val="00F50523"/>
    <w:rsid w:val="00F5056B"/>
    <w:rsid w:val="00F50579"/>
    <w:rsid w:val="00F5096F"/>
    <w:rsid w:val="00F50A1C"/>
    <w:rsid w:val="00F50CF8"/>
    <w:rsid w:val="00F50E2E"/>
    <w:rsid w:val="00F50E84"/>
    <w:rsid w:val="00F50FDF"/>
    <w:rsid w:val="00F51713"/>
    <w:rsid w:val="00F51852"/>
    <w:rsid w:val="00F51A99"/>
    <w:rsid w:val="00F51ACC"/>
    <w:rsid w:val="00F51C09"/>
    <w:rsid w:val="00F51C4C"/>
    <w:rsid w:val="00F51E20"/>
    <w:rsid w:val="00F52158"/>
    <w:rsid w:val="00F521CE"/>
    <w:rsid w:val="00F521F0"/>
    <w:rsid w:val="00F52204"/>
    <w:rsid w:val="00F525B5"/>
    <w:rsid w:val="00F5287B"/>
    <w:rsid w:val="00F52987"/>
    <w:rsid w:val="00F52B09"/>
    <w:rsid w:val="00F52EC9"/>
    <w:rsid w:val="00F52FAA"/>
    <w:rsid w:val="00F5302B"/>
    <w:rsid w:val="00F53046"/>
    <w:rsid w:val="00F530F5"/>
    <w:rsid w:val="00F53181"/>
    <w:rsid w:val="00F53492"/>
    <w:rsid w:val="00F53560"/>
    <w:rsid w:val="00F53920"/>
    <w:rsid w:val="00F539D2"/>
    <w:rsid w:val="00F53A21"/>
    <w:rsid w:val="00F53B03"/>
    <w:rsid w:val="00F53B3A"/>
    <w:rsid w:val="00F53C27"/>
    <w:rsid w:val="00F53C7A"/>
    <w:rsid w:val="00F5438D"/>
    <w:rsid w:val="00F545EE"/>
    <w:rsid w:val="00F548ED"/>
    <w:rsid w:val="00F549F8"/>
    <w:rsid w:val="00F54A3C"/>
    <w:rsid w:val="00F54BA7"/>
    <w:rsid w:val="00F54BD2"/>
    <w:rsid w:val="00F5546A"/>
    <w:rsid w:val="00F55A69"/>
    <w:rsid w:val="00F55B52"/>
    <w:rsid w:val="00F55D48"/>
    <w:rsid w:val="00F55DD5"/>
    <w:rsid w:val="00F5603F"/>
    <w:rsid w:val="00F56570"/>
    <w:rsid w:val="00F56586"/>
    <w:rsid w:val="00F56A79"/>
    <w:rsid w:val="00F56D71"/>
    <w:rsid w:val="00F56ED5"/>
    <w:rsid w:val="00F5769C"/>
    <w:rsid w:val="00F57708"/>
    <w:rsid w:val="00F57710"/>
    <w:rsid w:val="00F5789A"/>
    <w:rsid w:val="00F57B00"/>
    <w:rsid w:val="00F57BC4"/>
    <w:rsid w:val="00F600DD"/>
    <w:rsid w:val="00F600F2"/>
    <w:rsid w:val="00F60192"/>
    <w:rsid w:val="00F601EB"/>
    <w:rsid w:val="00F605BD"/>
    <w:rsid w:val="00F606FA"/>
    <w:rsid w:val="00F6078B"/>
    <w:rsid w:val="00F60824"/>
    <w:rsid w:val="00F60906"/>
    <w:rsid w:val="00F60CDC"/>
    <w:rsid w:val="00F60D4D"/>
    <w:rsid w:val="00F60D61"/>
    <w:rsid w:val="00F60D9F"/>
    <w:rsid w:val="00F60E90"/>
    <w:rsid w:val="00F60F17"/>
    <w:rsid w:val="00F610E2"/>
    <w:rsid w:val="00F61113"/>
    <w:rsid w:val="00F6153A"/>
    <w:rsid w:val="00F61729"/>
    <w:rsid w:val="00F61CB8"/>
    <w:rsid w:val="00F61DA7"/>
    <w:rsid w:val="00F61DB1"/>
    <w:rsid w:val="00F61EAE"/>
    <w:rsid w:val="00F620F3"/>
    <w:rsid w:val="00F62212"/>
    <w:rsid w:val="00F62317"/>
    <w:rsid w:val="00F62330"/>
    <w:rsid w:val="00F6269F"/>
    <w:rsid w:val="00F62A87"/>
    <w:rsid w:val="00F62AB5"/>
    <w:rsid w:val="00F63015"/>
    <w:rsid w:val="00F63296"/>
    <w:rsid w:val="00F6338B"/>
    <w:rsid w:val="00F633BF"/>
    <w:rsid w:val="00F633C3"/>
    <w:rsid w:val="00F635DB"/>
    <w:rsid w:val="00F6364A"/>
    <w:rsid w:val="00F6364C"/>
    <w:rsid w:val="00F63B4D"/>
    <w:rsid w:val="00F63EFE"/>
    <w:rsid w:val="00F64283"/>
    <w:rsid w:val="00F64F7A"/>
    <w:rsid w:val="00F65005"/>
    <w:rsid w:val="00F651EF"/>
    <w:rsid w:val="00F655DE"/>
    <w:rsid w:val="00F6579B"/>
    <w:rsid w:val="00F65B56"/>
    <w:rsid w:val="00F65C56"/>
    <w:rsid w:val="00F65DB1"/>
    <w:rsid w:val="00F6607C"/>
    <w:rsid w:val="00F66370"/>
    <w:rsid w:val="00F664D2"/>
    <w:rsid w:val="00F66752"/>
    <w:rsid w:val="00F6677D"/>
    <w:rsid w:val="00F66874"/>
    <w:rsid w:val="00F66D36"/>
    <w:rsid w:val="00F6729F"/>
    <w:rsid w:val="00F67556"/>
    <w:rsid w:val="00F67622"/>
    <w:rsid w:val="00F677B8"/>
    <w:rsid w:val="00F677D6"/>
    <w:rsid w:val="00F677FD"/>
    <w:rsid w:val="00F67868"/>
    <w:rsid w:val="00F6795C"/>
    <w:rsid w:val="00F67ACC"/>
    <w:rsid w:val="00F67B38"/>
    <w:rsid w:val="00F67C20"/>
    <w:rsid w:val="00F67EBB"/>
    <w:rsid w:val="00F70381"/>
    <w:rsid w:val="00F704B9"/>
    <w:rsid w:val="00F70580"/>
    <w:rsid w:val="00F7087A"/>
    <w:rsid w:val="00F709AA"/>
    <w:rsid w:val="00F709CE"/>
    <w:rsid w:val="00F70B32"/>
    <w:rsid w:val="00F70E89"/>
    <w:rsid w:val="00F7116B"/>
    <w:rsid w:val="00F7124F"/>
    <w:rsid w:val="00F71869"/>
    <w:rsid w:val="00F71B94"/>
    <w:rsid w:val="00F71C4C"/>
    <w:rsid w:val="00F71F8E"/>
    <w:rsid w:val="00F725EF"/>
    <w:rsid w:val="00F731E2"/>
    <w:rsid w:val="00F731FC"/>
    <w:rsid w:val="00F73307"/>
    <w:rsid w:val="00F73BD0"/>
    <w:rsid w:val="00F73C09"/>
    <w:rsid w:val="00F73C40"/>
    <w:rsid w:val="00F73F4F"/>
    <w:rsid w:val="00F7406C"/>
    <w:rsid w:val="00F740E2"/>
    <w:rsid w:val="00F743D0"/>
    <w:rsid w:val="00F7441C"/>
    <w:rsid w:val="00F7469D"/>
    <w:rsid w:val="00F747A2"/>
    <w:rsid w:val="00F748F7"/>
    <w:rsid w:val="00F74B38"/>
    <w:rsid w:val="00F74CE0"/>
    <w:rsid w:val="00F74EA7"/>
    <w:rsid w:val="00F74F78"/>
    <w:rsid w:val="00F7543F"/>
    <w:rsid w:val="00F75477"/>
    <w:rsid w:val="00F75B3A"/>
    <w:rsid w:val="00F75D13"/>
    <w:rsid w:val="00F75DE7"/>
    <w:rsid w:val="00F75FBE"/>
    <w:rsid w:val="00F76377"/>
    <w:rsid w:val="00F7665B"/>
    <w:rsid w:val="00F76C57"/>
    <w:rsid w:val="00F76C7A"/>
    <w:rsid w:val="00F77115"/>
    <w:rsid w:val="00F77154"/>
    <w:rsid w:val="00F771E5"/>
    <w:rsid w:val="00F7780C"/>
    <w:rsid w:val="00F77819"/>
    <w:rsid w:val="00F779C6"/>
    <w:rsid w:val="00F779C8"/>
    <w:rsid w:val="00F77DD5"/>
    <w:rsid w:val="00F8028E"/>
    <w:rsid w:val="00F803BF"/>
    <w:rsid w:val="00F804EB"/>
    <w:rsid w:val="00F80580"/>
    <w:rsid w:val="00F806B6"/>
    <w:rsid w:val="00F80AAD"/>
    <w:rsid w:val="00F80CE3"/>
    <w:rsid w:val="00F80E75"/>
    <w:rsid w:val="00F80E8A"/>
    <w:rsid w:val="00F81232"/>
    <w:rsid w:val="00F81B66"/>
    <w:rsid w:val="00F81DF0"/>
    <w:rsid w:val="00F81EC6"/>
    <w:rsid w:val="00F82051"/>
    <w:rsid w:val="00F820E2"/>
    <w:rsid w:val="00F82209"/>
    <w:rsid w:val="00F824F4"/>
    <w:rsid w:val="00F82C87"/>
    <w:rsid w:val="00F82D12"/>
    <w:rsid w:val="00F833E4"/>
    <w:rsid w:val="00F83441"/>
    <w:rsid w:val="00F8352A"/>
    <w:rsid w:val="00F83708"/>
    <w:rsid w:val="00F83902"/>
    <w:rsid w:val="00F83A61"/>
    <w:rsid w:val="00F83A72"/>
    <w:rsid w:val="00F842B1"/>
    <w:rsid w:val="00F844AF"/>
    <w:rsid w:val="00F8482F"/>
    <w:rsid w:val="00F8487A"/>
    <w:rsid w:val="00F848BA"/>
    <w:rsid w:val="00F848D3"/>
    <w:rsid w:val="00F84905"/>
    <w:rsid w:val="00F84B3A"/>
    <w:rsid w:val="00F84CF5"/>
    <w:rsid w:val="00F84E11"/>
    <w:rsid w:val="00F84E2E"/>
    <w:rsid w:val="00F85247"/>
    <w:rsid w:val="00F8537B"/>
    <w:rsid w:val="00F85AC3"/>
    <w:rsid w:val="00F85C58"/>
    <w:rsid w:val="00F85C59"/>
    <w:rsid w:val="00F860ED"/>
    <w:rsid w:val="00F8685A"/>
    <w:rsid w:val="00F868C9"/>
    <w:rsid w:val="00F86993"/>
    <w:rsid w:val="00F869D9"/>
    <w:rsid w:val="00F86A7E"/>
    <w:rsid w:val="00F86DBF"/>
    <w:rsid w:val="00F87598"/>
    <w:rsid w:val="00F87665"/>
    <w:rsid w:val="00F87781"/>
    <w:rsid w:val="00F87793"/>
    <w:rsid w:val="00F8798F"/>
    <w:rsid w:val="00F87D11"/>
    <w:rsid w:val="00F87FE8"/>
    <w:rsid w:val="00F9010B"/>
    <w:rsid w:val="00F90176"/>
    <w:rsid w:val="00F9019B"/>
    <w:rsid w:val="00F901CC"/>
    <w:rsid w:val="00F90476"/>
    <w:rsid w:val="00F9096C"/>
    <w:rsid w:val="00F90B8C"/>
    <w:rsid w:val="00F90D38"/>
    <w:rsid w:val="00F90DC0"/>
    <w:rsid w:val="00F91495"/>
    <w:rsid w:val="00F91546"/>
    <w:rsid w:val="00F9154E"/>
    <w:rsid w:val="00F91CCC"/>
    <w:rsid w:val="00F91D28"/>
    <w:rsid w:val="00F91E85"/>
    <w:rsid w:val="00F92444"/>
    <w:rsid w:val="00F92947"/>
    <w:rsid w:val="00F92A56"/>
    <w:rsid w:val="00F92BAD"/>
    <w:rsid w:val="00F92E91"/>
    <w:rsid w:val="00F92F81"/>
    <w:rsid w:val="00F930AB"/>
    <w:rsid w:val="00F930AD"/>
    <w:rsid w:val="00F93160"/>
    <w:rsid w:val="00F93345"/>
    <w:rsid w:val="00F93455"/>
    <w:rsid w:val="00F9350F"/>
    <w:rsid w:val="00F935E0"/>
    <w:rsid w:val="00F936A8"/>
    <w:rsid w:val="00F9383C"/>
    <w:rsid w:val="00F93893"/>
    <w:rsid w:val="00F93908"/>
    <w:rsid w:val="00F9394C"/>
    <w:rsid w:val="00F939A3"/>
    <w:rsid w:val="00F93CA4"/>
    <w:rsid w:val="00F93E84"/>
    <w:rsid w:val="00F94123"/>
    <w:rsid w:val="00F94138"/>
    <w:rsid w:val="00F94416"/>
    <w:rsid w:val="00F9469D"/>
    <w:rsid w:val="00F94881"/>
    <w:rsid w:val="00F94994"/>
    <w:rsid w:val="00F94DBA"/>
    <w:rsid w:val="00F94F6C"/>
    <w:rsid w:val="00F95309"/>
    <w:rsid w:val="00F9536C"/>
    <w:rsid w:val="00F953CD"/>
    <w:rsid w:val="00F9552F"/>
    <w:rsid w:val="00F95647"/>
    <w:rsid w:val="00F95797"/>
    <w:rsid w:val="00F95BB7"/>
    <w:rsid w:val="00F95E01"/>
    <w:rsid w:val="00F95E15"/>
    <w:rsid w:val="00F95ECF"/>
    <w:rsid w:val="00F96154"/>
    <w:rsid w:val="00F964A0"/>
    <w:rsid w:val="00F966DC"/>
    <w:rsid w:val="00F96703"/>
    <w:rsid w:val="00F9680D"/>
    <w:rsid w:val="00F96FFA"/>
    <w:rsid w:val="00F972B9"/>
    <w:rsid w:val="00F972FA"/>
    <w:rsid w:val="00F973BA"/>
    <w:rsid w:val="00F976B9"/>
    <w:rsid w:val="00F9777A"/>
    <w:rsid w:val="00F97B5F"/>
    <w:rsid w:val="00F97CB4"/>
    <w:rsid w:val="00F97D31"/>
    <w:rsid w:val="00FA021F"/>
    <w:rsid w:val="00FA02C0"/>
    <w:rsid w:val="00FA05DE"/>
    <w:rsid w:val="00FA081A"/>
    <w:rsid w:val="00FA08E6"/>
    <w:rsid w:val="00FA0972"/>
    <w:rsid w:val="00FA0996"/>
    <w:rsid w:val="00FA1111"/>
    <w:rsid w:val="00FA14D7"/>
    <w:rsid w:val="00FA1562"/>
    <w:rsid w:val="00FA1629"/>
    <w:rsid w:val="00FA1839"/>
    <w:rsid w:val="00FA1ECC"/>
    <w:rsid w:val="00FA1ED8"/>
    <w:rsid w:val="00FA21D8"/>
    <w:rsid w:val="00FA2490"/>
    <w:rsid w:val="00FA2497"/>
    <w:rsid w:val="00FA24C1"/>
    <w:rsid w:val="00FA2630"/>
    <w:rsid w:val="00FA2684"/>
    <w:rsid w:val="00FA28B7"/>
    <w:rsid w:val="00FA2AB7"/>
    <w:rsid w:val="00FA2CB9"/>
    <w:rsid w:val="00FA2CEB"/>
    <w:rsid w:val="00FA305A"/>
    <w:rsid w:val="00FA338D"/>
    <w:rsid w:val="00FA3443"/>
    <w:rsid w:val="00FA347D"/>
    <w:rsid w:val="00FA362E"/>
    <w:rsid w:val="00FA3745"/>
    <w:rsid w:val="00FA3875"/>
    <w:rsid w:val="00FA3C4D"/>
    <w:rsid w:val="00FA409E"/>
    <w:rsid w:val="00FA4229"/>
    <w:rsid w:val="00FA449C"/>
    <w:rsid w:val="00FA46CF"/>
    <w:rsid w:val="00FA47CE"/>
    <w:rsid w:val="00FA49E3"/>
    <w:rsid w:val="00FA4A8A"/>
    <w:rsid w:val="00FA4A97"/>
    <w:rsid w:val="00FA4D6B"/>
    <w:rsid w:val="00FA4DA6"/>
    <w:rsid w:val="00FA4EFF"/>
    <w:rsid w:val="00FA51DD"/>
    <w:rsid w:val="00FA53BB"/>
    <w:rsid w:val="00FA5783"/>
    <w:rsid w:val="00FA58EA"/>
    <w:rsid w:val="00FA5B1F"/>
    <w:rsid w:val="00FA5C13"/>
    <w:rsid w:val="00FA5F7F"/>
    <w:rsid w:val="00FA603E"/>
    <w:rsid w:val="00FA61B8"/>
    <w:rsid w:val="00FA62A6"/>
    <w:rsid w:val="00FA6462"/>
    <w:rsid w:val="00FA67E5"/>
    <w:rsid w:val="00FA67EE"/>
    <w:rsid w:val="00FA680B"/>
    <w:rsid w:val="00FA6939"/>
    <w:rsid w:val="00FA6C69"/>
    <w:rsid w:val="00FA6F24"/>
    <w:rsid w:val="00FA7159"/>
    <w:rsid w:val="00FA71D1"/>
    <w:rsid w:val="00FA739E"/>
    <w:rsid w:val="00FA73F5"/>
    <w:rsid w:val="00FA757B"/>
    <w:rsid w:val="00FA76E8"/>
    <w:rsid w:val="00FA7A2A"/>
    <w:rsid w:val="00FA7AF3"/>
    <w:rsid w:val="00FA7CAD"/>
    <w:rsid w:val="00FA7E8E"/>
    <w:rsid w:val="00FB03E8"/>
    <w:rsid w:val="00FB049A"/>
    <w:rsid w:val="00FB080D"/>
    <w:rsid w:val="00FB094A"/>
    <w:rsid w:val="00FB0A33"/>
    <w:rsid w:val="00FB0E5D"/>
    <w:rsid w:val="00FB1151"/>
    <w:rsid w:val="00FB1197"/>
    <w:rsid w:val="00FB11F6"/>
    <w:rsid w:val="00FB153A"/>
    <w:rsid w:val="00FB1550"/>
    <w:rsid w:val="00FB15BA"/>
    <w:rsid w:val="00FB1827"/>
    <w:rsid w:val="00FB1AEC"/>
    <w:rsid w:val="00FB1EA5"/>
    <w:rsid w:val="00FB2403"/>
    <w:rsid w:val="00FB2454"/>
    <w:rsid w:val="00FB2616"/>
    <w:rsid w:val="00FB2B09"/>
    <w:rsid w:val="00FB2B81"/>
    <w:rsid w:val="00FB2BAB"/>
    <w:rsid w:val="00FB2EBB"/>
    <w:rsid w:val="00FB2FAB"/>
    <w:rsid w:val="00FB36CA"/>
    <w:rsid w:val="00FB3BB3"/>
    <w:rsid w:val="00FB4009"/>
    <w:rsid w:val="00FB41D0"/>
    <w:rsid w:val="00FB4955"/>
    <w:rsid w:val="00FB49EF"/>
    <w:rsid w:val="00FB50E2"/>
    <w:rsid w:val="00FB529D"/>
    <w:rsid w:val="00FB52C3"/>
    <w:rsid w:val="00FB566D"/>
    <w:rsid w:val="00FB57CE"/>
    <w:rsid w:val="00FB5903"/>
    <w:rsid w:val="00FB5C8D"/>
    <w:rsid w:val="00FB5F0A"/>
    <w:rsid w:val="00FB65BA"/>
    <w:rsid w:val="00FB65E3"/>
    <w:rsid w:val="00FB65EF"/>
    <w:rsid w:val="00FB6615"/>
    <w:rsid w:val="00FB66DF"/>
    <w:rsid w:val="00FB680E"/>
    <w:rsid w:val="00FB68B0"/>
    <w:rsid w:val="00FB6AC8"/>
    <w:rsid w:val="00FB6CA8"/>
    <w:rsid w:val="00FB704C"/>
    <w:rsid w:val="00FB7227"/>
    <w:rsid w:val="00FB796E"/>
    <w:rsid w:val="00FC0041"/>
    <w:rsid w:val="00FC00EB"/>
    <w:rsid w:val="00FC0267"/>
    <w:rsid w:val="00FC03F3"/>
    <w:rsid w:val="00FC0595"/>
    <w:rsid w:val="00FC0997"/>
    <w:rsid w:val="00FC09B0"/>
    <w:rsid w:val="00FC0A5E"/>
    <w:rsid w:val="00FC0E29"/>
    <w:rsid w:val="00FC0F4E"/>
    <w:rsid w:val="00FC0F51"/>
    <w:rsid w:val="00FC0F82"/>
    <w:rsid w:val="00FC0FF6"/>
    <w:rsid w:val="00FC103A"/>
    <w:rsid w:val="00FC1090"/>
    <w:rsid w:val="00FC142F"/>
    <w:rsid w:val="00FC1738"/>
    <w:rsid w:val="00FC1756"/>
    <w:rsid w:val="00FC1C09"/>
    <w:rsid w:val="00FC1C12"/>
    <w:rsid w:val="00FC1C75"/>
    <w:rsid w:val="00FC1D1D"/>
    <w:rsid w:val="00FC1EEC"/>
    <w:rsid w:val="00FC1FF2"/>
    <w:rsid w:val="00FC251A"/>
    <w:rsid w:val="00FC2576"/>
    <w:rsid w:val="00FC25B8"/>
    <w:rsid w:val="00FC2616"/>
    <w:rsid w:val="00FC26FA"/>
    <w:rsid w:val="00FC291A"/>
    <w:rsid w:val="00FC2EC3"/>
    <w:rsid w:val="00FC2FF5"/>
    <w:rsid w:val="00FC300E"/>
    <w:rsid w:val="00FC332D"/>
    <w:rsid w:val="00FC3472"/>
    <w:rsid w:val="00FC3750"/>
    <w:rsid w:val="00FC3933"/>
    <w:rsid w:val="00FC3965"/>
    <w:rsid w:val="00FC3EAE"/>
    <w:rsid w:val="00FC4879"/>
    <w:rsid w:val="00FC4931"/>
    <w:rsid w:val="00FC4C7B"/>
    <w:rsid w:val="00FC4C7E"/>
    <w:rsid w:val="00FC50BB"/>
    <w:rsid w:val="00FC5239"/>
    <w:rsid w:val="00FC531A"/>
    <w:rsid w:val="00FC53C1"/>
    <w:rsid w:val="00FC55D8"/>
    <w:rsid w:val="00FC599E"/>
    <w:rsid w:val="00FC5A71"/>
    <w:rsid w:val="00FC5DDB"/>
    <w:rsid w:val="00FC5E18"/>
    <w:rsid w:val="00FC5EB8"/>
    <w:rsid w:val="00FC601F"/>
    <w:rsid w:val="00FC605F"/>
    <w:rsid w:val="00FC6096"/>
    <w:rsid w:val="00FC60A0"/>
    <w:rsid w:val="00FC6195"/>
    <w:rsid w:val="00FC619A"/>
    <w:rsid w:val="00FC6278"/>
    <w:rsid w:val="00FC6573"/>
    <w:rsid w:val="00FC6729"/>
    <w:rsid w:val="00FC69BD"/>
    <w:rsid w:val="00FC6DA3"/>
    <w:rsid w:val="00FC7109"/>
    <w:rsid w:val="00FC7264"/>
    <w:rsid w:val="00FC72B6"/>
    <w:rsid w:val="00FC746A"/>
    <w:rsid w:val="00FC7596"/>
    <w:rsid w:val="00FC7D8C"/>
    <w:rsid w:val="00FC7DC0"/>
    <w:rsid w:val="00FD034A"/>
    <w:rsid w:val="00FD0398"/>
    <w:rsid w:val="00FD0433"/>
    <w:rsid w:val="00FD055C"/>
    <w:rsid w:val="00FD05CC"/>
    <w:rsid w:val="00FD08B3"/>
    <w:rsid w:val="00FD08D5"/>
    <w:rsid w:val="00FD0983"/>
    <w:rsid w:val="00FD109B"/>
    <w:rsid w:val="00FD170E"/>
    <w:rsid w:val="00FD18C4"/>
    <w:rsid w:val="00FD1EAE"/>
    <w:rsid w:val="00FD1ED1"/>
    <w:rsid w:val="00FD2058"/>
    <w:rsid w:val="00FD22EF"/>
    <w:rsid w:val="00FD257A"/>
    <w:rsid w:val="00FD25C2"/>
    <w:rsid w:val="00FD27B3"/>
    <w:rsid w:val="00FD285B"/>
    <w:rsid w:val="00FD2993"/>
    <w:rsid w:val="00FD2999"/>
    <w:rsid w:val="00FD2C6C"/>
    <w:rsid w:val="00FD2E2C"/>
    <w:rsid w:val="00FD344C"/>
    <w:rsid w:val="00FD370B"/>
    <w:rsid w:val="00FD377E"/>
    <w:rsid w:val="00FD389C"/>
    <w:rsid w:val="00FD38BF"/>
    <w:rsid w:val="00FD3BF4"/>
    <w:rsid w:val="00FD3E8E"/>
    <w:rsid w:val="00FD40DB"/>
    <w:rsid w:val="00FD4113"/>
    <w:rsid w:val="00FD42D5"/>
    <w:rsid w:val="00FD43F0"/>
    <w:rsid w:val="00FD4506"/>
    <w:rsid w:val="00FD454F"/>
    <w:rsid w:val="00FD4739"/>
    <w:rsid w:val="00FD47B3"/>
    <w:rsid w:val="00FD480F"/>
    <w:rsid w:val="00FD4A6A"/>
    <w:rsid w:val="00FD4A7D"/>
    <w:rsid w:val="00FD4F45"/>
    <w:rsid w:val="00FD4FCD"/>
    <w:rsid w:val="00FD50D5"/>
    <w:rsid w:val="00FD5504"/>
    <w:rsid w:val="00FD56B1"/>
    <w:rsid w:val="00FD5AFC"/>
    <w:rsid w:val="00FD5EEC"/>
    <w:rsid w:val="00FD5F29"/>
    <w:rsid w:val="00FD60CA"/>
    <w:rsid w:val="00FD61EC"/>
    <w:rsid w:val="00FD646A"/>
    <w:rsid w:val="00FD646C"/>
    <w:rsid w:val="00FD653C"/>
    <w:rsid w:val="00FD66DB"/>
    <w:rsid w:val="00FD6857"/>
    <w:rsid w:val="00FD6ECC"/>
    <w:rsid w:val="00FD7048"/>
    <w:rsid w:val="00FD707B"/>
    <w:rsid w:val="00FD71A8"/>
    <w:rsid w:val="00FD7452"/>
    <w:rsid w:val="00FD747A"/>
    <w:rsid w:val="00FD781B"/>
    <w:rsid w:val="00FD7863"/>
    <w:rsid w:val="00FD7B96"/>
    <w:rsid w:val="00FD7BAA"/>
    <w:rsid w:val="00FD7EED"/>
    <w:rsid w:val="00FD7F64"/>
    <w:rsid w:val="00FD7F6F"/>
    <w:rsid w:val="00FE014A"/>
    <w:rsid w:val="00FE028D"/>
    <w:rsid w:val="00FE03BA"/>
    <w:rsid w:val="00FE04B8"/>
    <w:rsid w:val="00FE0A20"/>
    <w:rsid w:val="00FE0A9D"/>
    <w:rsid w:val="00FE0DFB"/>
    <w:rsid w:val="00FE102C"/>
    <w:rsid w:val="00FE1208"/>
    <w:rsid w:val="00FE1550"/>
    <w:rsid w:val="00FE15FE"/>
    <w:rsid w:val="00FE172E"/>
    <w:rsid w:val="00FE179B"/>
    <w:rsid w:val="00FE18E2"/>
    <w:rsid w:val="00FE1A2F"/>
    <w:rsid w:val="00FE1E6A"/>
    <w:rsid w:val="00FE1E6F"/>
    <w:rsid w:val="00FE1F41"/>
    <w:rsid w:val="00FE287F"/>
    <w:rsid w:val="00FE291C"/>
    <w:rsid w:val="00FE291E"/>
    <w:rsid w:val="00FE2B9B"/>
    <w:rsid w:val="00FE2CAD"/>
    <w:rsid w:val="00FE2ED4"/>
    <w:rsid w:val="00FE30DA"/>
    <w:rsid w:val="00FE317C"/>
    <w:rsid w:val="00FE3251"/>
    <w:rsid w:val="00FE329A"/>
    <w:rsid w:val="00FE330E"/>
    <w:rsid w:val="00FE3322"/>
    <w:rsid w:val="00FE3AB3"/>
    <w:rsid w:val="00FE3B08"/>
    <w:rsid w:val="00FE3BAE"/>
    <w:rsid w:val="00FE4008"/>
    <w:rsid w:val="00FE43A5"/>
    <w:rsid w:val="00FE4489"/>
    <w:rsid w:val="00FE44B6"/>
    <w:rsid w:val="00FE493E"/>
    <w:rsid w:val="00FE4D29"/>
    <w:rsid w:val="00FE4DB7"/>
    <w:rsid w:val="00FE4F34"/>
    <w:rsid w:val="00FE513C"/>
    <w:rsid w:val="00FE52D3"/>
    <w:rsid w:val="00FE547D"/>
    <w:rsid w:val="00FE54DE"/>
    <w:rsid w:val="00FE5588"/>
    <w:rsid w:val="00FE55C3"/>
    <w:rsid w:val="00FE593D"/>
    <w:rsid w:val="00FE5CA7"/>
    <w:rsid w:val="00FE5D31"/>
    <w:rsid w:val="00FE5F5F"/>
    <w:rsid w:val="00FE638C"/>
    <w:rsid w:val="00FE63B3"/>
    <w:rsid w:val="00FE64EB"/>
    <w:rsid w:val="00FE6512"/>
    <w:rsid w:val="00FE65C4"/>
    <w:rsid w:val="00FE6978"/>
    <w:rsid w:val="00FE69D6"/>
    <w:rsid w:val="00FE6B48"/>
    <w:rsid w:val="00FE6EB2"/>
    <w:rsid w:val="00FE7164"/>
    <w:rsid w:val="00FE718B"/>
    <w:rsid w:val="00FE72BB"/>
    <w:rsid w:val="00FE73E7"/>
    <w:rsid w:val="00FE7543"/>
    <w:rsid w:val="00FE7B1A"/>
    <w:rsid w:val="00FE7B8F"/>
    <w:rsid w:val="00FE7C90"/>
    <w:rsid w:val="00FE7E48"/>
    <w:rsid w:val="00FE7FEA"/>
    <w:rsid w:val="00FF015B"/>
    <w:rsid w:val="00FF01CF"/>
    <w:rsid w:val="00FF0491"/>
    <w:rsid w:val="00FF04F3"/>
    <w:rsid w:val="00FF081D"/>
    <w:rsid w:val="00FF09C4"/>
    <w:rsid w:val="00FF0E80"/>
    <w:rsid w:val="00FF0F7E"/>
    <w:rsid w:val="00FF1138"/>
    <w:rsid w:val="00FF1174"/>
    <w:rsid w:val="00FF1306"/>
    <w:rsid w:val="00FF1352"/>
    <w:rsid w:val="00FF1A23"/>
    <w:rsid w:val="00FF1D09"/>
    <w:rsid w:val="00FF1E03"/>
    <w:rsid w:val="00FF2040"/>
    <w:rsid w:val="00FF21BC"/>
    <w:rsid w:val="00FF232B"/>
    <w:rsid w:val="00FF2438"/>
    <w:rsid w:val="00FF24D5"/>
    <w:rsid w:val="00FF24F3"/>
    <w:rsid w:val="00FF2534"/>
    <w:rsid w:val="00FF267C"/>
    <w:rsid w:val="00FF26E5"/>
    <w:rsid w:val="00FF2878"/>
    <w:rsid w:val="00FF298A"/>
    <w:rsid w:val="00FF2B05"/>
    <w:rsid w:val="00FF2B4B"/>
    <w:rsid w:val="00FF2E26"/>
    <w:rsid w:val="00FF3334"/>
    <w:rsid w:val="00FF3449"/>
    <w:rsid w:val="00FF352E"/>
    <w:rsid w:val="00FF3ED0"/>
    <w:rsid w:val="00FF3F1D"/>
    <w:rsid w:val="00FF4369"/>
    <w:rsid w:val="00FF44B6"/>
    <w:rsid w:val="00FF45FF"/>
    <w:rsid w:val="00FF4705"/>
    <w:rsid w:val="00FF4719"/>
    <w:rsid w:val="00FF49BE"/>
    <w:rsid w:val="00FF4A0B"/>
    <w:rsid w:val="00FF4A63"/>
    <w:rsid w:val="00FF51EA"/>
    <w:rsid w:val="00FF5878"/>
    <w:rsid w:val="00FF5A77"/>
    <w:rsid w:val="00FF5C42"/>
    <w:rsid w:val="00FF5FA8"/>
    <w:rsid w:val="00FF61F2"/>
    <w:rsid w:val="00FF62C2"/>
    <w:rsid w:val="00FF63C2"/>
    <w:rsid w:val="00FF647B"/>
    <w:rsid w:val="00FF6541"/>
    <w:rsid w:val="00FF6A3E"/>
    <w:rsid w:val="00FF6ED4"/>
    <w:rsid w:val="00FF7131"/>
    <w:rsid w:val="00FF7463"/>
    <w:rsid w:val="00FF759A"/>
    <w:rsid w:val="00FF7775"/>
    <w:rsid w:val="00FF796D"/>
    <w:rsid w:val="00FF7AB2"/>
    <w:rsid w:val="00FF7B75"/>
    <w:rsid w:val="00FF7E3A"/>
    <w:rsid w:val="00FF7F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he-IL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06C"/>
    <w:rPr>
      <w:rFonts w:ascii="新細明體" w:hAnsi="新細明體" w:cs="新細明體"/>
      <w:sz w:val="24"/>
      <w:szCs w:val="24"/>
      <w:lang w:bidi="ar-SA"/>
    </w:rPr>
  </w:style>
  <w:style w:type="paragraph" w:styleId="1">
    <w:name w:val="heading 1"/>
    <w:basedOn w:val="a"/>
    <w:link w:val="11"/>
    <w:uiPriority w:val="99"/>
    <w:qFormat/>
    <w:rsid w:val="00221FF9"/>
    <w:pPr>
      <w:spacing w:before="100" w:beforeAutospacing="1" w:after="100" w:afterAutospacing="1"/>
      <w:outlineLvl w:val="0"/>
    </w:pPr>
    <w:rPr>
      <w:rFonts w:ascii="Cambria" w:hAnsi="Cambria" w:cs="Times New Roman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nhideWhenUsed/>
    <w:qFormat/>
    <w:locked/>
    <w:rsid w:val="00C45099"/>
    <w:pPr>
      <w:keepNext/>
      <w:widowControl w:val="0"/>
      <w:spacing w:line="720" w:lineRule="auto"/>
      <w:outlineLvl w:val="1"/>
    </w:pPr>
    <w:rPr>
      <w:rFonts w:ascii="Cambria" w:hAnsi="Cambria" w:cs="Times New Roman"/>
      <w:b/>
      <w:bCs/>
      <w:kern w:val="2"/>
      <w:sz w:val="48"/>
      <w:szCs w:val="48"/>
    </w:rPr>
  </w:style>
  <w:style w:type="paragraph" w:styleId="3">
    <w:name w:val="heading 3"/>
    <w:basedOn w:val="a"/>
    <w:next w:val="a"/>
    <w:link w:val="30"/>
    <w:unhideWhenUsed/>
    <w:qFormat/>
    <w:locked/>
    <w:rsid w:val="006D7907"/>
    <w:pPr>
      <w:keepNext/>
      <w:spacing w:line="720" w:lineRule="auto"/>
      <w:outlineLvl w:val="2"/>
    </w:pPr>
    <w:rPr>
      <w:rFonts w:ascii="Cambria" w:hAnsi="Cambria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標題 1 字元1"/>
    <w:link w:val="1"/>
    <w:uiPriority w:val="99"/>
    <w:locked/>
    <w:rsid w:val="00407D52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10">
    <w:name w:val="標題 1 字元"/>
    <w:uiPriority w:val="9"/>
    <w:rsid w:val="00221FF9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rsid w:val="00221FF9"/>
    <w:pPr>
      <w:spacing w:before="100" w:beforeAutospacing="1" w:after="100" w:afterAutospacing="1"/>
    </w:pPr>
  </w:style>
  <w:style w:type="character" w:customStyle="1" w:styleId="google-src-text1">
    <w:name w:val="google-src-text1"/>
    <w:uiPriority w:val="99"/>
    <w:rsid w:val="00221FF9"/>
    <w:rPr>
      <w:rFonts w:cs="Times New Roman"/>
      <w:vanish/>
    </w:rPr>
  </w:style>
  <w:style w:type="paragraph" w:styleId="a3">
    <w:name w:val="header"/>
    <w:basedOn w:val="a"/>
    <w:link w:val="12"/>
    <w:uiPriority w:val="99"/>
    <w:semiHidden/>
    <w:rsid w:val="00221FF9"/>
    <w:pPr>
      <w:widowControl w:val="0"/>
      <w:tabs>
        <w:tab w:val="center" w:pos="4153"/>
        <w:tab w:val="right" w:pos="8306"/>
      </w:tabs>
      <w:snapToGrid w:val="0"/>
    </w:pPr>
    <w:rPr>
      <w:rFonts w:ascii="Calibri" w:hAnsi="Calibri" w:cs="Times New Roman"/>
      <w:sz w:val="20"/>
      <w:szCs w:val="20"/>
    </w:rPr>
  </w:style>
  <w:style w:type="character" w:customStyle="1" w:styleId="12">
    <w:name w:val="頁首 字元1"/>
    <w:link w:val="a3"/>
    <w:uiPriority w:val="99"/>
    <w:semiHidden/>
    <w:locked/>
    <w:rsid w:val="00407D52"/>
    <w:rPr>
      <w:rFonts w:cs="Calibri"/>
      <w:sz w:val="20"/>
      <w:szCs w:val="20"/>
    </w:rPr>
  </w:style>
  <w:style w:type="character" w:customStyle="1" w:styleId="a4">
    <w:name w:val="頁首 字元"/>
    <w:uiPriority w:val="99"/>
    <w:semiHidden/>
    <w:rsid w:val="00221FF9"/>
    <w:rPr>
      <w:rFonts w:cs="Calibri"/>
      <w:kern w:val="2"/>
    </w:rPr>
  </w:style>
  <w:style w:type="paragraph" w:styleId="a5">
    <w:name w:val="footer"/>
    <w:basedOn w:val="a"/>
    <w:link w:val="13"/>
    <w:uiPriority w:val="99"/>
    <w:semiHidden/>
    <w:rsid w:val="00221FF9"/>
    <w:pPr>
      <w:widowControl w:val="0"/>
      <w:tabs>
        <w:tab w:val="center" w:pos="4153"/>
        <w:tab w:val="right" w:pos="8306"/>
      </w:tabs>
      <w:snapToGrid w:val="0"/>
    </w:pPr>
    <w:rPr>
      <w:rFonts w:ascii="Calibri" w:hAnsi="Calibri" w:cs="Times New Roman"/>
      <w:sz w:val="20"/>
      <w:szCs w:val="20"/>
    </w:rPr>
  </w:style>
  <w:style w:type="character" w:customStyle="1" w:styleId="13">
    <w:name w:val="頁尾 字元1"/>
    <w:link w:val="a5"/>
    <w:uiPriority w:val="99"/>
    <w:semiHidden/>
    <w:locked/>
    <w:rsid w:val="00407D52"/>
    <w:rPr>
      <w:rFonts w:cs="Calibri"/>
      <w:sz w:val="20"/>
      <w:szCs w:val="20"/>
    </w:rPr>
  </w:style>
  <w:style w:type="character" w:customStyle="1" w:styleId="a6">
    <w:name w:val="頁尾 字元"/>
    <w:uiPriority w:val="99"/>
    <w:semiHidden/>
    <w:rsid w:val="00221FF9"/>
    <w:rPr>
      <w:rFonts w:cs="Calibri"/>
      <w:kern w:val="2"/>
    </w:rPr>
  </w:style>
  <w:style w:type="paragraph" w:styleId="HTML">
    <w:name w:val="HTML Preformatted"/>
    <w:basedOn w:val="a"/>
    <w:link w:val="HTML0"/>
    <w:uiPriority w:val="99"/>
    <w:semiHidden/>
    <w:rsid w:val="003853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Times New Roman"/>
    </w:rPr>
  </w:style>
  <w:style w:type="character" w:customStyle="1" w:styleId="HTML0">
    <w:name w:val="HTML 預設格式 字元"/>
    <w:link w:val="HTML"/>
    <w:uiPriority w:val="99"/>
    <w:semiHidden/>
    <w:locked/>
    <w:rsid w:val="003853FE"/>
    <w:rPr>
      <w:rFonts w:ascii="細明體" w:eastAsia="細明體" w:hAnsi="細明體" w:cs="細明體"/>
      <w:sz w:val="24"/>
      <w:szCs w:val="24"/>
    </w:rPr>
  </w:style>
  <w:style w:type="character" w:styleId="a7">
    <w:name w:val="Hyperlink"/>
    <w:uiPriority w:val="99"/>
    <w:rsid w:val="00EC27B6"/>
    <w:rPr>
      <w:rFonts w:cs="Times New Roman"/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B7527"/>
    <w:pPr>
      <w:widowControl w:val="0"/>
    </w:pPr>
    <w:rPr>
      <w:rFonts w:ascii="Cambria" w:hAnsi="Cambria" w:cs="Times New Roman"/>
      <w:kern w:val="2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4B7527"/>
    <w:rPr>
      <w:rFonts w:ascii="Cambria" w:eastAsia="新細明體" w:hAnsi="Cambria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2D3DEC"/>
    <w:pPr>
      <w:widowControl w:val="0"/>
      <w:ind w:leftChars="200" w:left="480"/>
    </w:pPr>
    <w:rPr>
      <w:rFonts w:ascii="Calibri" w:hAnsi="Calibri" w:cs="Calibri"/>
      <w:kern w:val="2"/>
    </w:rPr>
  </w:style>
  <w:style w:type="character" w:styleId="ab">
    <w:name w:val="FollowedHyperlink"/>
    <w:uiPriority w:val="99"/>
    <w:semiHidden/>
    <w:unhideWhenUsed/>
    <w:rsid w:val="00FA67E5"/>
    <w:rPr>
      <w:color w:val="800080"/>
      <w:u w:val="single"/>
    </w:rPr>
  </w:style>
  <w:style w:type="character" w:customStyle="1" w:styleId="date-display-single">
    <w:name w:val="date-display-single"/>
    <w:basedOn w:val="a0"/>
    <w:rsid w:val="006A61C3"/>
  </w:style>
  <w:style w:type="character" w:customStyle="1" w:styleId="field-content">
    <w:name w:val="field-content"/>
    <w:basedOn w:val="a0"/>
    <w:rsid w:val="00031B82"/>
  </w:style>
  <w:style w:type="character" w:styleId="ac">
    <w:name w:val="Strong"/>
    <w:uiPriority w:val="22"/>
    <w:qFormat/>
    <w:locked/>
    <w:rsid w:val="002E6915"/>
    <w:rPr>
      <w:b/>
      <w:bCs/>
    </w:rPr>
  </w:style>
  <w:style w:type="character" w:customStyle="1" w:styleId="yshortcuts">
    <w:name w:val="yshortcuts"/>
    <w:basedOn w:val="a0"/>
    <w:rsid w:val="001A152C"/>
  </w:style>
  <w:style w:type="character" w:customStyle="1" w:styleId="homenewstitle1">
    <w:name w:val="home_news_title1"/>
    <w:rsid w:val="00C54A08"/>
    <w:rPr>
      <w:rFonts w:ascii="sөũ" w:hAnsi="sөũ" w:hint="default"/>
      <w:b w:val="0"/>
      <w:bCs w:val="0"/>
      <w:i w:val="0"/>
      <w:iCs w:val="0"/>
      <w:color w:val="CC0000"/>
      <w:sz w:val="30"/>
      <w:szCs w:val="30"/>
    </w:rPr>
  </w:style>
  <w:style w:type="paragraph" w:customStyle="1" w:styleId="content">
    <w:name w:val="content"/>
    <w:basedOn w:val="a"/>
    <w:rsid w:val="003C7E3B"/>
    <w:pPr>
      <w:spacing w:before="240" w:after="240"/>
    </w:pPr>
  </w:style>
  <w:style w:type="character" w:customStyle="1" w:styleId="char-style-override-1">
    <w:name w:val="char-style-override-1"/>
    <w:basedOn w:val="a0"/>
    <w:rsid w:val="003C7E3B"/>
  </w:style>
  <w:style w:type="character" w:customStyle="1" w:styleId="x2-content1">
    <w:name w:val="x2-content1"/>
    <w:basedOn w:val="a0"/>
    <w:rsid w:val="003C7E3B"/>
  </w:style>
  <w:style w:type="paragraph" w:customStyle="1" w:styleId="x2-content">
    <w:name w:val="x2-content"/>
    <w:basedOn w:val="a"/>
    <w:rsid w:val="003C7E3B"/>
    <w:pPr>
      <w:spacing w:before="240" w:after="240"/>
    </w:pPr>
  </w:style>
  <w:style w:type="character" w:customStyle="1" w:styleId="english-name">
    <w:name w:val="english-name"/>
    <w:basedOn w:val="a0"/>
    <w:rsid w:val="003C7E3B"/>
  </w:style>
  <w:style w:type="character" w:customStyle="1" w:styleId="english-namechar-style-override-3">
    <w:name w:val="english-namechar-style-override-3"/>
    <w:basedOn w:val="a0"/>
    <w:rsid w:val="003C7E3B"/>
  </w:style>
  <w:style w:type="character" w:customStyle="1" w:styleId="small-english-namechar-style-override-3">
    <w:name w:val="small-english-namechar-style-override-3"/>
    <w:basedOn w:val="a0"/>
    <w:rsid w:val="003C7E3B"/>
  </w:style>
  <w:style w:type="character" w:customStyle="1" w:styleId="bible-verse1">
    <w:name w:val="bible-verse1"/>
    <w:basedOn w:val="a0"/>
    <w:rsid w:val="003C7E3B"/>
  </w:style>
  <w:style w:type="character" w:customStyle="1" w:styleId="bible-reading1">
    <w:name w:val="bible-reading1"/>
    <w:basedOn w:val="a0"/>
    <w:rsid w:val="003C7E3B"/>
  </w:style>
  <w:style w:type="paragraph" w:customStyle="1" w:styleId="thinking">
    <w:name w:val="thinking"/>
    <w:basedOn w:val="a"/>
    <w:rsid w:val="003C7E3B"/>
    <w:pPr>
      <w:spacing w:before="240" w:after="240"/>
    </w:pPr>
  </w:style>
  <w:style w:type="character" w:customStyle="1" w:styleId="thinking1">
    <w:name w:val="thinking1"/>
    <w:basedOn w:val="a0"/>
    <w:rsid w:val="003C7E3B"/>
  </w:style>
  <w:style w:type="character" w:customStyle="1" w:styleId="small-english-name1">
    <w:name w:val="small-english-name1"/>
    <w:basedOn w:val="a0"/>
    <w:rsid w:val="00102AF6"/>
  </w:style>
  <w:style w:type="paragraph" w:customStyle="1" w:styleId="bible-verse">
    <w:name w:val="bible-verse"/>
    <w:basedOn w:val="a"/>
    <w:rsid w:val="00C837A9"/>
    <w:pPr>
      <w:spacing w:before="240" w:after="240"/>
    </w:pPr>
  </w:style>
  <w:style w:type="character" w:customStyle="1" w:styleId="content11">
    <w:name w:val="content11"/>
    <w:basedOn w:val="a0"/>
    <w:rsid w:val="00E74741"/>
  </w:style>
  <w:style w:type="paragraph" w:customStyle="1" w:styleId="x2-contentpara-style-override-1">
    <w:name w:val="x2-contentpara-style-override-1"/>
    <w:basedOn w:val="a"/>
    <w:rsid w:val="00E74741"/>
    <w:pPr>
      <w:spacing w:before="240" w:after="240"/>
    </w:pPr>
  </w:style>
  <w:style w:type="character" w:customStyle="1" w:styleId="thinkingchar-style-override-4">
    <w:name w:val="thinkingchar-style-override-4"/>
    <w:basedOn w:val="a0"/>
    <w:rsid w:val="00E74741"/>
  </w:style>
  <w:style w:type="paragraph" w:customStyle="1" w:styleId="bottom-line">
    <w:name w:val="bottom-line"/>
    <w:basedOn w:val="a"/>
    <w:rsid w:val="00E74741"/>
    <w:pPr>
      <w:spacing w:before="240" w:after="240"/>
    </w:pPr>
  </w:style>
  <w:style w:type="character" w:customStyle="1" w:styleId="english-namechar-style-override-4">
    <w:name w:val="english-namechar-style-override-4"/>
    <w:basedOn w:val="a0"/>
    <w:rsid w:val="003B08A3"/>
  </w:style>
  <w:style w:type="character" w:customStyle="1" w:styleId="apple-style-span">
    <w:name w:val="apple-style-span"/>
    <w:basedOn w:val="a0"/>
    <w:rsid w:val="00CC1C91"/>
  </w:style>
  <w:style w:type="character" w:customStyle="1" w:styleId="20">
    <w:name w:val="標題 2 字元"/>
    <w:link w:val="2"/>
    <w:rsid w:val="00C45099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first">
    <w:name w:val="first"/>
    <w:basedOn w:val="a"/>
    <w:rsid w:val="00EB711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12135F"/>
  </w:style>
  <w:style w:type="paragraph" w:customStyle="1" w:styleId="Default">
    <w:name w:val="Default"/>
    <w:rsid w:val="001D18EC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  <w:lang w:bidi="ar-SA"/>
    </w:rPr>
  </w:style>
  <w:style w:type="paragraph" w:styleId="ad">
    <w:name w:val="Date"/>
    <w:basedOn w:val="a"/>
    <w:next w:val="a"/>
    <w:link w:val="ae"/>
    <w:uiPriority w:val="99"/>
    <w:semiHidden/>
    <w:unhideWhenUsed/>
    <w:rsid w:val="0070008C"/>
    <w:pPr>
      <w:widowControl w:val="0"/>
      <w:jc w:val="right"/>
    </w:pPr>
    <w:rPr>
      <w:rFonts w:ascii="Calibri" w:hAnsi="Calibri" w:cs="Times New Roman"/>
      <w:kern w:val="2"/>
    </w:rPr>
  </w:style>
  <w:style w:type="character" w:customStyle="1" w:styleId="ae">
    <w:name w:val="日期 字元"/>
    <w:link w:val="ad"/>
    <w:uiPriority w:val="99"/>
    <w:semiHidden/>
    <w:rsid w:val="0070008C"/>
    <w:rPr>
      <w:rFonts w:cs="Calibri"/>
      <w:kern w:val="2"/>
      <w:sz w:val="24"/>
      <w:szCs w:val="24"/>
    </w:rPr>
  </w:style>
  <w:style w:type="character" w:customStyle="1" w:styleId="ya-q-full-text">
    <w:name w:val="ya-q-full-text"/>
    <w:basedOn w:val="a0"/>
    <w:rsid w:val="00262B3C"/>
  </w:style>
  <w:style w:type="paragraph" w:customStyle="1" w:styleId="scripttext">
    <w:name w:val="scripttext"/>
    <w:basedOn w:val="a"/>
    <w:rsid w:val="00A8555E"/>
    <w:pPr>
      <w:spacing w:before="100" w:beforeAutospacing="1" w:after="100" w:afterAutospacing="1"/>
    </w:pPr>
  </w:style>
  <w:style w:type="paragraph" w:styleId="af">
    <w:name w:val="footnote text"/>
    <w:basedOn w:val="a"/>
    <w:link w:val="af0"/>
    <w:uiPriority w:val="99"/>
    <w:semiHidden/>
    <w:unhideWhenUsed/>
    <w:rsid w:val="000E1C10"/>
    <w:pPr>
      <w:snapToGrid w:val="0"/>
    </w:pPr>
    <w:rPr>
      <w:rFonts w:cs="Times New Roman"/>
      <w:sz w:val="20"/>
      <w:szCs w:val="20"/>
    </w:rPr>
  </w:style>
  <w:style w:type="character" w:customStyle="1" w:styleId="af0">
    <w:name w:val="註腳文字 字元"/>
    <w:link w:val="af"/>
    <w:uiPriority w:val="99"/>
    <w:semiHidden/>
    <w:rsid w:val="000E1C10"/>
    <w:rPr>
      <w:rFonts w:ascii="新細明體" w:hAnsi="新細明體" w:cs="新細明體"/>
    </w:rPr>
  </w:style>
  <w:style w:type="character" w:styleId="af1">
    <w:name w:val="footnote reference"/>
    <w:uiPriority w:val="99"/>
    <w:semiHidden/>
    <w:unhideWhenUsed/>
    <w:rsid w:val="000E1C10"/>
    <w:rPr>
      <w:vertAlign w:val="superscript"/>
    </w:rPr>
  </w:style>
  <w:style w:type="paragraph" w:customStyle="1" w:styleId="h1">
    <w:name w:val="h1"/>
    <w:basedOn w:val="a"/>
    <w:rsid w:val="00FE291C"/>
    <w:pPr>
      <w:spacing w:before="100" w:beforeAutospacing="1" w:after="100" w:afterAutospacing="1"/>
    </w:pPr>
  </w:style>
  <w:style w:type="character" w:customStyle="1" w:styleId="h2">
    <w:name w:val="h2"/>
    <w:basedOn w:val="a0"/>
    <w:rsid w:val="00FE291C"/>
  </w:style>
  <w:style w:type="character" w:customStyle="1" w:styleId="30">
    <w:name w:val="標題 3 字元"/>
    <w:link w:val="3"/>
    <w:rsid w:val="006D7907"/>
    <w:rPr>
      <w:rFonts w:ascii="Cambria" w:eastAsia="新細明體" w:hAnsi="Cambria" w:cs="Times New Roman"/>
      <w:b/>
      <w:bCs/>
      <w:sz w:val="36"/>
      <w:szCs w:val="36"/>
    </w:rPr>
  </w:style>
  <w:style w:type="paragraph" w:customStyle="1" w:styleId="scripture">
    <w:name w:val="scripture"/>
    <w:basedOn w:val="a"/>
    <w:rsid w:val="004D0DE6"/>
    <w:pPr>
      <w:spacing w:before="100" w:beforeAutospacing="1" w:after="100" w:afterAutospacing="1"/>
    </w:pPr>
  </w:style>
  <w:style w:type="paragraph" w:styleId="af2">
    <w:name w:val="Title"/>
    <w:basedOn w:val="a"/>
    <w:link w:val="af3"/>
    <w:uiPriority w:val="10"/>
    <w:qFormat/>
    <w:locked/>
    <w:rsid w:val="002933F8"/>
    <w:pPr>
      <w:spacing w:before="100" w:beforeAutospacing="1" w:after="100" w:afterAutospacing="1"/>
    </w:pPr>
    <w:rPr>
      <w:rFonts w:cs="Times New Roman"/>
    </w:rPr>
  </w:style>
  <w:style w:type="character" w:customStyle="1" w:styleId="af3">
    <w:name w:val="標題 字元"/>
    <w:link w:val="af2"/>
    <w:uiPriority w:val="10"/>
    <w:rsid w:val="002933F8"/>
    <w:rPr>
      <w:rFonts w:ascii="新細明體" w:hAnsi="新細明體" w:cs="新細明體"/>
      <w:sz w:val="24"/>
      <w:szCs w:val="24"/>
    </w:rPr>
  </w:style>
  <w:style w:type="paragraph" w:styleId="af4">
    <w:name w:val="Subtitle"/>
    <w:basedOn w:val="a"/>
    <w:link w:val="af5"/>
    <w:uiPriority w:val="11"/>
    <w:qFormat/>
    <w:locked/>
    <w:rsid w:val="002933F8"/>
    <w:pPr>
      <w:spacing w:before="100" w:beforeAutospacing="1" w:after="100" w:afterAutospacing="1"/>
    </w:pPr>
    <w:rPr>
      <w:rFonts w:cs="Times New Roman"/>
    </w:rPr>
  </w:style>
  <w:style w:type="character" w:customStyle="1" w:styleId="af5">
    <w:name w:val="副標題 字元"/>
    <w:link w:val="af4"/>
    <w:uiPriority w:val="11"/>
    <w:rsid w:val="002933F8"/>
    <w:rPr>
      <w:rFonts w:ascii="新細明體" w:hAnsi="新細明體" w:cs="新細明體"/>
      <w:sz w:val="24"/>
      <w:szCs w:val="24"/>
    </w:rPr>
  </w:style>
  <w:style w:type="paragraph" w:customStyle="1" w:styleId="style21">
    <w:name w:val="style21"/>
    <w:basedOn w:val="a"/>
    <w:rsid w:val="00523359"/>
    <w:pPr>
      <w:spacing w:before="100" w:beforeAutospacing="1" w:after="100" w:afterAutospacing="1"/>
    </w:pPr>
    <w:rPr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he-IL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06C"/>
    <w:rPr>
      <w:rFonts w:ascii="新細明體" w:hAnsi="新細明體" w:cs="新細明體"/>
      <w:sz w:val="24"/>
      <w:szCs w:val="24"/>
      <w:lang w:bidi="ar-SA"/>
    </w:rPr>
  </w:style>
  <w:style w:type="paragraph" w:styleId="1">
    <w:name w:val="heading 1"/>
    <w:basedOn w:val="a"/>
    <w:link w:val="11"/>
    <w:uiPriority w:val="99"/>
    <w:qFormat/>
    <w:rsid w:val="00221FF9"/>
    <w:pPr>
      <w:spacing w:before="100" w:beforeAutospacing="1" w:after="100" w:afterAutospacing="1"/>
      <w:outlineLvl w:val="0"/>
    </w:pPr>
    <w:rPr>
      <w:rFonts w:ascii="Cambria" w:hAnsi="Cambria" w:cs="Times New Roman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nhideWhenUsed/>
    <w:qFormat/>
    <w:locked/>
    <w:rsid w:val="00C45099"/>
    <w:pPr>
      <w:keepNext/>
      <w:widowControl w:val="0"/>
      <w:spacing w:line="720" w:lineRule="auto"/>
      <w:outlineLvl w:val="1"/>
    </w:pPr>
    <w:rPr>
      <w:rFonts w:ascii="Cambria" w:hAnsi="Cambria" w:cs="Times New Roman"/>
      <w:b/>
      <w:bCs/>
      <w:kern w:val="2"/>
      <w:sz w:val="48"/>
      <w:szCs w:val="48"/>
    </w:rPr>
  </w:style>
  <w:style w:type="paragraph" w:styleId="3">
    <w:name w:val="heading 3"/>
    <w:basedOn w:val="a"/>
    <w:next w:val="a"/>
    <w:link w:val="30"/>
    <w:unhideWhenUsed/>
    <w:qFormat/>
    <w:locked/>
    <w:rsid w:val="006D7907"/>
    <w:pPr>
      <w:keepNext/>
      <w:spacing w:line="720" w:lineRule="auto"/>
      <w:outlineLvl w:val="2"/>
    </w:pPr>
    <w:rPr>
      <w:rFonts w:ascii="Cambria" w:hAnsi="Cambria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標題 1 字元1"/>
    <w:link w:val="1"/>
    <w:uiPriority w:val="99"/>
    <w:locked/>
    <w:rsid w:val="00407D52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10">
    <w:name w:val="標題 1 字元"/>
    <w:uiPriority w:val="9"/>
    <w:rsid w:val="00221FF9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rsid w:val="00221FF9"/>
    <w:pPr>
      <w:spacing w:before="100" w:beforeAutospacing="1" w:after="100" w:afterAutospacing="1"/>
    </w:pPr>
  </w:style>
  <w:style w:type="character" w:customStyle="1" w:styleId="google-src-text1">
    <w:name w:val="google-src-text1"/>
    <w:uiPriority w:val="99"/>
    <w:rsid w:val="00221FF9"/>
    <w:rPr>
      <w:rFonts w:cs="Times New Roman"/>
      <w:vanish/>
    </w:rPr>
  </w:style>
  <w:style w:type="paragraph" w:styleId="a3">
    <w:name w:val="header"/>
    <w:basedOn w:val="a"/>
    <w:link w:val="12"/>
    <w:uiPriority w:val="99"/>
    <w:semiHidden/>
    <w:rsid w:val="00221FF9"/>
    <w:pPr>
      <w:widowControl w:val="0"/>
      <w:tabs>
        <w:tab w:val="center" w:pos="4153"/>
        <w:tab w:val="right" w:pos="8306"/>
      </w:tabs>
      <w:snapToGrid w:val="0"/>
    </w:pPr>
    <w:rPr>
      <w:rFonts w:ascii="Calibri" w:hAnsi="Calibri" w:cs="Times New Roman"/>
      <w:sz w:val="20"/>
      <w:szCs w:val="20"/>
    </w:rPr>
  </w:style>
  <w:style w:type="character" w:customStyle="1" w:styleId="12">
    <w:name w:val="頁首 字元1"/>
    <w:link w:val="a3"/>
    <w:uiPriority w:val="99"/>
    <w:semiHidden/>
    <w:locked/>
    <w:rsid w:val="00407D52"/>
    <w:rPr>
      <w:rFonts w:cs="Calibri"/>
      <w:sz w:val="20"/>
      <w:szCs w:val="20"/>
    </w:rPr>
  </w:style>
  <w:style w:type="character" w:customStyle="1" w:styleId="a4">
    <w:name w:val="頁首 字元"/>
    <w:uiPriority w:val="99"/>
    <w:semiHidden/>
    <w:rsid w:val="00221FF9"/>
    <w:rPr>
      <w:rFonts w:cs="Calibri"/>
      <w:kern w:val="2"/>
    </w:rPr>
  </w:style>
  <w:style w:type="paragraph" w:styleId="a5">
    <w:name w:val="footer"/>
    <w:basedOn w:val="a"/>
    <w:link w:val="13"/>
    <w:uiPriority w:val="99"/>
    <w:semiHidden/>
    <w:rsid w:val="00221FF9"/>
    <w:pPr>
      <w:widowControl w:val="0"/>
      <w:tabs>
        <w:tab w:val="center" w:pos="4153"/>
        <w:tab w:val="right" w:pos="8306"/>
      </w:tabs>
      <w:snapToGrid w:val="0"/>
    </w:pPr>
    <w:rPr>
      <w:rFonts w:ascii="Calibri" w:hAnsi="Calibri" w:cs="Times New Roman"/>
      <w:sz w:val="20"/>
      <w:szCs w:val="20"/>
    </w:rPr>
  </w:style>
  <w:style w:type="character" w:customStyle="1" w:styleId="13">
    <w:name w:val="頁尾 字元1"/>
    <w:link w:val="a5"/>
    <w:uiPriority w:val="99"/>
    <w:semiHidden/>
    <w:locked/>
    <w:rsid w:val="00407D52"/>
    <w:rPr>
      <w:rFonts w:cs="Calibri"/>
      <w:sz w:val="20"/>
      <w:szCs w:val="20"/>
    </w:rPr>
  </w:style>
  <w:style w:type="character" w:customStyle="1" w:styleId="a6">
    <w:name w:val="頁尾 字元"/>
    <w:uiPriority w:val="99"/>
    <w:semiHidden/>
    <w:rsid w:val="00221FF9"/>
    <w:rPr>
      <w:rFonts w:cs="Calibri"/>
      <w:kern w:val="2"/>
    </w:rPr>
  </w:style>
  <w:style w:type="paragraph" w:styleId="HTML">
    <w:name w:val="HTML Preformatted"/>
    <w:basedOn w:val="a"/>
    <w:link w:val="HTML0"/>
    <w:uiPriority w:val="99"/>
    <w:semiHidden/>
    <w:rsid w:val="003853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Times New Roman"/>
    </w:rPr>
  </w:style>
  <w:style w:type="character" w:customStyle="1" w:styleId="HTML0">
    <w:name w:val="HTML 預設格式 字元"/>
    <w:link w:val="HTML"/>
    <w:uiPriority w:val="99"/>
    <w:semiHidden/>
    <w:locked/>
    <w:rsid w:val="003853FE"/>
    <w:rPr>
      <w:rFonts w:ascii="細明體" w:eastAsia="細明體" w:hAnsi="細明體" w:cs="細明體"/>
      <w:sz w:val="24"/>
      <w:szCs w:val="24"/>
    </w:rPr>
  </w:style>
  <w:style w:type="character" w:styleId="a7">
    <w:name w:val="Hyperlink"/>
    <w:uiPriority w:val="99"/>
    <w:rsid w:val="00EC27B6"/>
    <w:rPr>
      <w:rFonts w:cs="Times New Roman"/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B7527"/>
    <w:pPr>
      <w:widowControl w:val="0"/>
    </w:pPr>
    <w:rPr>
      <w:rFonts w:ascii="Cambria" w:hAnsi="Cambria" w:cs="Times New Roman"/>
      <w:kern w:val="2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4B7527"/>
    <w:rPr>
      <w:rFonts w:ascii="Cambria" w:eastAsia="新細明體" w:hAnsi="Cambria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2D3DEC"/>
    <w:pPr>
      <w:widowControl w:val="0"/>
      <w:ind w:leftChars="200" w:left="480"/>
    </w:pPr>
    <w:rPr>
      <w:rFonts w:ascii="Calibri" w:hAnsi="Calibri" w:cs="Calibri"/>
      <w:kern w:val="2"/>
    </w:rPr>
  </w:style>
  <w:style w:type="character" w:styleId="ab">
    <w:name w:val="FollowedHyperlink"/>
    <w:uiPriority w:val="99"/>
    <w:semiHidden/>
    <w:unhideWhenUsed/>
    <w:rsid w:val="00FA67E5"/>
    <w:rPr>
      <w:color w:val="800080"/>
      <w:u w:val="single"/>
    </w:rPr>
  </w:style>
  <w:style w:type="character" w:customStyle="1" w:styleId="date-display-single">
    <w:name w:val="date-display-single"/>
    <w:basedOn w:val="a0"/>
    <w:rsid w:val="006A61C3"/>
  </w:style>
  <w:style w:type="character" w:customStyle="1" w:styleId="field-content">
    <w:name w:val="field-content"/>
    <w:basedOn w:val="a0"/>
    <w:rsid w:val="00031B82"/>
  </w:style>
  <w:style w:type="character" w:styleId="ac">
    <w:name w:val="Strong"/>
    <w:uiPriority w:val="22"/>
    <w:qFormat/>
    <w:locked/>
    <w:rsid w:val="002E6915"/>
    <w:rPr>
      <w:b/>
      <w:bCs/>
    </w:rPr>
  </w:style>
  <w:style w:type="character" w:customStyle="1" w:styleId="yshortcuts">
    <w:name w:val="yshortcuts"/>
    <w:basedOn w:val="a0"/>
    <w:rsid w:val="001A152C"/>
  </w:style>
  <w:style w:type="character" w:customStyle="1" w:styleId="homenewstitle1">
    <w:name w:val="home_news_title1"/>
    <w:rsid w:val="00C54A08"/>
    <w:rPr>
      <w:rFonts w:ascii="sөũ" w:hAnsi="sөũ" w:hint="default"/>
      <w:b w:val="0"/>
      <w:bCs w:val="0"/>
      <w:i w:val="0"/>
      <w:iCs w:val="0"/>
      <w:color w:val="CC0000"/>
      <w:sz w:val="30"/>
      <w:szCs w:val="30"/>
    </w:rPr>
  </w:style>
  <w:style w:type="paragraph" w:customStyle="1" w:styleId="content">
    <w:name w:val="content"/>
    <w:basedOn w:val="a"/>
    <w:rsid w:val="003C7E3B"/>
    <w:pPr>
      <w:spacing w:before="240" w:after="240"/>
    </w:pPr>
  </w:style>
  <w:style w:type="character" w:customStyle="1" w:styleId="char-style-override-1">
    <w:name w:val="char-style-override-1"/>
    <w:basedOn w:val="a0"/>
    <w:rsid w:val="003C7E3B"/>
  </w:style>
  <w:style w:type="character" w:customStyle="1" w:styleId="x2-content1">
    <w:name w:val="x2-content1"/>
    <w:basedOn w:val="a0"/>
    <w:rsid w:val="003C7E3B"/>
  </w:style>
  <w:style w:type="paragraph" w:customStyle="1" w:styleId="x2-content">
    <w:name w:val="x2-content"/>
    <w:basedOn w:val="a"/>
    <w:rsid w:val="003C7E3B"/>
    <w:pPr>
      <w:spacing w:before="240" w:after="240"/>
    </w:pPr>
  </w:style>
  <w:style w:type="character" w:customStyle="1" w:styleId="english-name">
    <w:name w:val="english-name"/>
    <w:basedOn w:val="a0"/>
    <w:rsid w:val="003C7E3B"/>
  </w:style>
  <w:style w:type="character" w:customStyle="1" w:styleId="english-namechar-style-override-3">
    <w:name w:val="english-namechar-style-override-3"/>
    <w:basedOn w:val="a0"/>
    <w:rsid w:val="003C7E3B"/>
  </w:style>
  <w:style w:type="character" w:customStyle="1" w:styleId="small-english-namechar-style-override-3">
    <w:name w:val="small-english-namechar-style-override-3"/>
    <w:basedOn w:val="a0"/>
    <w:rsid w:val="003C7E3B"/>
  </w:style>
  <w:style w:type="character" w:customStyle="1" w:styleId="bible-verse1">
    <w:name w:val="bible-verse1"/>
    <w:basedOn w:val="a0"/>
    <w:rsid w:val="003C7E3B"/>
  </w:style>
  <w:style w:type="character" w:customStyle="1" w:styleId="bible-reading1">
    <w:name w:val="bible-reading1"/>
    <w:basedOn w:val="a0"/>
    <w:rsid w:val="003C7E3B"/>
  </w:style>
  <w:style w:type="paragraph" w:customStyle="1" w:styleId="thinking">
    <w:name w:val="thinking"/>
    <w:basedOn w:val="a"/>
    <w:rsid w:val="003C7E3B"/>
    <w:pPr>
      <w:spacing w:before="240" w:after="240"/>
    </w:pPr>
  </w:style>
  <w:style w:type="character" w:customStyle="1" w:styleId="thinking1">
    <w:name w:val="thinking1"/>
    <w:basedOn w:val="a0"/>
    <w:rsid w:val="003C7E3B"/>
  </w:style>
  <w:style w:type="character" w:customStyle="1" w:styleId="small-english-name1">
    <w:name w:val="small-english-name1"/>
    <w:basedOn w:val="a0"/>
    <w:rsid w:val="00102AF6"/>
  </w:style>
  <w:style w:type="paragraph" w:customStyle="1" w:styleId="bible-verse">
    <w:name w:val="bible-verse"/>
    <w:basedOn w:val="a"/>
    <w:rsid w:val="00C837A9"/>
    <w:pPr>
      <w:spacing w:before="240" w:after="240"/>
    </w:pPr>
  </w:style>
  <w:style w:type="character" w:customStyle="1" w:styleId="content11">
    <w:name w:val="content11"/>
    <w:basedOn w:val="a0"/>
    <w:rsid w:val="00E74741"/>
  </w:style>
  <w:style w:type="paragraph" w:customStyle="1" w:styleId="x2-contentpara-style-override-1">
    <w:name w:val="x2-contentpara-style-override-1"/>
    <w:basedOn w:val="a"/>
    <w:rsid w:val="00E74741"/>
    <w:pPr>
      <w:spacing w:before="240" w:after="240"/>
    </w:pPr>
  </w:style>
  <w:style w:type="character" w:customStyle="1" w:styleId="thinkingchar-style-override-4">
    <w:name w:val="thinkingchar-style-override-4"/>
    <w:basedOn w:val="a0"/>
    <w:rsid w:val="00E74741"/>
  </w:style>
  <w:style w:type="paragraph" w:customStyle="1" w:styleId="bottom-line">
    <w:name w:val="bottom-line"/>
    <w:basedOn w:val="a"/>
    <w:rsid w:val="00E74741"/>
    <w:pPr>
      <w:spacing w:before="240" w:after="240"/>
    </w:pPr>
  </w:style>
  <w:style w:type="character" w:customStyle="1" w:styleId="english-namechar-style-override-4">
    <w:name w:val="english-namechar-style-override-4"/>
    <w:basedOn w:val="a0"/>
    <w:rsid w:val="003B08A3"/>
  </w:style>
  <w:style w:type="character" w:customStyle="1" w:styleId="apple-style-span">
    <w:name w:val="apple-style-span"/>
    <w:basedOn w:val="a0"/>
    <w:rsid w:val="00CC1C91"/>
  </w:style>
  <w:style w:type="character" w:customStyle="1" w:styleId="20">
    <w:name w:val="標題 2 字元"/>
    <w:link w:val="2"/>
    <w:rsid w:val="00C45099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first">
    <w:name w:val="first"/>
    <w:basedOn w:val="a"/>
    <w:rsid w:val="00EB711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12135F"/>
  </w:style>
  <w:style w:type="paragraph" w:customStyle="1" w:styleId="Default">
    <w:name w:val="Default"/>
    <w:rsid w:val="001D18EC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  <w:lang w:bidi="ar-SA"/>
    </w:rPr>
  </w:style>
  <w:style w:type="paragraph" w:styleId="ad">
    <w:name w:val="Date"/>
    <w:basedOn w:val="a"/>
    <w:next w:val="a"/>
    <w:link w:val="ae"/>
    <w:uiPriority w:val="99"/>
    <w:semiHidden/>
    <w:unhideWhenUsed/>
    <w:rsid w:val="0070008C"/>
    <w:pPr>
      <w:widowControl w:val="0"/>
      <w:jc w:val="right"/>
    </w:pPr>
    <w:rPr>
      <w:rFonts w:ascii="Calibri" w:hAnsi="Calibri" w:cs="Times New Roman"/>
      <w:kern w:val="2"/>
    </w:rPr>
  </w:style>
  <w:style w:type="character" w:customStyle="1" w:styleId="ae">
    <w:name w:val="日期 字元"/>
    <w:link w:val="ad"/>
    <w:uiPriority w:val="99"/>
    <w:semiHidden/>
    <w:rsid w:val="0070008C"/>
    <w:rPr>
      <w:rFonts w:cs="Calibri"/>
      <w:kern w:val="2"/>
      <w:sz w:val="24"/>
      <w:szCs w:val="24"/>
    </w:rPr>
  </w:style>
  <w:style w:type="character" w:customStyle="1" w:styleId="ya-q-full-text">
    <w:name w:val="ya-q-full-text"/>
    <w:basedOn w:val="a0"/>
    <w:rsid w:val="00262B3C"/>
  </w:style>
  <w:style w:type="paragraph" w:customStyle="1" w:styleId="scripttext">
    <w:name w:val="scripttext"/>
    <w:basedOn w:val="a"/>
    <w:rsid w:val="00A8555E"/>
    <w:pPr>
      <w:spacing w:before="100" w:beforeAutospacing="1" w:after="100" w:afterAutospacing="1"/>
    </w:pPr>
  </w:style>
  <w:style w:type="paragraph" w:styleId="af">
    <w:name w:val="footnote text"/>
    <w:basedOn w:val="a"/>
    <w:link w:val="af0"/>
    <w:uiPriority w:val="99"/>
    <w:semiHidden/>
    <w:unhideWhenUsed/>
    <w:rsid w:val="000E1C10"/>
    <w:pPr>
      <w:snapToGrid w:val="0"/>
    </w:pPr>
    <w:rPr>
      <w:rFonts w:cs="Times New Roman"/>
      <w:sz w:val="20"/>
      <w:szCs w:val="20"/>
    </w:rPr>
  </w:style>
  <w:style w:type="character" w:customStyle="1" w:styleId="af0">
    <w:name w:val="註腳文字 字元"/>
    <w:link w:val="af"/>
    <w:uiPriority w:val="99"/>
    <w:semiHidden/>
    <w:rsid w:val="000E1C10"/>
    <w:rPr>
      <w:rFonts w:ascii="新細明體" w:hAnsi="新細明體" w:cs="新細明體"/>
    </w:rPr>
  </w:style>
  <w:style w:type="character" w:styleId="af1">
    <w:name w:val="footnote reference"/>
    <w:uiPriority w:val="99"/>
    <w:semiHidden/>
    <w:unhideWhenUsed/>
    <w:rsid w:val="000E1C10"/>
    <w:rPr>
      <w:vertAlign w:val="superscript"/>
    </w:rPr>
  </w:style>
  <w:style w:type="paragraph" w:customStyle="1" w:styleId="h1">
    <w:name w:val="h1"/>
    <w:basedOn w:val="a"/>
    <w:rsid w:val="00FE291C"/>
    <w:pPr>
      <w:spacing w:before="100" w:beforeAutospacing="1" w:after="100" w:afterAutospacing="1"/>
    </w:pPr>
  </w:style>
  <w:style w:type="character" w:customStyle="1" w:styleId="h2">
    <w:name w:val="h2"/>
    <w:basedOn w:val="a0"/>
    <w:rsid w:val="00FE291C"/>
  </w:style>
  <w:style w:type="character" w:customStyle="1" w:styleId="30">
    <w:name w:val="標題 3 字元"/>
    <w:link w:val="3"/>
    <w:rsid w:val="006D7907"/>
    <w:rPr>
      <w:rFonts w:ascii="Cambria" w:eastAsia="新細明體" w:hAnsi="Cambria" w:cs="Times New Roman"/>
      <w:b/>
      <w:bCs/>
      <w:sz w:val="36"/>
      <w:szCs w:val="36"/>
    </w:rPr>
  </w:style>
  <w:style w:type="paragraph" w:customStyle="1" w:styleId="scripture">
    <w:name w:val="scripture"/>
    <w:basedOn w:val="a"/>
    <w:rsid w:val="004D0DE6"/>
    <w:pPr>
      <w:spacing w:before="100" w:beforeAutospacing="1" w:after="100" w:afterAutospacing="1"/>
    </w:pPr>
  </w:style>
  <w:style w:type="paragraph" w:styleId="af2">
    <w:name w:val="Title"/>
    <w:basedOn w:val="a"/>
    <w:link w:val="af3"/>
    <w:uiPriority w:val="10"/>
    <w:qFormat/>
    <w:locked/>
    <w:rsid w:val="002933F8"/>
    <w:pPr>
      <w:spacing w:before="100" w:beforeAutospacing="1" w:after="100" w:afterAutospacing="1"/>
    </w:pPr>
    <w:rPr>
      <w:rFonts w:cs="Times New Roman"/>
    </w:rPr>
  </w:style>
  <w:style w:type="character" w:customStyle="1" w:styleId="af3">
    <w:name w:val="標題 字元"/>
    <w:link w:val="af2"/>
    <w:uiPriority w:val="10"/>
    <w:rsid w:val="002933F8"/>
    <w:rPr>
      <w:rFonts w:ascii="新細明體" w:hAnsi="新細明體" w:cs="新細明體"/>
      <w:sz w:val="24"/>
      <w:szCs w:val="24"/>
    </w:rPr>
  </w:style>
  <w:style w:type="paragraph" w:styleId="af4">
    <w:name w:val="Subtitle"/>
    <w:basedOn w:val="a"/>
    <w:link w:val="af5"/>
    <w:uiPriority w:val="11"/>
    <w:qFormat/>
    <w:locked/>
    <w:rsid w:val="002933F8"/>
    <w:pPr>
      <w:spacing w:before="100" w:beforeAutospacing="1" w:after="100" w:afterAutospacing="1"/>
    </w:pPr>
    <w:rPr>
      <w:rFonts w:cs="Times New Roman"/>
    </w:rPr>
  </w:style>
  <w:style w:type="character" w:customStyle="1" w:styleId="af5">
    <w:name w:val="副標題 字元"/>
    <w:link w:val="af4"/>
    <w:uiPriority w:val="11"/>
    <w:rsid w:val="002933F8"/>
    <w:rPr>
      <w:rFonts w:ascii="新細明體" w:hAnsi="新細明體" w:cs="新細明體"/>
      <w:sz w:val="24"/>
      <w:szCs w:val="24"/>
    </w:rPr>
  </w:style>
  <w:style w:type="paragraph" w:customStyle="1" w:styleId="style21">
    <w:name w:val="style21"/>
    <w:basedOn w:val="a"/>
    <w:rsid w:val="00523359"/>
    <w:pPr>
      <w:spacing w:before="100" w:beforeAutospacing="1" w:after="100" w:afterAutospacing="1"/>
    </w:pPr>
    <w:rPr>
      <w:lang w:bidi="he-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5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2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77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22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57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755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790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140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21072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99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6081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6140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1727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3854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195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4248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055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44703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62540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2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93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38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14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13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27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364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446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225317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1365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507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0677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4059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3115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29031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0119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3039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26075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48738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0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40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43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34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6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867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286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55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4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791981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106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4993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087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0341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070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2751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6264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3136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07361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25778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57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7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32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78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029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554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779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461785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3933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0273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8963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8018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7243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600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81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8199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654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4982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99969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56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8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58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90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573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71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19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908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855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201282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2246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6215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9098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774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8720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2233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3905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35253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72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64231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9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2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1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7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3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00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70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65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846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452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739964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535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700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3407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9375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78828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49230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4274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88231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37605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7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4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57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01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93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52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97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659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77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317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057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0885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997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8952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5554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5619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9069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580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33557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07879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46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56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0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6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90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067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672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510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657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6970869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8960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1753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2515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270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3213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8041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39491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56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7663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5965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07701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5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94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7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9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05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11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932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95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916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213698">
                                                  <w:marLeft w:val="0"/>
                                                  <w:marRight w:val="0"/>
                                                  <w:marTop w:val="1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16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942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696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8711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8869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3755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0722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5671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043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332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2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8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17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7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86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0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94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9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2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57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408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441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9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110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608911">
                                                  <w:marLeft w:val="0"/>
                                                  <w:marRight w:val="0"/>
                                                  <w:marTop w:val="1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1863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298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4894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9343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80793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8911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33890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0204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17430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47658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48664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25161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82156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70481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26334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271826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84316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88531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933632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155175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0146505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923586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8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6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4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8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47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115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351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771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958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608057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554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184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142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241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4596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2729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8674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0930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09370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7001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8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3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9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14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71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94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07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90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512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686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463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214583">
                                                  <w:marLeft w:val="0"/>
                                                  <w:marRight w:val="0"/>
                                                  <w:marTop w:val="1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104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190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2274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97687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74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4386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42743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1546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390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93060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6119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40839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10389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9830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381621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9078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092751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7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6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69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34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5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2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61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93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71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425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68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88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201608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745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4784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412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237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6950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13371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9814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79204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69801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52608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4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44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0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36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46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437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239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31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845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596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705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922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6694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6929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4477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5725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0474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4642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6005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8960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6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2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9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32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14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434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603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321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786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813601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677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8217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08106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0935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3795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8567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2381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0621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96586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5655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4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8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499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8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2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70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6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79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929370">
                                      <w:marLeft w:val="0"/>
                                      <w:marRight w:val="0"/>
                                      <w:marTop w:val="0"/>
                                      <w:marBottom w:val="1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126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648194">
                                              <w:marLeft w:val="240"/>
                                              <w:marRight w:val="24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30900">
                                                  <w:marLeft w:val="600"/>
                                                  <w:marRight w:val="60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068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3902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2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6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8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28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69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51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85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15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43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269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946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915837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8104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479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4550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523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3037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5304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54108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1783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3692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10204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0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7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1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27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52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93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200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755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11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157974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962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9977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269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30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8240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642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80862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1189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5969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803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6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6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46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85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407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40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074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966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674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446206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740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34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4911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9457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923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71131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70587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2955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73773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9246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9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4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0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0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8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049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031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2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859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802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27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648868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564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15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4838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234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28325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0380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0752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54350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68688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265910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2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61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99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2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124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98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28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284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824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875620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6300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0752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230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304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3958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529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4245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2830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34514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61895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48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5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0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9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0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22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29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8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78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026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845882">
                                                  <w:marLeft w:val="0"/>
                                                  <w:marRight w:val="0"/>
                                                  <w:marTop w:val="1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524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659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71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5647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7039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6789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91760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3190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13648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6333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042537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904663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3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5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7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0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82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44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72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32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869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247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874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897497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578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3206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1112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7456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8063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1507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5955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05881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0003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07006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3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2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0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1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6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30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328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34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228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953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238858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390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524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644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1478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3339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28336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2196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668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82923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51235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85618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01017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61811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25395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94546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5304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99810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132478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2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0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6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2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14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534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88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569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036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901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519718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198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6055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3183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391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411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50925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513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422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53151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93618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2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9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6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41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47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73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33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673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86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043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2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246543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606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1730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9308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1591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7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38932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652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4270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97525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4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2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68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5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0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38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33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68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87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19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73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78414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3612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495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667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4647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5503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2996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2886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3014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305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2368629">
                                                                                          <w:marLeft w:val="0"/>
                                                                                          <w:marRight w:val="172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15699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3125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53833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59859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26849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53948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09141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19856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857397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42622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491825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6402788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48191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7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1923">
          <w:marLeft w:val="504"/>
          <w:marRight w:val="0"/>
          <w:marTop w:val="2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3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1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3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35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2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66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72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514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13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376338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6428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1034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60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7254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2793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33216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8845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6306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60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00164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7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1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23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34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4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04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161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058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713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060202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426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1713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1092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32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757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2987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015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5997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60986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49573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4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364082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17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44879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211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770305">
                                      <w:marLeft w:val="-300"/>
                                      <w:marRight w:val="-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495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4336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986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770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187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494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2758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8998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9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2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8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3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86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9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931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978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534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723846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9189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397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2199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2516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7058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235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106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9638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9163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12057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1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6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2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1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52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91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74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8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70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08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31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292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86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85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214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735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374628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024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3507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023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520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909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4522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209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160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06057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64427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1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3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1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18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5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04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10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86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2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582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03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57724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735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4753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8352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113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528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2534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20818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002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42460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5767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8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5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9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2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53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814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63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607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14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225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915000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612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1184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1075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2793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9117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46392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030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948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6537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7339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8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85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8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20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24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60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569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473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3239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313772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1851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51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7707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1297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377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0408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32762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4360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2104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66889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9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55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17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86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2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49401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4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7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2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9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7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97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4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55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12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5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927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980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9694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392326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578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4285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0144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090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0666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0212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33736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21399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6752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01969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4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0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0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5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75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105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272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526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300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073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13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636290">
                                                  <w:marLeft w:val="0"/>
                                                  <w:marRight w:val="0"/>
                                                  <w:marTop w:val="168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0984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120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063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8678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603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5294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625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155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692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61994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61052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289350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59587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473802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6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0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7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1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958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42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04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378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77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286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483303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469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422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84648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8271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7617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9861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2666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60662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74026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52326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1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5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38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56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62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5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300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212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517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841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3610789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1267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0311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847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297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591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1797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914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32105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9365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41326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4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1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95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62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4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030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453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573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0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2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56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27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6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1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1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55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16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029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614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93712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638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4195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8550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370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3973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5163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6142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90281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5321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0024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7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09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8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25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50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022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01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64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193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3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8158212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7769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736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0905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4219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7436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37311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0976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19763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6932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93925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06686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82954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74475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57200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52500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17538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46875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61369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867374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4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8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74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95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1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99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94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529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942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357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685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821935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6872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5524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1225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924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568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3072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375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6322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65205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68632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31917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9732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67006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31752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73861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19229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590664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44733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565332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3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9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21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41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69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9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424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76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216531">
                                                  <w:marLeft w:val="0"/>
                                                  <w:marRight w:val="0"/>
                                                  <w:marTop w:val="168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4787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025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1951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748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14616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15540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2013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87033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07346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0568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4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7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1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64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6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3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82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01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210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208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739790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422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3170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7217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896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2062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5333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92386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821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7985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2382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2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9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40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1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59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572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330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53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779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904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531907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958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865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889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82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7459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4795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30591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1352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75272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17390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3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86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0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8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1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0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2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0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21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03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270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13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623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028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19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779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148397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577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6785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4319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21621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2327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70655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2170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27650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56453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42204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5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38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07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52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78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485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995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269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816804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594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1613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4060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5155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861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9663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77675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0901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16041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68410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2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9360">
          <w:marLeft w:val="0"/>
          <w:marRight w:val="0"/>
          <w:marTop w:val="0"/>
          <w:marBottom w:val="0"/>
          <w:divBdr>
            <w:top w:val="none" w:sz="0" w:space="0" w:color="auto"/>
            <w:left w:val="single" w:sz="8" w:space="0" w:color="CCCCCC"/>
            <w:bottom w:val="none" w:sz="0" w:space="0" w:color="auto"/>
            <w:right w:val="single" w:sz="8" w:space="0" w:color="CCCCCC"/>
          </w:divBdr>
          <w:divsChild>
            <w:div w:id="167314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0" w:color="CCCCCC"/>
                <w:right w:val="none" w:sz="0" w:space="0" w:color="auto"/>
              </w:divBdr>
              <w:divsChild>
                <w:div w:id="2057852937">
                  <w:marLeft w:val="-20"/>
                  <w:marRight w:val="-20"/>
                  <w:marTop w:val="0"/>
                  <w:marBottom w:val="0"/>
                  <w:divBdr>
                    <w:top w:val="none" w:sz="0" w:space="0" w:color="auto"/>
                    <w:left w:val="single" w:sz="8" w:space="0" w:color="CCCCCC"/>
                    <w:bottom w:val="none" w:sz="0" w:space="0" w:color="auto"/>
                    <w:right w:val="single" w:sz="8" w:space="0" w:color="CCCCCC"/>
                  </w:divBdr>
                  <w:divsChild>
                    <w:div w:id="112815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1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29970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60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0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9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61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20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35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8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77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823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560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975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178115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3508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0766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1493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0272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1552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49181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4070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8819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76394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8459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0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2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3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8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8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815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869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130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451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927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889511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21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7391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088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510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0582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7073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4926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26815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1982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45968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6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5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6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46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97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52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07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5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76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10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20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6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66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31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4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76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86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04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01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880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893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943250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1982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3160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121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970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073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1625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8602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60376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34438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8306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7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0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7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3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1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12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89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45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371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47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808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833077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8438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9406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950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058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22455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161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8356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90483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2406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11843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4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2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38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85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24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71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047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0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72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00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3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37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43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911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00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30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76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4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0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53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776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017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7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81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72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00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60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55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44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3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02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57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276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53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128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490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0824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2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843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15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405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8330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32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5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013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6797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19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70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90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50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75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7211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1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48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58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2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7932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31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47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616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4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526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665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36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19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96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0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454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0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33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404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8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364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200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1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18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02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635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906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3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9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41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366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7074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60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4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448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24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886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14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40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312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236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8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7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44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5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751810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67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6580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57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742565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10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792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83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995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7008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481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8676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9485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9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63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9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3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03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79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303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3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409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200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363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765416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997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6100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5925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1297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48228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5086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96869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36458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19019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96504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4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84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5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0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09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32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99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333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699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2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0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5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75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52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84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583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4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6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1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1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415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62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805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1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93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65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45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85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17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76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22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228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732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61137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335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9492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9677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4349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468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50458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91802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4706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43428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2890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8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4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53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76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504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78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68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47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601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127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095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23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743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304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3164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75454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7431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5602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7067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6359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8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4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8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39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971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058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54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830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890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994918">
                                                  <w:marLeft w:val="0"/>
                                                  <w:marRight w:val="0"/>
                                                  <w:marTop w:val="168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214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79377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91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219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9156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469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6030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2220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2536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2505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3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4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12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6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74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85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1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570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592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282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449494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1158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5623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960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974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4263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08764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3157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8279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25907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99355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9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48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10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4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3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79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341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085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087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329685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525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863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0080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584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31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21147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6959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9768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328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65125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5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2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1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1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4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5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1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51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07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8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171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8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57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389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736405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9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315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2477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997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8998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3511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1367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2411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1138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5976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3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9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58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1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76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5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017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944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679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566140">
                                                  <w:marLeft w:val="0"/>
                                                  <w:marRight w:val="0"/>
                                                  <w:marTop w:val="1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421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579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3347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2350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1812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08661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6027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8887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84752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37334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313681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8650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6848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76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93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02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59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29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655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114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607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805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2482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8420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310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259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5799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6153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79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2940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751168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59405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09668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32869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78492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8749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0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1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4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51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44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453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337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39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401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9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093507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103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6679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839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6157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4820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4597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9550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9038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07378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28986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9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75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36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45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83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3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2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03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537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401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7226272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251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00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3201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5731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3975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16891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30846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58347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67977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4183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2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1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0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84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5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812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96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568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01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72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9491647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064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309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4920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4398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281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9690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75840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720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8029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8862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5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8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7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14391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99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11766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00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477047">
                                      <w:marLeft w:val="-300"/>
                                      <w:marRight w:val="-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39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950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39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515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5428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7286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8441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8587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2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8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1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8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5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8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31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8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36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336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83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325032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325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0342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312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3502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4931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41074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3125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8117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0106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47694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8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8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62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90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30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36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61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788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605091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9814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2717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6569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37131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022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24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3883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26873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03107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37436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548474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79960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84253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3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2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4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599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973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9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717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487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695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814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15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2749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128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4323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0184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145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0721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2358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6824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91910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5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17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5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62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39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84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93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53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057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520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610798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8269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3818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714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8617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835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0162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6914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2273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3758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0388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97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6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75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96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2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29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554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114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314598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125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2074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54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4236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404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5944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1057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6385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72754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14280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3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7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75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0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45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06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82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975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917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603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582334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54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7481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9509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5496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0899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6707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7300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4701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75135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91875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9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9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7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91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1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17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876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425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200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07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054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709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4814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851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726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07036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2199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149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604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0358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30209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7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12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2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76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95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2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52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475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63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0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79043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975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168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6988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2319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5983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83324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5233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0459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386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93153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7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49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8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72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564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047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095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84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747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876046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051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828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4117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5857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493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06255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7259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52651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05601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64721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34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1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78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7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54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865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839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32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66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062496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09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042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7252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1176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583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3417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6281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95089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65964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96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3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40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8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75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2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8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4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0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7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78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59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660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36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843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093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300821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4292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4071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7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559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425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93695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089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1480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7646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43044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516405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17512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78937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280086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3810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730474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60831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05182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21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2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4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93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5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60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4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46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087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376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59407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865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539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1781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5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9708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811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21365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88060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7096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1742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3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9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8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8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522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354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92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341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174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392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138701">
                                                  <w:marLeft w:val="0"/>
                                                  <w:marRight w:val="0"/>
                                                  <w:marTop w:val="168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228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5079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3042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101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5383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76691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01094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6900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56066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07873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0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6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8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74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13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85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044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233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347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97150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341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77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208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8468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1661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34103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89159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3825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92786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01118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3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59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49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01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88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1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580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052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85850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489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0859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9511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921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2897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2171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2483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7665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02204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10014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3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3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15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23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07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96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521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82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666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134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832283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223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0026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7998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9498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7571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208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722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2798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2701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08075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2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97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38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06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878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0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659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87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060549">
                                                  <w:marLeft w:val="0"/>
                                                  <w:marRight w:val="0"/>
                                                  <w:marTop w:val="18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995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137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535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8114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651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9830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01024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16007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90200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2341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4623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709773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55620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5426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543093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982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837756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2178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6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7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51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05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90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916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190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495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184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139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394569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801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106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891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0167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160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62624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57675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172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10111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94744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0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65262">
          <w:marLeft w:val="0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8560">
          <w:marLeft w:val="284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01772">
          <w:marLeft w:val="0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065">
          <w:marLeft w:val="284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67306">
          <w:marLeft w:val="284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16587">
          <w:marLeft w:val="284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7312">
          <w:marLeft w:val="284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5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4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4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4197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04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19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73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10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58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079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25064">
                                      <w:marLeft w:val="0"/>
                                      <w:marRight w:val="0"/>
                                      <w:marTop w:val="0"/>
                                      <w:marBottom w:val="1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190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770865">
                                              <w:marLeft w:val="240"/>
                                              <w:marRight w:val="24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7576894">
                                                  <w:marLeft w:val="600"/>
                                                  <w:marRight w:val="60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302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5245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0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0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5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93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91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44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538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159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196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589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639463">
                                                  <w:marLeft w:val="0"/>
                                                  <w:marRight w:val="0"/>
                                                  <w:marTop w:val="168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839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4919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980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6142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124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6984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93506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57242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42293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5742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31625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21799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4586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13805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363762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6743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4495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597495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327354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8563066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9520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194747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069529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0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24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1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25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72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84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7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2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1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6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8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0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78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551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55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061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593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820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707241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825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342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208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6408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46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6642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1162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67136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01980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92451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2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7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94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44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81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31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23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286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97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53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41466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492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5893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462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66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9271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7222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8820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0017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7909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1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69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65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8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10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17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715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39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99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976838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22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828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73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6016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6936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0601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0573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92664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414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19579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2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3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28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26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273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163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97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911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656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362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271697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289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5257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5217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20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5569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63033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986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2432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52997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39067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1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880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83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28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0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44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01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53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572516">
                                      <w:marLeft w:val="0"/>
                                      <w:marRight w:val="0"/>
                                      <w:marTop w:val="0"/>
                                      <w:marBottom w:val="1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96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409347">
                                              <w:marLeft w:val="240"/>
                                              <w:marRight w:val="24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21132">
                                                  <w:marLeft w:val="600"/>
                                                  <w:marRight w:val="60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15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390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3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8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84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370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11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33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960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088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29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025512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24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857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9372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0174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74972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0143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0332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53508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9682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29449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1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8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5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02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53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46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85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522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200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573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952773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7703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651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783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2348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5573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6560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970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4475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92106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16401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4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36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11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06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78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38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99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61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41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735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305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789875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60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871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366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0158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3537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73307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44273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1833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9318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79193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0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3870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2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6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94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37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27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063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40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544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645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09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142732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7271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056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285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394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9559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8232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6468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88785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99654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53448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7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4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6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5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9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780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023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9957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94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012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426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983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40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76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0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8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82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8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93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19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34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24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4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0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29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6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45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22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723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867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31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670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883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902623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61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7820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0707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49513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6053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4049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561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60644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3897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57080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8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8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2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51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6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05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306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011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45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2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633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723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68025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063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979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089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2596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5089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5743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62160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60245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59624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57340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98097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08394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77903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48350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16122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52013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46079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75839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180241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8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9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1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48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066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340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94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601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063396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7145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272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216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29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0115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85252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36505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6993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31698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1157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08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2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3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1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6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3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1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5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45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01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38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50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93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600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282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564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1492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3936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9483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5458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6159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18120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0100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0275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86510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91450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39977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62143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51186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65721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87370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170511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41743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261470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19827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89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219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094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456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646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863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363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7595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0938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4764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1907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5016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267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15998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9085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84879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09923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94386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70149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93197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8666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55418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6294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68708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705644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749918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6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0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84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85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60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37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941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18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653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791265">
                                                  <w:marLeft w:val="0"/>
                                                  <w:marRight w:val="0"/>
                                                  <w:marTop w:val="1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2682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895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6259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244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48965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3914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84460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73732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648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31695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23650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31099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76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5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69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59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53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64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2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4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75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593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567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9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2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1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747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426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02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41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243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171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367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25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95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25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337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0459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6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23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09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47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633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906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2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52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63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1835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20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36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421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13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791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39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47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99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48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691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584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8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71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716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16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60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6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05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857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57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93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277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38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92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381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12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074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19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64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493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012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93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39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266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473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808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2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183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50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2850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1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75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03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65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772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92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2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7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6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98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23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924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463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5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788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226533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4409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391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4427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4391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248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8360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24693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990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8878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78608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0685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06180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24972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8966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93735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22552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739130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921749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2685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039052">
      <w:bodyDiv w:val="1"/>
      <w:marLeft w:val="0"/>
      <w:marRight w:val="0"/>
      <w:marTop w:val="20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09069">
          <w:marLeft w:val="0"/>
          <w:marRight w:val="0"/>
          <w:marTop w:val="0"/>
          <w:marBottom w:val="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205969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993599">
                  <w:marLeft w:val="37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25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635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73952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8" w:space="5" w:color="CCCCCC"/>
                                <w:left w:val="single" w:sz="8" w:space="10" w:color="CCCCCC"/>
                                <w:bottom w:val="single" w:sz="8" w:space="5" w:color="CCCCCC"/>
                                <w:right w:val="single" w:sz="8" w:space="10" w:color="CCCCCC"/>
                              </w:divBdr>
                              <w:divsChild>
                                <w:div w:id="34028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84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8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50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68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01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548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459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72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410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9897201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26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837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9861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1992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6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2982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04450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7482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026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21143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6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8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2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9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55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360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85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27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103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963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545018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380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1833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26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532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8127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025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2327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32696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0417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68745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0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6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0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43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17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88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70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294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710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514253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936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4534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67400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0490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0874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595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71510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3822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2941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73759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66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9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7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09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17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87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03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107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522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976652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3032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8103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4560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1097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3896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31964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9162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5131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78044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21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6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2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2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747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304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40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457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287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890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489073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024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674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5929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596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61486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8059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8854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68532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4527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94082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3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2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43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038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622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056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023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07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715988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228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2820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33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2658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2428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2683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29469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699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92594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20824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28030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41935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33848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69371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6111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72286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754798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75784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648837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5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0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4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96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300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628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445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13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535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658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970461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0130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0871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1390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848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73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962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48921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0912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9858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4094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80433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6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23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2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12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27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56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707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084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81664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084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6832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1047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7851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632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5429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1237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11102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66716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1800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138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8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8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8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13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138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8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8299">
              <w:marLeft w:val="42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138301">
              <w:marLeft w:val="42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138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8295">
              <w:marLeft w:val="42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138302">
              <w:marLeft w:val="42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8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77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0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1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1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32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28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14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434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833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938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023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732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1235467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515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4223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601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6590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193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3969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5407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68551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3651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59856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3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0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5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1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49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293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585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92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628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43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266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992652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9528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512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495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8140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72438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654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86568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5373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40992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1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9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73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582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592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99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93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450399">
                                                  <w:marLeft w:val="0"/>
                                                  <w:marRight w:val="0"/>
                                                  <w:marTop w:val="168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111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100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1994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845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36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819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6360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52743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403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16970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09576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057589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1737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82778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95508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9818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09187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2174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3202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76609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77833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384628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84357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30887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79622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8062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99806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22692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4565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98043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3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5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8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76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83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65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140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42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182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094085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057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0418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9259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910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7836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97234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02330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9173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39729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15159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1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8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1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1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1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167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254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9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853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489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836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974933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098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6501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577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9499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147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89777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80649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00449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49277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1308715">
                                                                                          <w:marLeft w:val="0"/>
                                                                                          <w:marRight w:val="172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49616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7372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47134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47563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8241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792235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05382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08449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727925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523586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85609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752099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21469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1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57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97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051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20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281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208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129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923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767749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6025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3743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4976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3328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6449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7585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373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11825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73168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12568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0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4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9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66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059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51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83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28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902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538724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033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580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7263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6410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9363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81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6007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4141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8083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06104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9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2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8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2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57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23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278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092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221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20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829417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8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419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4938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4350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9294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727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29983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97289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52789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2774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099083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0853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84621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1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66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18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10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142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953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965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358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69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19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923444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368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782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5318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0170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1466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43862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74953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3765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58827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02369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7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08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56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6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16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686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721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3627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781088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800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1343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23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8806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77055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13669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356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7435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56117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76758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168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5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23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1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18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29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00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62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820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5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580885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54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061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45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0773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4204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51739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62011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52594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1145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0684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7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5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0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2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91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72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325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4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555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559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757517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19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2501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2994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242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4425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1266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746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2840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35482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5066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6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ELLY\Documents\110814&#36896;&#27211;&#25945;&#26371;&#36913;&#22577;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FF39AA-4943-445A-9727-62A5BDE1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110814造橋教會週報</Template>
  <TotalTime>8</TotalTime>
  <Pages>4</Pages>
  <Words>499</Words>
  <Characters>2848</Characters>
  <Application>Microsoft Office Word</Application>
  <DocSecurity>0</DocSecurity>
  <Lines>23</Lines>
  <Paragraphs>6</Paragraphs>
  <ScaleCrop>false</ScaleCrop>
  <Company>VIEWSONIC</Company>
  <LinksUpToDate>false</LinksUpToDate>
  <CharactersWithSpaces>3341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呂逸帆</dc:creator>
  <cp:lastModifiedBy>Lu edward</cp:lastModifiedBy>
  <cp:revision>5</cp:revision>
  <cp:lastPrinted>2019-05-31T02:58:00Z</cp:lastPrinted>
  <dcterms:created xsi:type="dcterms:W3CDTF">2019-06-22T08:29:00Z</dcterms:created>
  <dcterms:modified xsi:type="dcterms:W3CDTF">2019-06-22T08:49:00Z</dcterms:modified>
</cp:coreProperties>
</file>