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2"/>
        <w:tblW w:w="1116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30"/>
        <w:gridCol w:w="55"/>
        <w:gridCol w:w="979"/>
        <w:gridCol w:w="46"/>
        <w:gridCol w:w="2322"/>
        <w:gridCol w:w="2127"/>
        <w:gridCol w:w="211"/>
        <w:gridCol w:w="1453"/>
        <w:gridCol w:w="20"/>
        <w:gridCol w:w="1992"/>
        <w:gridCol w:w="1852"/>
        <w:gridCol w:w="79"/>
      </w:tblGrid>
      <w:tr w:rsidR="00D14866" w:rsidRPr="00576E29" w:rsidTr="00AF1071">
        <w:trPr>
          <w:gridAfter w:val="1"/>
          <w:wAfter w:w="79" w:type="dxa"/>
          <w:trHeight w:val="1110"/>
        </w:trPr>
        <w:tc>
          <w:tcPr>
            <w:tcW w:w="11087" w:type="dxa"/>
            <w:gridSpan w:val="11"/>
          </w:tcPr>
          <w:p w:rsidR="00BE4916" w:rsidRPr="00576E29" w:rsidRDefault="000C3C62" w:rsidP="00AF1071">
            <w:pPr>
              <w:rPr>
                <w:rFonts w:ascii="標楷體" w:eastAsia="標楷體" w:hAnsi="標楷體"/>
                <w:b/>
                <w:noProof/>
                <w:color w:val="000000"/>
                <w:sz w:val="28"/>
                <w:szCs w:val="28"/>
              </w:rPr>
            </w:pPr>
            <w:r w:rsidRPr="000C3C62">
              <w:rPr>
                <w:rFonts w:ascii="Calibri" w:hAnsi="Calibri"/>
                <w:b/>
                <w:noProof/>
                <w:color w:val="000000"/>
                <w:lang w:bidi="he-I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2" o:spid="_x0000_s1026" type="#_x0000_t202" style="position:absolute;margin-left:72.6pt;margin-top:11.15pt;width:470.5pt;height:58.3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" filled="f" stroked="f">
                  <v:textbox inset="0,0,0,0">
                    <w:txbxContent>
                      <w:p w:rsidR="004F6587" w:rsidRPr="00EA4872" w:rsidRDefault="000C3C62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80"/>
                            <w:szCs w:val="180"/>
                          </w:rPr>
                        </w:pPr>
                        <w:r w:rsidRPr="000C3C62">
                          <w:rPr>
                            <w:rFonts w:ascii="標楷體" w:eastAsia="標楷體" w:hAnsi="標楷體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</w:rPr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25" type="#_x0000_t136" style="width:468.6pt;height:36.6pt">
                              <v:shadow color="#868686"/>
                              <v:textpath style="font-family:&quot;新細明體&quot;;v-text-reverse:t;v-text-kern:t" trim="t" fitpath="t" string="台灣基層福音差傳會造橋教會"/>
                            </v:shape>
                          </w:pict>
                        </w:r>
                        <w:r w:rsidR="004F6587" w:rsidRPr="00EB6308">
                          <w:rPr>
                            <w:rFonts w:hint="eastAsia"/>
                            <w:outline/>
                            <w:color w:val="000000"/>
                            <w:sz w:val="72"/>
                            <w:szCs w:val="72"/>
                          </w:rPr>
                          <w:t>週報</w:t>
                        </w:r>
                      </w:p>
                    </w:txbxContent>
                  </v:textbox>
                </v:shape>
              </w:pict>
            </w:r>
            <w:r w:rsidR="004F6587" w:rsidRPr="00CF135E">
              <w:rPr>
                <w:rFonts w:ascii="標楷體" w:eastAsia="標楷體" w:hAnsi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51535" cy="69342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866" w:rsidRPr="00576E29" w:rsidTr="00AF1071">
        <w:trPr>
          <w:gridAfter w:val="1"/>
          <w:wAfter w:w="79" w:type="dxa"/>
          <w:trHeight w:val="9697"/>
        </w:trPr>
        <w:tc>
          <w:tcPr>
            <w:tcW w:w="11087" w:type="dxa"/>
            <w:gridSpan w:val="11"/>
            <w:tcBorders>
              <w:bottom w:val="thinThickSmallGap" w:sz="12" w:space="0" w:color="auto"/>
            </w:tcBorders>
          </w:tcPr>
          <w:p w:rsidR="006D7187" w:rsidRDefault="00BE23E3" w:rsidP="00AF1071">
            <w:pPr>
              <w:spacing w:line="520" w:lineRule="exact"/>
              <w:jc w:val="center"/>
              <w:rPr>
                <w:rFonts w:ascii="標楷體" w:eastAsia="標楷體" w:hAnsi="標楷體"/>
                <w:b/>
                <w:color w:val="FF0000"/>
                <w:sz w:val="4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48"/>
                <w:szCs w:val="28"/>
              </w:rPr>
              <w:t>2019</w:t>
            </w:r>
            <w:r w:rsidR="000C3C62">
              <w:rPr>
                <w:rFonts w:ascii="標楷體" w:eastAsia="標楷體" w:hAnsi="標楷體"/>
                <w:b/>
                <w:noProof/>
                <w:color w:val="FF0000"/>
                <w:sz w:val="48"/>
                <w:szCs w:val="28"/>
                <w:lang w:bidi="he-IL"/>
              </w:rPr>
              <w:pict>
                <v:shape id="Text Box 1922" o:spid="_x0000_s1027" type="#_x0000_t202" style="position:absolute;left:0;text-align:left;margin-left:136.65pt;margin-top:612.95pt;width:277.6pt;height:79.2pt;z-index:2516561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" stroked="f">
                  <v:path arrowok="t"/>
                  <v:textbox style="mso-fit-shape-to-text:t">
                    <w:txbxContent>
                      <w:p w:rsidR="006F4C9B" w:rsidRDefault="004F658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342005" cy="851535"/>
                              <wp:effectExtent l="0" t="0" r="0" b="0"/>
                              <wp:docPr id="27" name="圖片 2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圖片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42005" cy="851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C3C62">
              <w:rPr>
                <w:rFonts w:ascii="標楷體" w:eastAsia="標楷體" w:hAnsi="標楷體"/>
                <w:b/>
                <w:noProof/>
                <w:color w:val="FF0000"/>
                <w:sz w:val="48"/>
                <w:szCs w:val="28"/>
                <w:lang w:bidi="he-IL"/>
              </w:rPr>
              <w:pict>
                <v:shape id="Text Box 1923" o:spid="_x0000_s1028" type="#_x0000_t202" style="position:absolute;left:0;text-align:left;margin-left:426.95pt;margin-top:612.95pt;width:121.45pt;height:97.2pt;z-index:2516572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" stroked="f">
                  <v:path arrowok="t"/>
                  <v:textbox style="mso-fit-shape-to-text:t">
                    <w:txbxContent>
                      <w:p w:rsidR="006F4C9B" w:rsidRDefault="004F6587">
                        <w:r w:rsidRPr="009127C5">
                          <w:rPr>
                            <w:noProof/>
                          </w:rPr>
                          <w:drawing>
                            <wp:inline distT="0" distB="0" distL="0" distR="0">
                              <wp:extent cx="1358900" cy="1143000"/>
                              <wp:effectExtent l="0" t="0" r="0" b="0"/>
                              <wp:docPr id="28" name="圖片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89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3F4C73">
              <w:rPr>
                <w:rFonts w:ascii="標楷體" w:eastAsia="標楷體" w:hAnsi="標楷體" w:hint="eastAsia"/>
                <w:b/>
                <w:color w:val="FF0000"/>
                <w:sz w:val="48"/>
                <w:szCs w:val="28"/>
              </w:rPr>
              <w:t>扎根、幸福、門訓</w:t>
            </w:r>
          </w:p>
          <w:p w:rsidR="00C83AA3" w:rsidRDefault="00453414" w:rsidP="00AF1071">
            <w:pPr>
              <w:spacing w:line="520" w:lineRule="exact"/>
              <w:jc w:val="center"/>
              <w:rPr>
                <w:rFonts w:ascii="標楷體" w:eastAsia="標楷體" w:hAnsi="標楷體"/>
                <w:b/>
                <w:color w:val="FF0000"/>
                <w:sz w:val="32"/>
                <w:szCs w:val="28"/>
                <w:bdr w:val="single" w:sz="4" w:space="0" w:color="auto"/>
              </w:rPr>
            </w:pPr>
            <w:r w:rsidRPr="00453414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扎實建造、剛強</w:t>
            </w:r>
            <w:r w:rsidR="00A6306C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門徒</w:t>
            </w:r>
            <w:r w:rsidR="00C34BEE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、</w:t>
            </w:r>
            <w:r w:rsidR="009D4791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得魚</w:t>
            </w:r>
            <w:r w:rsidR="00E2533B">
              <w:rPr>
                <w:rFonts w:ascii="標楷體" w:eastAsia="標楷體" w:hAnsi="標楷體" w:hint="eastAsia"/>
                <w:b/>
                <w:color w:val="FF0000"/>
                <w:sz w:val="32"/>
                <w:szCs w:val="28"/>
                <w:bdr w:val="single" w:sz="4" w:space="0" w:color="auto"/>
              </w:rPr>
              <w:t>得業</w:t>
            </w:r>
          </w:p>
          <w:p w:rsidR="00C83AA3" w:rsidRPr="002C5412" w:rsidRDefault="00C83AA3" w:rsidP="00AF1071">
            <w:pPr>
              <w:spacing w:line="520" w:lineRule="exact"/>
              <w:jc w:val="center"/>
              <w:rPr>
                <w:rFonts w:ascii="標楷體" w:eastAsia="標楷體" w:hAnsi="標楷體"/>
                <w:b/>
                <w:color w:val="7030A0"/>
                <w:sz w:val="28"/>
              </w:rPr>
            </w:pPr>
            <w:r w:rsidRPr="002C5412">
              <w:rPr>
                <w:rFonts w:ascii="標楷體" w:eastAsia="標楷體" w:hAnsi="標楷體" w:hint="eastAsia"/>
                <w:b/>
                <w:color w:val="7030A0"/>
                <w:sz w:val="28"/>
              </w:rPr>
              <w:t>詩</w:t>
            </w:r>
            <w:r w:rsidRPr="002C5412">
              <w:rPr>
                <w:rFonts w:ascii="標楷體" w:eastAsia="標楷體" w:hAnsi="標楷體"/>
                <w:b/>
                <w:color w:val="7030A0"/>
                <w:sz w:val="28"/>
              </w:rPr>
              <w:t>29:2 要將耶和華的名所當得的榮耀歸給他，以聖潔的妝飾敬拜耶和華</w:t>
            </w:r>
          </w:p>
          <w:p w:rsidR="009D63AD" w:rsidRDefault="00352D3D" w:rsidP="00512433">
            <w:pPr>
              <w:spacing w:line="560" w:lineRule="exact"/>
              <w:jc w:val="center"/>
              <w:rPr>
                <w:rFonts w:ascii="金梅毛匾行" w:eastAsia="金梅毛匾行" w:hAnsi="細明體" w:cs="金梅毛匾行"/>
                <w:b/>
                <w:color w:val="000000"/>
                <w:sz w:val="32"/>
                <w:szCs w:val="28"/>
              </w:rPr>
            </w:pPr>
            <w:r w:rsidRPr="00153F19">
              <w:rPr>
                <w:rFonts w:ascii="金梅毛匾行" w:eastAsia="金梅毛匾行" w:hAnsi="細明體"/>
                <w:b/>
                <w:color w:val="000000"/>
                <w:sz w:val="32"/>
                <w:szCs w:val="28"/>
              </w:rPr>
              <w:t>{</w:t>
            </w:r>
            <w:r w:rsidRPr="00153F1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日期</w:t>
            </w:r>
            <w:r w:rsidRPr="00153F19">
              <w:rPr>
                <w:rFonts w:ascii="標楷體" w:eastAsia="標楷體" w:hAnsi="標楷體" w:cs="金梅毛匾行"/>
                <w:b/>
                <w:color w:val="000000"/>
                <w:sz w:val="32"/>
                <w:szCs w:val="28"/>
              </w:rPr>
              <w:t>:</w:t>
            </w:r>
            <w:r w:rsidRPr="00A12689">
              <w:rPr>
                <w:rFonts w:ascii="標楷體" w:eastAsia="標楷體" w:hAnsi="標楷體" w:cs="金梅毛匾行"/>
                <w:b/>
                <w:color w:val="000000"/>
                <w:sz w:val="32"/>
                <w:szCs w:val="28"/>
              </w:rPr>
              <w:t>20</w:t>
            </w:r>
            <w:r w:rsidR="004563DB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19</w:t>
            </w:r>
            <w:r w:rsidRPr="00A1268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年</w:t>
            </w:r>
            <w:r w:rsidR="00512433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04</w:t>
            </w:r>
            <w:r w:rsidR="00570AF2" w:rsidRPr="00A1268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月</w:t>
            </w:r>
            <w:r w:rsidR="00EA1DFE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1</w:t>
            </w:r>
            <w:r w:rsidR="00A97DA1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4</w:t>
            </w:r>
            <w:r w:rsidRPr="00A1268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日 次別</w:t>
            </w:r>
            <w:r w:rsidRPr="00A12689">
              <w:rPr>
                <w:rFonts w:ascii="標楷體" w:eastAsia="標楷體" w:hAnsi="標楷體" w:cs="金梅毛匾行"/>
                <w:b/>
                <w:color w:val="000000"/>
                <w:sz w:val="32"/>
                <w:szCs w:val="28"/>
              </w:rPr>
              <w:t>:</w:t>
            </w:r>
            <w:r w:rsidR="0045650B" w:rsidRPr="00A1268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1</w:t>
            </w:r>
            <w:r w:rsidR="00225C24" w:rsidRPr="00A12689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2</w:t>
            </w:r>
            <w:r w:rsidR="007C0124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9</w:t>
            </w:r>
            <w:r w:rsidR="00FD2E2C">
              <w:rPr>
                <w:rFonts w:ascii="標楷體" w:eastAsia="標楷體" w:hAnsi="標楷體" w:cs="金梅毛匾行" w:hint="eastAsia"/>
                <w:b/>
                <w:color w:val="000000"/>
                <w:sz w:val="32"/>
                <w:szCs w:val="28"/>
              </w:rPr>
              <w:t>5</w:t>
            </w:r>
            <w:r w:rsidR="0045650B" w:rsidRPr="00153F19">
              <w:rPr>
                <w:rFonts w:ascii="金梅毛匾行" w:eastAsia="金梅毛匾行" w:hAnsi="細明體" w:cs="金梅毛匾行"/>
                <w:b/>
                <w:color w:val="000000"/>
                <w:sz w:val="32"/>
                <w:szCs w:val="28"/>
              </w:rPr>
              <w:t>}</w:t>
            </w:r>
          </w:p>
          <w:p w:rsidR="000A094A" w:rsidRPr="00346AD7" w:rsidRDefault="00833452" w:rsidP="00AF1071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0070C0"/>
                <w:sz w:val="48"/>
                <w:szCs w:val="28"/>
              </w:rPr>
            </w:pPr>
            <w:r w:rsidRPr="00346AD7">
              <w:rPr>
                <w:rFonts w:ascii="標楷體" w:eastAsia="標楷體" w:hAnsi="標楷體" w:hint="eastAsia"/>
                <w:b/>
                <w:color w:val="0070C0"/>
                <w:sz w:val="40"/>
                <w:szCs w:val="28"/>
              </w:rPr>
              <w:t>主日聚會程序</w:t>
            </w:r>
          </w:p>
          <w:p w:rsidR="00886DC2" w:rsidRPr="00FC0041" w:rsidRDefault="00352D3D" w:rsidP="00AB038D">
            <w:pPr>
              <w:shd w:val="clear" w:color="auto" w:fill="FFFFFF"/>
              <w:tabs>
                <w:tab w:val="left" w:pos="3082"/>
              </w:tabs>
              <w:spacing w:line="620" w:lineRule="exact"/>
              <w:ind w:left="3082" w:right="-149" w:hanging="3082"/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敬拜讚美</w:t>
            </w:r>
            <w:r w:rsidR="00A5354E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C04152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820DC3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……</w:t>
            </w:r>
            <w:r w:rsidR="00687B3F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FC746A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EE13BF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FC746A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4B7CFF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</w:t>
            </w:r>
            <w:r w:rsidR="00545AA3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………………………………</w:t>
            </w:r>
            <w:r w:rsidR="00687B3F">
              <w:rPr>
                <w:rFonts w:ascii="標楷體" w:eastAsia="標楷體" w:hAnsi="標楷體" w:cs="標楷體"/>
                <w:b/>
                <w:color w:val="000000"/>
                <w:sz w:val="28"/>
                <w:szCs w:val="32"/>
              </w:rPr>
              <w:t>…………………</w:t>
            </w:r>
            <w:r w:rsidR="00E4263E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32"/>
              </w:rPr>
              <w:t xml:space="preserve">  </w:t>
            </w:r>
            <w:r w:rsidR="00EA1DFE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6"/>
              </w:rPr>
              <w:t>詩晴</w:t>
            </w:r>
            <w:r w:rsidR="00AB038D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6"/>
              </w:rPr>
              <w:t>、</w:t>
            </w:r>
            <w:r w:rsidR="00EA1DFE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6"/>
              </w:rPr>
              <w:t>意涵</w:t>
            </w:r>
          </w:p>
          <w:p w:rsidR="00352D3D" w:rsidRDefault="00BC4252" w:rsidP="00C2507F">
            <w:pPr>
              <w:shd w:val="clear" w:color="auto" w:fill="FFFFFF"/>
              <w:spacing w:line="620" w:lineRule="exact"/>
              <w:ind w:right="-149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敬　　 </w:t>
            </w:r>
            <w:r w:rsidR="00886DC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讀</w:t>
            </w:r>
            <w:r w:rsidR="00886DC2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…</w:t>
            </w:r>
            <w:r w:rsidR="00886DC2" w:rsidRPr="00576E2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886DC2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……</w:t>
            </w:r>
            <w:r w:rsidR="00433C9D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9B6F6B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07457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886DC2" w:rsidRPr="00576E2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0427E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…</w:t>
            </w:r>
            <w:r w:rsidR="003C1B0A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主禱文</w:t>
            </w:r>
            <w:r w:rsidR="006310CF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、使徒信經</w:t>
            </w:r>
            <w:r w:rsidR="00352D3D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……</w:t>
            </w:r>
            <w:r w:rsidR="00512433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C2507F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…………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</w:t>
            </w:r>
            <w:r w:rsidR="00352D3D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會 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  </w:t>
            </w:r>
            <w:r w:rsidR="00352D3D"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眾</w:t>
            </w:r>
          </w:p>
          <w:p w:rsidR="00244263" w:rsidRDefault="00352D3D" w:rsidP="004A19B7">
            <w:pPr>
              <w:spacing w:line="620" w:lineRule="exact"/>
              <w:ind w:right="-29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讀</w:t>
            </w:r>
            <w:r w:rsidR="00127B7B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    經</w:t>
            </w:r>
            <w:r w:rsidR="00624177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DC2F18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575786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9E0CB0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0663CD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r w:rsidR="004A19B7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8B4A8D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r w:rsidR="000663CD">
              <w:rPr>
                <w:rFonts w:ascii="標楷體" w:eastAsia="標楷體" w:hAnsi="標楷體" w:hint="eastAsia"/>
                <w:color w:val="0070C0"/>
                <w:sz w:val="32"/>
                <w:szCs w:val="32"/>
                <w:shd w:val="clear" w:color="auto" w:fill="FFFFFF"/>
              </w:rPr>
              <w:t>詩篇63篇(全)</w:t>
            </w:r>
            <w:r w:rsidR="00575786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r w:rsidR="000663CD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r w:rsidR="008B4A8D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r w:rsidR="004A19B7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………</w:t>
            </w:r>
            <w:r w:rsidR="00E4263E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</w:t>
            </w: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會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   </w:t>
            </w: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眾</w:t>
            </w:r>
          </w:p>
          <w:p w:rsidR="00500564" w:rsidRPr="00C3246F" w:rsidRDefault="00500564" w:rsidP="00512433">
            <w:pPr>
              <w:spacing w:line="620" w:lineRule="exact"/>
              <w:ind w:right="-29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見證影片</w:t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……………………………………………</w:t>
            </w:r>
            <w:r w:rsidR="00512433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………………</w:t>
            </w:r>
            <w:r w:rsidR="009A7BF4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512433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</w:t>
            </w: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會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   </w:t>
            </w: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眾</w:t>
            </w:r>
          </w:p>
          <w:p w:rsidR="002D0C83" w:rsidRDefault="00523D8F" w:rsidP="00AB038D">
            <w:pPr>
              <w:spacing w:line="620" w:lineRule="exact"/>
              <w:ind w:right="-144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證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  </w:t>
            </w:r>
            <w:r w:rsidRPr="00576E2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道</w:t>
            </w:r>
            <w:r w:rsidR="0014176C" w:rsidRPr="00576E2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</w:t>
            </w:r>
            <w:r w:rsidR="00433C9D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A745D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</w:t>
            </w:r>
            <w:r w:rsidR="0090033E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00753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506671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7B2801">
              <w:rPr>
                <w:rFonts w:ascii="標楷體" w:eastAsia="標楷體" w:hAnsi="標楷體" w:hint="eastAsia"/>
                <w:b/>
                <w:bCs/>
                <w:color w:val="FF0000"/>
                <w:sz w:val="40"/>
                <w:szCs w:val="40"/>
                <w:shd w:val="clear" w:color="auto" w:fill="FFFFFF"/>
              </w:rPr>
              <w:t>神啊!</w:t>
            </w:r>
            <w:r w:rsidR="00370C20">
              <w:rPr>
                <w:rFonts w:ascii="標楷體" w:eastAsia="標楷體" w:hAnsi="標楷體" w:hint="eastAsia"/>
                <w:b/>
                <w:bCs/>
                <w:color w:val="FF0000"/>
                <w:sz w:val="40"/>
                <w:szCs w:val="40"/>
                <w:shd w:val="clear" w:color="auto" w:fill="FFFFFF"/>
              </w:rPr>
              <w:t>祢是我的神</w:t>
            </w:r>
            <w:r w:rsidR="00505776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</w:t>
            </w:r>
            <w:r w:rsidR="00370C20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</w:t>
            </w:r>
            <w:r w:rsidR="00A745D9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……</w:t>
            </w:r>
            <w:r w:rsidR="00370C20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…</w:t>
            </w:r>
            <w:r w:rsidR="00370C20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</w:t>
            </w:r>
            <w:r w:rsidR="00AB038D" w:rsidRPr="00AD421A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呂以勒牧師</w:t>
            </w:r>
          </w:p>
          <w:p w:rsidR="00BC0D9E" w:rsidRDefault="007F3D8D" w:rsidP="00AF1071">
            <w:pPr>
              <w:spacing w:line="620" w:lineRule="exact"/>
              <w:ind w:left="2" w:right="-5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奉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  </w:t>
            </w:r>
            <w:r w:rsidR="00352D3D"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獻……</w:t>
            </w:r>
            <w:r w:rsidR="00D14F76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r w:rsidR="0049797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自由奉獻</w:t>
            </w:r>
            <w:r w:rsidR="00497978" w:rsidRPr="00EF522D">
              <w:rPr>
                <w:rFonts w:ascii="標楷體" w:eastAsia="標楷體" w:hAnsi="標楷體" w:cs="標楷體" w:hint="eastAsia"/>
                <w:b/>
                <w:color w:val="000000"/>
              </w:rPr>
              <w:t>（可會前或會後自行投入</w:t>
            </w:r>
            <w:r w:rsidR="00EF522D" w:rsidRPr="00EF522D">
              <w:rPr>
                <w:rFonts w:ascii="標楷體" w:eastAsia="標楷體" w:hAnsi="標楷體" w:cs="標楷體" w:hint="eastAsia"/>
                <w:b/>
                <w:color w:val="000000"/>
              </w:rPr>
              <w:t>、奉獻箱在入口處</w:t>
            </w:r>
            <w:r w:rsidR="00497978" w:rsidRPr="00EF522D">
              <w:rPr>
                <w:rFonts w:ascii="標楷體" w:eastAsia="標楷體" w:hAnsi="標楷體" w:cs="標楷體" w:hint="eastAsia"/>
                <w:b/>
                <w:color w:val="000000"/>
              </w:rPr>
              <w:t>）</w:t>
            </w:r>
            <w:r w:rsidR="00EF522D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BD1091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545AA3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賴正宗</w:t>
            </w:r>
            <w:r w:rsidR="008F4360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老師</w:t>
            </w:r>
          </w:p>
          <w:p w:rsidR="00352D3D" w:rsidRPr="001002F4" w:rsidRDefault="00352D3D" w:rsidP="00FD2993">
            <w:pPr>
              <w:spacing w:line="620" w:lineRule="exact"/>
              <w:ind w:right="-2"/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  <w:lang w:val="en-GB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報     告……</w:t>
            </w:r>
            <w:r w:rsidRPr="00576E29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</w:t>
            </w:r>
            <w:r w:rsidRPr="00576E29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3F4E4C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………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背金句、消息與代禱…</w:t>
            </w:r>
            <w:r w:rsidRPr="00576E29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FD2993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………………</w:t>
            </w:r>
            <w:r w:rsidR="00F96FFA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呂以勒牧師</w:t>
            </w:r>
          </w:p>
          <w:p w:rsidR="00A90ABA" w:rsidRPr="001A2D48" w:rsidRDefault="00352D3D" w:rsidP="00BD1091">
            <w:pPr>
              <w:spacing w:line="620" w:lineRule="exact"/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頌</w:t>
            </w:r>
            <w:r w:rsidR="00E4263E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    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榮………</w:t>
            </w:r>
            <w:r w:rsidR="009A7BF4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…………聖詩30首、讚美宇宙主宰……</w:t>
            </w:r>
            <w:r w:rsidR="00EF2964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E4263E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</w:t>
            </w:r>
            <w:r w:rsidR="00E4263E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</w:t>
            </w:r>
            <w:r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會</w:t>
            </w:r>
            <w:r w:rsidR="00E4263E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 xml:space="preserve">      </w:t>
            </w:r>
            <w:r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眾</w:t>
            </w:r>
          </w:p>
          <w:p w:rsidR="00352D3D" w:rsidRDefault="00941D2C" w:rsidP="00BD1091">
            <w:pPr>
              <w:spacing w:line="620" w:lineRule="exact"/>
              <w:ind w:right="-146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祝     禱</w:t>
            </w:r>
            <w:r w:rsidR="00352D3D"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………………………</w:t>
            </w:r>
            <w:r w:rsidR="00BD1091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…………</w:t>
            </w:r>
            <w:r w:rsidR="00352D3D"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……………………</w:t>
            </w:r>
            <w:r w:rsidR="00A90ABA" w:rsidRPr="001A2D48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 w:rsidR="00352D3D" w:rsidRPr="001A2D48">
              <w:rPr>
                <w:rFonts w:ascii="標楷體" w:eastAsia="標楷體" w:hAnsi="標楷體" w:cs="標楷體" w:hint="eastAsia"/>
                <w:b/>
                <w:color w:val="000000"/>
                <w:sz w:val="32"/>
                <w:szCs w:val="32"/>
              </w:rPr>
              <w:t>……</w:t>
            </w:r>
            <w:r w:rsidR="00394C7A" w:rsidRPr="001A2D48"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t>…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呂以勒牧師</w:t>
            </w:r>
          </w:p>
          <w:p w:rsidR="009041E0" w:rsidRDefault="00AC18E7" w:rsidP="00AF1071">
            <w:pPr>
              <w:spacing w:line="620" w:lineRule="exact"/>
              <w:ind w:right="-146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阿 們 頌</w:t>
            </w:r>
            <w:r w:rsidR="000A094A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………………………</w:t>
            </w:r>
            <w:r w:rsidR="00453414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9A7BF4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453414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……………</w:t>
            </w:r>
            <w:r w:rsidR="00C0449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9B6F6B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0A094A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F7637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………………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</w:t>
            </w:r>
            <w:r w:rsidR="0045341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會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     </w:t>
            </w:r>
            <w:r w:rsidR="00453414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眾</w:t>
            </w:r>
          </w:p>
          <w:p w:rsidR="00406FF3" w:rsidRDefault="009041E0" w:rsidP="00AF1071">
            <w:pPr>
              <w:spacing w:line="620" w:lineRule="exact"/>
              <w:ind w:right="-146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 w:rsidRPr="009041E0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默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 xml:space="preserve">    禱</w:t>
            </w:r>
            <w:r w:rsidR="00717DC9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…………………………</w:t>
            </w:r>
            <w:r w:rsidR="009A7BF4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717DC9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</w:t>
            </w:r>
            <w:r w:rsidR="00C0449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</w:t>
            </w:r>
            <w:r w:rsidR="00F7637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……………………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殿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     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樂</w:t>
            </w:r>
          </w:p>
          <w:p w:rsidR="009041E0" w:rsidRPr="004C7F4B" w:rsidRDefault="009041E0" w:rsidP="00566B1B">
            <w:pPr>
              <w:spacing w:line="620" w:lineRule="exact"/>
              <w:ind w:right="-146"/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</w:pPr>
            <w:r w:rsidRPr="009041E0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謝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 xml:space="preserve"> 飯 歌…………</w:t>
            </w:r>
            <w:r w:rsidR="00A4564C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C0449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………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互相祝福、交通、分享…………</w:t>
            </w:r>
            <w:r w:rsidR="00C04497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Pr="009041E0">
              <w:rPr>
                <w:rFonts w:ascii="標楷體" w:eastAsia="標楷體" w:hAnsi="標楷體"/>
                <w:b/>
                <w:color w:val="000000"/>
                <w:sz w:val="32"/>
                <w:szCs w:val="26"/>
              </w:rPr>
              <w:t>…</w:t>
            </w:r>
            <w:r w:rsidR="00E4263E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 xml:space="preserve"> </w:t>
            </w:r>
            <w:r w:rsidR="003A3207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潘佳慧</w:t>
            </w:r>
            <w:r w:rsidR="00A25451">
              <w:rPr>
                <w:rFonts w:ascii="標楷體" w:eastAsia="標楷體" w:hAnsi="標楷體" w:hint="eastAsia"/>
                <w:b/>
                <w:color w:val="000000"/>
                <w:sz w:val="32"/>
                <w:szCs w:val="26"/>
              </w:rPr>
              <w:t>姐妹</w:t>
            </w:r>
          </w:p>
        </w:tc>
      </w:tr>
      <w:tr w:rsidR="00D14866" w:rsidRPr="00576E29" w:rsidTr="00AF1071">
        <w:trPr>
          <w:gridAfter w:val="1"/>
          <w:wAfter w:w="79" w:type="dxa"/>
          <w:trHeight w:val="1342"/>
        </w:trPr>
        <w:tc>
          <w:tcPr>
            <w:tcW w:w="1064" w:type="dxa"/>
            <w:gridSpan w:val="3"/>
          </w:tcPr>
          <w:p w:rsidR="00D14866" w:rsidRPr="00576E29" w:rsidRDefault="000C3C62" w:rsidP="00AF1071">
            <w:pPr>
              <w:spacing w:line="4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0C3C62">
              <w:rPr>
                <w:rFonts w:ascii="Calibri" w:hAnsi="Calibri"/>
                <w:b/>
                <w:noProof/>
                <w:color w:val="000000"/>
                <w:lang w:bidi="he-IL"/>
              </w:rPr>
              <w:pict>
                <v:shape id="Text Box 1920" o:spid="_x0000_s1029" type="#_x0000_t202" style="position:absolute;margin-left:.55pt;margin-top:73.6pt;width:116.85pt;height:110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" stroked="f">
                  <v:path arrowok="t"/>
                  <v:textbox>
                    <w:txbxContent>
                      <w:p w:rsidR="006F4C9B" w:rsidRDefault="004F6587" w:rsidP="009127C5">
                        <w:r w:rsidRPr="009127C5">
                          <w:rPr>
                            <w:noProof/>
                          </w:rPr>
                          <w:drawing>
                            <wp:inline distT="0" distB="0" distL="0" distR="0">
                              <wp:extent cx="1355725" cy="1261110"/>
                              <wp:effectExtent l="0" t="0" r="0" b="0"/>
                              <wp:docPr id="29" name="圖片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5725" cy="12611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0C3C62">
              <w:rPr>
                <w:rFonts w:ascii="Calibri" w:hAnsi="Calibri"/>
                <w:b/>
                <w:noProof/>
                <w:color w:val="000000"/>
                <w:lang w:bidi="he-IL"/>
              </w:rPr>
              <w:pict>
                <v:shape id="WordArt 3" o:spid="_x0000_s1030" type="#_x0000_t202" style="position:absolute;margin-left:3.8pt;margin-top:4.05pt;width:45.8pt;height:61.35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" filled="f" stroked="f">
                  <v:textbox inset="0,0,0,0">
                    <w:txbxContent>
                      <w:p w:rsidR="00C8792E" w:rsidRPr="00C8792E" w:rsidRDefault="004F658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C8792E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金</w:t>
                        </w:r>
                      </w:p>
                      <w:p w:rsidR="004F6587" w:rsidRPr="00C8792E" w:rsidRDefault="004F6587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C8792E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句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0023" w:type="dxa"/>
            <w:gridSpan w:val="8"/>
            <w:vAlign w:val="center"/>
          </w:tcPr>
          <w:p w:rsidR="0093206C" w:rsidRPr="00C905DB" w:rsidRDefault="0093206C" w:rsidP="0093206C">
            <w:pPr>
              <w:spacing w:line="440" w:lineRule="exact"/>
              <w:jc w:val="center"/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</w:pPr>
            <w:r w:rsidRPr="0093206C"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  <w:t>（大衛在猶大曠野的時候，作了這詩。）神啊，你是我的神，我要切切地尋求你，在乾旱疲乏無水之地，我渴想你；我的心切慕你。</w:t>
            </w:r>
          </w:p>
          <w:p w:rsidR="00C905DB" w:rsidRPr="00C905DB" w:rsidRDefault="0093206C" w:rsidP="00923198">
            <w:pPr>
              <w:spacing w:line="440" w:lineRule="exact"/>
              <w:jc w:val="center"/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44"/>
                <w:lang w:val="en-GB"/>
              </w:rPr>
              <w:t>【</w:t>
            </w:r>
            <w:r w:rsidRPr="0093206C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44"/>
                <w:lang w:val="en-GB"/>
              </w:rPr>
              <w:t>詩篇</w:t>
            </w:r>
            <w:r w:rsidRPr="0093206C">
              <w:rPr>
                <w:rFonts w:ascii="標楷體" w:eastAsia="標楷體" w:hAnsi="標楷體" w:cs="Arial"/>
                <w:b/>
                <w:bCs/>
                <w:color w:val="000000"/>
                <w:sz w:val="32"/>
                <w:szCs w:val="44"/>
                <w:lang w:val="en-GB"/>
              </w:rPr>
              <w:t>63:1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44"/>
                <w:lang w:val="en-GB"/>
              </w:rPr>
              <w:t>】</w:t>
            </w:r>
          </w:p>
        </w:tc>
      </w:tr>
      <w:tr w:rsidR="00D14866" w:rsidRPr="00576E29" w:rsidTr="00CC3C57">
        <w:trPr>
          <w:gridAfter w:val="1"/>
          <w:wAfter w:w="79" w:type="dxa"/>
          <w:trHeight w:val="8447"/>
        </w:trPr>
        <w:tc>
          <w:tcPr>
            <w:tcW w:w="11087" w:type="dxa"/>
            <w:gridSpan w:val="11"/>
          </w:tcPr>
          <w:p w:rsidR="00A8639A" w:rsidRPr="00A8639A" w:rsidRDefault="00170CF8" w:rsidP="004F0C62">
            <w:pPr>
              <w:pStyle w:val="style21"/>
              <w:spacing w:before="0" w:beforeAutospacing="0" w:after="0" w:afterAutospacing="0"/>
              <w:jc w:val="center"/>
              <w:rPr>
                <w:rFonts w:ascii="標楷體" w:eastAsia="標楷體" w:hAnsi="標楷體"/>
                <w:b/>
                <w:bCs/>
                <w:color w:val="333333"/>
                <w:sz w:val="32"/>
                <w:szCs w:val="32"/>
              </w:rPr>
            </w:pPr>
            <w:bookmarkStart w:id="0" w:name="2"/>
            <w:bookmarkEnd w:id="0"/>
            <w:r>
              <w:rPr>
                <w:rFonts w:ascii="標楷體" w:eastAsia="標楷體" w:hAnsi="標楷體" w:hint="eastAsia"/>
                <w:b/>
                <w:bCs/>
                <w:color w:val="333333"/>
                <w:sz w:val="32"/>
                <w:szCs w:val="32"/>
              </w:rPr>
              <w:lastRenderedPageBreak/>
              <w:t>【</w:t>
            </w:r>
            <w:r w:rsidR="00C17B8F" w:rsidRPr="00C17B8F">
              <w:rPr>
                <w:rFonts w:ascii="標楷體" w:eastAsia="標楷體" w:hAnsi="標楷體" w:hint="eastAsia"/>
                <w:b/>
                <w:sz w:val="32"/>
              </w:rPr>
              <w:t>切切地尋求 神</w:t>
            </w:r>
            <w:r w:rsidR="00077920" w:rsidRPr="00077920">
              <w:rPr>
                <w:rFonts w:ascii="標楷體" w:eastAsia="標楷體" w:hAnsi="標楷體" w:hint="eastAsia"/>
                <w:b/>
                <w:bCs/>
                <w:color w:val="333333"/>
                <w:sz w:val="32"/>
                <w:szCs w:val="32"/>
              </w:rPr>
              <w:t>】</w:t>
            </w:r>
          </w:p>
          <w:p w:rsidR="00C17B8F" w:rsidRPr="00C17B8F" w:rsidRDefault="00C17B8F" w:rsidP="00C1629B">
            <w:pPr>
              <w:pStyle w:val="aa"/>
              <w:numPr>
                <w:ilvl w:val="0"/>
                <w:numId w:val="36"/>
              </w:numPr>
              <w:spacing w:line="320" w:lineRule="exact"/>
              <w:ind w:leftChars="0" w:left="482" w:hanging="482"/>
              <w:rPr>
                <w:rFonts w:ascii="標楷體" w:eastAsia="標楷體" w:hAnsi="標楷體" w:hint="eastAsia"/>
              </w:rPr>
            </w:pPr>
            <w:r w:rsidRPr="00C17B8F">
              <w:rPr>
                <w:rFonts w:ascii="標楷體" w:eastAsia="標楷體" w:hAnsi="標楷體" w:hint="eastAsia"/>
              </w:rPr>
              <w:t>本篇是大衛躲避掃羅的追殺，逃到猶大曠野時所寫的(見撒上</w:t>
            </w:r>
            <w:r w:rsidRPr="00C17B8F">
              <w:rPr>
                <w:rFonts w:ascii="標楷體" w:eastAsia="標楷體" w:hAnsi="標楷體"/>
              </w:rPr>
              <w:t>22:5)</w:t>
            </w:r>
            <w:r w:rsidRPr="00C17B8F">
              <w:rPr>
                <w:rFonts w:ascii="標楷體" w:eastAsia="標楷體" w:hAnsi="標楷體" w:hint="eastAsia"/>
              </w:rPr>
              <w:t>。我們所處的世界沒有神，或抵擋神，也可說是曠野。我們的屬靈生命也可能經歷曠野，面對環境的艱難，或是內心的掙扎。本篇詩篇很特別的地方是，雖然作者身處曠野，卻沒有為外在的苦難祈求，想脫離曠野。他只是單單地渴慕神，尋求祂，稱頌祂，他的心靈便得著飽足；同時也知道神必為他爭戰，消滅敵人。但這不是作者生命的焦點，他的重心完全放在神的身上。本詩篇中提到「神」、「</w:t>
            </w:r>
            <w:r w:rsidRPr="00C17B8F">
              <w:rPr>
                <w:rFonts w:ascii="標楷體" w:eastAsia="標楷體" w:hAnsi="標楷體" w:cs="細明體_HKSCS" w:hint="eastAsia"/>
              </w:rPr>
              <w:t></w:t>
            </w:r>
            <w:r w:rsidRPr="00C17B8F">
              <w:rPr>
                <w:rFonts w:ascii="標楷體" w:eastAsia="標楷體" w:hAnsi="標楷體" w:cs="新細明體" w:hint="eastAsia"/>
              </w:rPr>
              <w:t>」的次數超過「</w:t>
            </w:r>
            <w:r w:rsidRPr="00C17B8F">
              <w:rPr>
                <w:rFonts w:ascii="標楷體" w:eastAsia="標楷體" w:hAnsi="標楷體" w:hint="eastAsia"/>
              </w:rPr>
              <w:t xml:space="preserve"> 我」。</w:t>
            </w:r>
          </w:p>
          <w:p w:rsidR="00C17B8F" w:rsidRPr="00C17B8F" w:rsidRDefault="00C17B8F" w:rsidP="00C1629B">
            <w:pPr>
              <w:pStyle w:val="aa"/>
              <w:numPr>
                <w:ilvl w:val="0"/>
                <w:numId w:val="36"/>
              </w:numPr>
              <w:spacing w:line="320" w:lineRule="exact"/>
              <w:ind w:leftChars="0" w:left="482" w:hanging="482"/>
              <w:rPr>
                <w:rFonts w:ascii="標楷體" w:eastAsia="標楷體" w:hAnsi="標楷體" w:hint="eastAsia"/>
              </w:rPr>
            </w:pPr>
            <w:r w:rsidRPr="00C17B8F">
              <w:rPr>
                <w:rFonts w:ascii="標楷體" w:eastAsia="標楷體" w:hAnsi="標楷體" w:hint="eastAsia"/>
              </w:rPr>
              <w:t>耶穌說，我們尋找就尋見(路</w:t>
            </w:r>
            <w:r w:rsidRPr="00C17B8F">
              <w:rPr>
                <w:rFonts w:ascii="標楷體" w:eastAsia="標楷體" w:hAnsi="標楷體"/>
              </w:rPr>
              <w:t>11:9)</w:t>
            </w:r>
            <w:r w:rsidRPr="00C17B8F">
              <w:rPr>
                <w:rFonts w:ascii="標楷體" w:eastAsia="標楷體" w:hAnsi="標楷體" w:hint="eastAsia"/>
              </w:rPr>
              <w:t>，我們尋求祂不是徒然的(賽</w:t>
            </w:r>
            <w:r w:rsidRPr="00C17B8F">
              <w:rPr>
                <w:rFonts w:ascii="標楷體" w:eastAsia="標楷體" w:hAnsi="標楷體"/>
              </w:rPr>
              <w:t>45:19)</w:t>
            </w:r>
            <w:r w:rsidRPr="00C17B8F">
              <w:rPr>
                <w:rFonts w:ascii="標楷體" w:eastAsia="標楷體" w:hAnsi="標楷體" w:hint="eastAsia"/>
              </w:rPr>
              <w:t>，祂必要把那最大的福分，就是祂自己，賞賜給那切切尋求祂的人(來</w:t>
            </w:r>
            <w:r w:rsidRPr="00C17B8F">
              <w:rPr>
                <w:rFonts w:ascii="標楷體" w:eastAsia="標楷體" w:hAnsi="標楷體"/>
              </w:rPr>
              <w:t>11:6)</w:t>
            </w:r>
            <w:r w:rsidRPr="00C17B8F">
              <w:rPr>
                <w:rFonts w:ascii="標楷體" w:eastAsia="標楷體" w:hAnsi="標楷體" w:hint="eastAsia"/>
              </w:rPr>
              <w:t>。我們讀此詩篇，多半會覺得自己離詩人的渴慕相去甚遠，但是我們可以發出雅歌中的禱告，「願你吸引我，我們就快跑跟隨你(歌</w:t>
            </w:r>
            <w:r w:rsidRPr="00C17B8F">
              <w:rPr>
                <w:rFonts w:ascii="標楷體" w:eastAsia="標楷體" w:hAnsi="標楷體"/>
              </w:rPr>
              <w:t>1:4)</w:t>
            </w:r>
            <w:r w:rsidRPr="00C17B8F">
              <w:rPr>
                <w:rFonts w:ascii="標楷體" w:eastAsia="標楷體" w:hAnsi="標楷體" w:hint="eastAsia"/>
              </w:rPr>
              <w:t>。」</w:t>
            </w:r>
          </w:p>
          <w:p w:rsidR="00C17B8F" w:rsidRPr="00C1629B" w:rsidRDefault="00C17B8F" w:rsidP="00C1629B">
            <w:pPr>
              <w:pStyle w:val="aa"/>
              <w:numPr>
                <w:ilvl w:val="0"/>
                <w:numId w:val="36"/>
              </w:numPr>
              <w:spacing w:line="320" w:lineRule="exact"/>
              <w:ind w:leftChars="0" w:left="482" w:hanging="482"/>
              <w:rPr>
                <w:rStyle w:val="ac"/>
                <w:rFonts w:ascii="標楷體" w:eastAsia="標楷體" w:hAnsi="標楷體" w:hint="eastAsia"/>
                <w:b w:val="0"/>
                <w:bCs w:val="0"/>
              </w:rPr>
            </w:pPr>
            <w:r w:rsidRPr="00C17B8F">
              <w:rPr>
                <w:rFonts w:ascii="標楷體" w:eastAsia="標楷體" w:hAnsi="標楷體" w:hint="eastAsia"/>
              </w:rPr>
              <w:t>當神吸引時，我們的回應也很重要。詩人說，我要(I will)切切地尋求你(v</w:t>
            </w:r>
            <w:r w:rsidRPr="00C17B8F">
              <w:rPr>
                <w:rFonts w:ascii="標楷體" w:eastAsia="標楷體" w:hAnsi="標楷體"/>
              </w:rPr>
              <w:t>.</w:t>
            </w:r>
            <w:r w:rsidRPr="00C17B8F">
              <w:rPr>
                <w:rFonts w:ascii="標楷體" w:eastAsia="標楷體" w:hAnsi="標楷體" w:hint="eastAsia"/>
              </w:rPr>
              <w:t xml:space="preserve"> </w:t>
            </w:r>
            <w:r w:rsidRPr="00C17B8F">
              <w:rPr>
                <w:rFonts w:ascii="標楷體" w:eastAsia="標楷體" w:hAnsi="標楷體"/>
              </w:rPr>
              <w:t>1)</w:t>
            </w:r>
            <w:r w:rsidRPr="00C17B8F">
              <w:rPr>
                <w:rFonts w:ascii="標楷體" w:eastAsia="標楷體" w:hAnsi="標楷體" w:hint="eastAsia"/>
              </w:rPr>
              <w:t>，我的嘴唇要頌讚你(</w:t>
            </w:r>
            <w:r w:rsidRPr="00C17B8F">
              <w:rPr>
                <w:rFonts w:ascii="標楷體" w:eastAsia="標楷體" w:hAnsi="標楷體"/>
              </w:rPr>
              <w:t>v. 3)</w:t>
            </w:r>
            <w:r w:rsidRPr="00C17B8F">
              <w:rPr>
                <w:rFonts w:ascii="標楷體" w:eastAsia="標楷體" w:hAnsi="標楷體" w:hint="eastAsia"/>
              </w:rPr>
              <w:t>，我要奉你的名舉手(</w:t>
            </w:r>
            <w:r w:rsidRPr="00C17B8F">
              <w:rPr>
                <w:rFonts w:ascii="標楷體" w:eastAsia="標楷體" w:hAnsi="標楷體"/>
              </w:rPr>
              <w:t>v. 4)</w:t>
            </w:r>
            <w:r w:rsidRPr="00C17B8F">
              <w:rPr>
                <w:rFonts w:ascii="標楷體" w:eastAsia="標楷體" w:hAnsi="標楷體" w:hint="eastAsia"/>
              </w:rPr>
              <w:t>，我要讚美你</w:t>
            </w:r>
            <w:r w:rsidRPr="00C17B8F">
              <w:rPr>
                <w:rFonts w:ascii="標楷體" w:eastAsia="標楷體" w:hAnsi="標楷體"/>
              </w:rPr>
              <w:t>(v. 5)</w:t>
            </w:r>
            <w:r w:rsidRPr="00C17B8F">
              <w:rPr>
                <w:rFonts w:ascii="標楷體" w:eastAsia="標楷體" w:hAnsi="標楷體" w:hint="eastAsia"/>
              </w:rPr>
              <w:t>。夜晚當我們躺在牀上時，也可學習詩人，放下一天的思慮，單單地思想神。願大衛的經歷成為我們生命中的實質。</w:t>
            </w:r>
          </w:p>
          <w:p w:rsidR="008D14AD" w:rsidRPr="00B928D0" w:rsidRDefault="008D14AD" w:rsidP="00A8639A">
            <w:pPr>
              <w:pStyle w:val="Web"/>
              <w:shd w:val="clear" w:color="auto" w:fill="FFFFFF"/>
              <w:spacing w:before="0" w:beforeAutospacing="0" w:after="0" w:afterAutospacing="0" w:line="2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928D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------------------------</w:t>
            </w:r>
            <w:r w:rsidR="0024031D" w:rsidRPr="00B928D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----------------------</w:t>
            </w:r>
            <w:r w:rsidR="00801674" w:rsidRPr="00B928D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--------------------------</w:t>
            </w:r>
            <w:r w:rsidR="00A863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------</w:t>
            </w:r>
          </w:p>
          <w:p w:rsidR="0024031D" w:rsidRPr="0024031D" w:rsidRDefault="000C3C62" w:rsidP="00AF1071">
            <w:pPr>
              <w:pStyle w:val="Web"/>
              <w:shd w:val="clear" w:color="auto" w:fill="FFFFFF"/>
              <w:spacing w:before="0" w:beforeAutospacing="0" w:after="0" w:afterAutospacing="0" w:line="5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C3C62">
              <w:rPr>
                <w:rFonts w:ascii="標楷體" w:eastAsia="標楷體" w:hAnsi="標楷體" w:cs="Times New Roman"/>
                <w:noProof/>
                <w:color w:val="000000"/>
                <w:sz w:val="40"/>
                <w:szCs w:val="40"/>
                <w:lang w:bidi="he-IL"/>
              </w:rPr>
              <w:pict>
                <v:shape id="Text Box 28" o:spid="_x0000_s1031" type="#_x0000_t202" style="position:absolute;margin-left:383.75pt;margin-top:5.3pt;width:154.85pt;height:187.1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" stroked="f">
                  <v:textbox>
                    <w:txbxContent>
                      <w:p w:rsidR="0099290F" w:rsidRDefault="0099290F" w:rsidP="0099290F">
                        <w:pPr>
                          <w:pStyle w:val="aa"/>
                          <w:tabs>
                            <w:tab w:val="left" w:pos="569"/>
                          </w:tabs>
                          <w:spacing w:line="160" w:lineRule="exact"/>
                          <w:ind w:leftChars="0" w:left="48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b/>
                            <w:bCs/>
                            <w:color w:val="000000"/>
                            <w:sz w:val="18"/>
                            <w:szCs w:val="28"/>
                            <w:u w:val="single"/>
                          </w:rPr>
                          <w:t>家庭主流化10信念</w:t>
                        </w:r>
                        <w:r w:rsidRPr="0099290F">
                          <w:rPr>
                            <w:rFonts w:ascii="標楷體" w:eastAsia="標楷體" w:hAnsi="標楷體" w:hint="eastAsia"/>
                            <w:color w:val="000000"/>
                            <w:sz w:val="18"/>
                            <w:szCs w:val="28"/>
                          </w:rPr>
                          <w:t>:</w:t>
                        </w:r>
                      </w:p>
                      <w:p w:rsidR="0099290F" w:rsidRPr="0099290F" w:rsidRDefault="0099290F" w:rsidP="00AF2A5C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280F45">
                          <w:rPr>
                            <w:rFonts w:ascii="標楷體" w:eastAsia="標楷體" w:hAnsi="標楷體" w:hint="eastAsia"/>
                            <w:bCs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全家</w:t>
                        </w: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參與基督化家庭事奉。</w:t>
                        </w:r>
                      </w:p>
                      <w:p w:rsidR="0099290F" w:rsidRPr="0099290F" w:rsidRDefault="0099290F" w:rsidP="00AF2A5C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家庭是門訓的場所，</w:t>
                        </w:r>
                      </w:p>
                      <w:p w:rsidR="0099290F" w:rsidRPr="0099290F" w:rsidRDefault="0099290F" w:rsidP="00AF2A5C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基督化家庭有讀經禱告，每人扮演好角色位份。</w:t>
                        </w:r>
                      </w:p>
                      <w:p w:rsidR="0099290F" w:rsidRPr="0099290F" w:rsidRDefault="0099290F" w:rsidP="00AF2A5C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基督化家庭要用建造教會規格打造，包括家庭祭壇、為全家歸主禱告、接受裝備、委身事奉。</w:t>
                        </w:r>
                      </w:p>
                      <w:p w:rsidR="0099290F" w:rsidRPr="0099290F" w:rsidRDefault="0099290F" w:rsidP="00AF2A5C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家庭祭壇，簡單地說就是Family Time。</w:t>
                        </w:r>
                      </w:p>
                      <w:p w:rsidR="0099290F" w:rsidRPr="0099290F" w:rsidRDefault="0099290F" w:rsidP="00AF2A5C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帶領全家人歸主。</w:t>
                        </w:r>
                      </w:p>
                      <w:p w:rsidR="0099290F" w:rsidRPr="0099290F" w:rsidRDefault="0099290F" w:rsidP="00AF2A5C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禱告運動是屬靈爭戰，要認清楚最大仇敵是自己，要時常對付老我。</w:t>
                        </w:r>
                      </w:p>
                      <w:p w:rsidR="0099290F" w:rsidRPr="0099290F" w:rsidRDefault="0099290F" w:rsidP="00AF2A5C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教會、小組提供愛的團契，以及支持弟兄姊妹建立基督化家庭。</w:t>
                        </w:r>
                      </w:p>
                      <w:p w:rsidR="0099290F" w:rsidRPr="0099290F" w:rsidRDefault="0099290F" w:rsidP="00AF2A5C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傳遞好的屬靈習慣給下一代。</w:t>
                        </w:r>
                      </w:p>
                      <w:p w:rsidR="0099290F" w:rsidRPr="0099290F" w:rsidRDefault="0099290F" w:rsidP="00AF2A5C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tabs>
                            <w:tab w:val="left" w:pos="569"/>
                          </w:tabs>
                          <w:spacing w:line="200" w:lineRule="exact"/>
                          <w:ind w:leftChars="0" w:left="362" w:hangingChars="201" w:hanging="362"/>
                          <w:rPr>
                            <w:rFonts w:ascii="標楷體" w:eastAsia="標楷體" w:hAnsi="標楷體"/>
                            <w:color w:val="000000"/>
                            <w:sz w:val="18"/>
                            <w:szCs w:val="28"/>
                          </w:rPr>
                        </w:pPr>
                        <w:r w:rsidRPr="0099290F">
                          <w:rPr>
                            <w:rFonts w:ascii="標楷體" w:eastAsia="標楷體" w:hAnsi="標楷體" w:hint="eastAsia"/>
                            <w:color w:val="1B1B1B"/>
                            <w:sz w:val="18"/>
                            <w:szCs w:val="28"/>
                            <w:shd w:val="clear" w:color="auto" w:fill="FFFFFF"/>
                          </w:rPr>
                          <w:t>家庭成為佈道、宣教的據點。</w:t>
                        </w:r>
                      </w:p>
                    </w:txbxContent>
                  </v:textbox>
                </v:shape>
              </w:pict>
            </w:r>
            <w:r w:rsidRPr="000C3C62">
              <w:rPr>
                <w:rFonts w:ascii="標楷體" w:eastAsia="標楷體" w:hAnsi="標楷體" w:cs="Times New Roman"/>
                <w:noProof/>
                <w:color w:val="000000"/>
                <w:sz w:val="40"/>
                <w:szCs w:val="40"/>
                <w:lang w:bidi="he-IL"/>
              </w:rPr>
              <w:pict>
                <v:shape id="Text Box 1955" o:spid="_x0000_s1032" type="#_x0000_t202" style="position:absolute;margin-left:185.65pt;margin-top:8.25pt;width:201.8pt;height:184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" stroked="f">
                  <v:path arrowok="t"/>
                  <v:textbox>
                    <w:txbxContent>
                      <w:p w:rsidR="006F4C9B" w:rsidRDefault="00397F3B" w:rsidP="002C0F7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94344" cy="2089230"/>
                              <wp:effectExtent l="19050" t="0" r="1206" b="0"/>
                              <wp:docPr id="3" name="圖片 3" descr="ãéç¿¼ãçåçæå°çµæ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ãéç¿¼ãçåçæå°çµæ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97694" cy="20920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0C3C62">
              <w:rPr>
                <w:rFonts w:ascii="標楷體" w:eastAsia="標楷體" w:hAnsi="標楷體" w:cs="Times New Roman"/>
                <w:b/>
                <w:bCs/>
                <w:noProof/>
                <w:color w:val="000000"/>
                <w:sz w:val="36"/>
                <w:szCs w:val="36"/>
                <w:lang w:bidi="he-IL"/>
              </w:rPr>
              <w:pict>
                <v:shape id="Text Box 34" o:spid="_x0000_s1033" type="#_x0000_t202" style="position:absolute;margin-left:2.65pt;margin-top:5.3pt;width:203pt;height:175.4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" stroked="f">
                  <v:path arrowok="t"/>
                  <v:textbox>
                    <w:txbxContent>
                      <w:p w:rsidR="000D5FE2" w:rsidRDefault="0024031D" w:rsidP="000D5FE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36471" cy="1863524"/>
                              <wp:effectExtent l="19050" t="0" r="1929" b="0"/>
                              <wp:docPr id="4" name="圖片 4" descr="âææææéè¨ç³»çµ±âçå¾çæç´¢ç»æ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âææææéè¨ç³»çµ±âçå¾çæç´¢ç»æ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b="4195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436471" cy="18635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E11CE" w:rsidRPr="00CF1CD0" w:rsidRDefault="00711B0C" w:rsidP="00AF1071">
            <w:pPr>
              <w:pStyle w:val="Web"/>
              <w:shd w:val="clear" w:color="auto" w:fill="FFFFFF"/>
              <w:spacing w:line="280" w:lineRule="exact"/>
              <w:textAlignment w:val="baseline"/>
              <w:rPr>
                <w:color w:val="000000"/>
              </w:rPr>
            </w:pPr>
            <w:r w:rsidRPr="000D5FE2">
              <w:rPr>
                <w:rFonts w:ascii="標楷體" w:eastAsia="標楷體" w:hAnsi="標楷體" w:cs="Arial" w:hint="eastAsia"/>
                <w:color w:val="000000"/>
                <w:sz w:val="40"/>
                <w:szCs w:val="30"/>
              </w:rPr>
              <w:t>--------------------</w:t>
            </w:r>
            <w:r w:rsidR="000D5FE2">
              <w:rPr>
                <w:rFonts w:ascii="標楷體" w:eastAsia="標楷體" w:hAnsi="標楷體" w:cs="Arial" w:hint="eastAsia"/>
                <w:color w:val="000000"/>
                <w:sz w:val="40"/>
                <w:szCs w:val="30"/>
              </w:rPr>
              <w:t>-----------------</w:t>
            </w:r>
          </w:p>
        </w:tc>
      </w:tr>
      <w:tr w:rsidR="00BB18A2" w:rsidRPr="00576E29" w:rsidTr="00801674">
        <w:trPr>
          <w:gridBefore w:val="1"/>
          <w:gridAfter w:val="1"/>
          <w:wBefore w:w="30" w:type="dxa"/>
          <w:wAfter w:w="79" w:type="dxa"/>
          <w:trHeight w:val="930"/>
        </w:trPr>
        <w:tc>
          <w:tcPr>
            <w:tcW w:w="11057" w:type="dxa"/>
            <w:gridSpan w:val="10"/>
          </w:tcPr>
          <w:p w:rsidR="0070776B" w:rsidRPr="00CF2317" w:rsidRDefault="00C03248" w:rsidP="00A67E43">
            <w:pPr>
              <w:spacing w:line="0" w:lineRule="atLeast"/>
              <w:jc w:val="center"/>
              <w:rPr>
                <w:rFonts w:ascii="金梅毛匾行" w:eastAsia="金梅毛匾行" w:hAnsi="細明體" w:cs="細明體"/>
                <w:sz w:val="32"/>
                <w:szCs w:val="32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2019</w:t>
            </w:r>
            <w:r w:rsidR="0070776B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年預算：110萬</w:t>
            </w:r>
            <w:r w:rsidR="00CC3C57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            </w:t>
            </w:r>
            <w:r w:rsidR="00367121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 </w:t>
            </w:r>
            <w:r w:rsidR="00CC3C57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</w:t>
            </w:r>
            <w:r w:rsidR="00367121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</w:t>
            </w:r>
            <w:r w:rsidR="00083179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累計收入：</w:t>
            </w:r>
            <w:r w:rsidR="00CC3C57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287,960</w:t>
            </w:r>
          </w:p>
          <w:p w:rsidR="00F34882" w:rsidRPr="00687539" w:rsidRDefault="00E328D2" w:rsidP="00CC3C57">
            <w:pPr>
              <w:spacing w:line="0" w:lineRule="atLeast"/>
              <w:ind w:firstLineChars="500" w:firstLine="1401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建</w:t>
            </w:r>
            <w:r w:rsidR="0070776B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堂奉獻目標：</w:t>
            </w:r>
            <w:r w:rsidR="00DA7C87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第一階段600萬</w:t>
            </w:r>
            <w:r w:rsidR="00CC3C57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         </w:t>
            </w:r>
            <w:r w:rsidR="00367121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 xml:space="preserve">  </w:t>
            </w:r>
            <w:r w:rsidR="00F85247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累計收入：</w:t>
            </w:r>
            <w:r w:rsidR="00CC3C57"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110,300</w:t>
            </w:r>
          </w:p>
        </w:tc>
      </w:tr>
      <w:tr w:rsidR="00556645" w:rsidRPr="00576E29" w:rsidTr="00A31AFB">
        <w:trPr>
          <w:gridBefore w:val="1"/>
          <w:gridAfter w:val="1"/>
          <w:wBefore w:w="30" w:type="dxa"/>
          <w:wAfter w:w="79" w:type="dxa"/>
          <w:trHeight w:val="1500"/>
        </w:trPr>
        <w:tc>
          <w:tcPr>
            <w:tcW w:w="5740" w:type="dxa"/>
            <w:gridSpan w:val="6"/>
          </w:tcPr>
          <w:p w:rsidR="00556645" w:rsidRPr="006B7DEE" w:rsidRDefault="00556645" w:rsidP="00AF1071">
            <w:pPr>
              <w:spacing w:line="0" w:lineRule="atLeast"/>
              <w:rPr>
                <w:rFonts w:ascii="標楷體" w:eastAsia="標楷體" w:hAnsi="標楷體" w:cs="Times New Roman"/>
                <w:b/>
                <w:color w:val="FF0000"/>
                <w:sz w:val="28"/>
                <w:szCs w:val="28"/>
              </w:rPr>
            </w:pPr>
            <w:r w:rsidRPr="006B7DEE">
              <w:rPr>
                <w:rFonts w:ascii="標楷體" w:eastAsia="標楷體" w:hAnsi="標楷體" w:cs="Times New Roman" w:hint="eastAsia"/>
                <w:b/>
                <w:color w:val="FF0000"/>
                <w:sz w:val="28"/>
                <w:szCs w:val="28"/>
              </w:rPr>
              <w:t>上週奉獻情形：</w:t>
            </w:r>
          </w:p>
          <w:p w:rsidR="00CE1589" w:rsidRDefault="00CE1589" w:rsidP="00CE1589">
            <w:pPr>
              <w:spacing w:line="0" w:lineRule="atLeast"/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主日奉獻：500</w:t>
            </w:r>
          </w:p>
          <w:p w:rsidR="00CE1589" w:rsidRDefault="00CE1589" w:rsidP="00CE1589">
            <w:pPr>
              <w:spacing w:line="0" w:lineRule="atLeast"/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十一奉獻：19,200</w:t>
            </w:r>
          </w:p>
          <w:p w:rsidR="00CE1589" w:rsidRDefault="00CE1589" w:rsidP="00CE1589">
            <w:pPr>
              <w:spacing w:line="0" w:lineRule="atLeast"/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感恩奉獻：1,800</w:t>
            </w:r>
          </w:p>
          <w:p w:rsidR="00CE1589" w:rsidRDefault="00CE1589" w:rsidP="00CE1589">
            <w:pPr>
              <w:spacing w:line="0" w:lineRule="atLeast"/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宣教奉獻：51,000</w:t>
            </w:r>
          </w:p>
          <w:p w:rsidR="00CE1589" w:rsidRDefault="00CE1589" w:rsidP="00CE1589">
            <w:pPr>
              <w:spacing w:line="0" w:lineRule="atLeast"/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建堂奉獻：1,000</w:t>
            </w:r>
          </w:p>
          <w:p w:rsidR="00CE1589" w:rsidRDefault="00CE1589" w:rsidP="00CE1589">
            <w:pPr>
              <w:spacing w:line="0" w:lineRule="atLeast"/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</w:pPr>
            <w:r>
              <w:rPr>
                <w:rFonts w:ascii="金梅毛匾行" w:eastAsia="金梅毛匾行" w:hAnsi="標楷體" w:cs="Times New Roman" w:hint="eastAsia"/>
                <w:b/>
                <w:sz w:val="28"/>
                <w:szCs w:val="28"/>
              </w:rPr>
              <w:t>慈惠奉獻：1,000</w:t>
            </w:r>
          </w:p>
          <w:p w:rsidR="00556645" w:rsidRPr="00F539D2" w:rsidRDefault="00556645" w:rsidP="00A31AFB">
            <w:pPr>
              <w:spacing w:line="0" w:lineRule="atLeast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</w:p>
        </w:tc>
        <w:tc>
          <w:tcPr>
            <w:tcW w:w="1473" w:type="dxa"/>
            <w:gridSpan w:val="2"/>
            <w:tcBorders>
              <w:right w:val="nil"/>
            </w:tcBorders>
          </w:tcPr>
          <w:p w:rsidR="00F539D2" w:rsidRPr="00F539D2" w:rsidRDefault="00F539D2" w:rsidP="00F539D2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color w:val="FF0000"/>
                <w:sz w:val="28"/>
                <w:szCs w:val="28"/>
              </w:rPr>
            </w:pPr>
            <w:r w:rsidRPr="006B7DEE">
              <w:rPr>
                <w:rFonts w:ascii="標楷體" w:eastAsia="標楷體" w:hAnsi="標楷體" w:cs="Times New Roman" w:hint="eastAsia"/>
                <w:b/>
                <w:color w:val="FF0000"/>
                <w:sz w:val="28"/>
                <w:szCs w:val="28"/>
              </w:rPr>
              <w:t>奉獻徵信: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958"/>
            </w:tblGrid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6,000</w:t>
                  </w:r>
                </w:p>
              </w:tc>
            </w:tr>
            <w:tr w:rsidR="00CE1589" w:rsidRPr="00966523" w:rsidTr="00342A2A">
              <w:trPr>
                <w:trHeight w:val="264"/>
              </w:trPr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1,500</w:t>
                  </w:r>
                </w:p>
              </w:tc>
            </w:tr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500</w:t>
                  </w:r>
                </w:p>
              </w:tc>
            </w:tr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1,000</w:t>
                  </w:r>
                </w:p>
              </w:tc>
            </w:tr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4,000</w:t>
                  </w:r>
                </w:p>
              </w:tc>
            </w:tr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6,000</w:t>
                  </w:r>
                </w:p>
              </w:tc>
            </w:tr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3,000</w:t>
                  </w:r>
                </w:p>
              </w:tc>
            </w:tr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1,000</w:t>
                  </w:r>
                </w:p>
              </w:tc>
            </w:tr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1,000</w:t>
                  </w:r>
                </w:p>
              </w:tc>
            </w:tr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1,000</w:t>
                  </w:r>
                </w:p>
              </w:tc>
            </w:tr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righ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48,000</w:t>
                  </w:r>
                </w:p>
              </w:tc>
            </w:tr>
            <w:tr w:rsidR="00CE1589" w:rsidRPr="00966523" w:rsidTr="00342A2A">
              <w:tc>
                <w:tcPr>
                  <w:tcW w:w="958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ind w:right="16"/>
                    <w:jc w:val="center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1,000</w:t>
                  </w:r>
                </w:p>
              </w:tc>
            </w:tr>
          </w:tbl>
          <w:p w:rsidR="00A5354E" w:rsidRPr="00F34882" w:rsidRDefault="00A5354E" w:rsidP="008C7DC7">
            <w:pPr>
              <w:spacing w:line="0" w:lineRule="atLeast"/>
              <w:ind w:right="560"/>
              <w:jc w:val="center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</w:p>
        </w:tc>
        <w:tc>
          <w:tcPr>
            <w:tcW w:w="3844" w:type="dxa"/>
            <w:gridSpan w:val="2"/>
            <w:tcBorders>
              <w:left w:val="nil"/>
            </w:tcBorders>
          </w:tcPr>
          <w:p w:rsidR="00F539D2" w:rsidRDefault="00F539D2"/>
          <w:tbl>
            <w:tblPr>
              <w:tblW w:w="0" w:type="auto"/>
              <w:tblLayout w:type="fixed"/>
              <w:tblLook w:val="04A0"/>
            </w:tblPr>
            <w:tblGrid>
              <w:gridCol w:w="4133"/>
            </w:tblGrid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03</w:t>
                  </w:r>
                </w:p>
              </w:tc>
            </w:tr>
            <w:tr w:rsidR="00CE1589" w:rsidRPr="00966523" w:rsidTr="00342A2A">
              <w:trPr>
                <w:trHeight w:val="264"/>
              </w:trPr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04</w:t>
                  </w:r>
                </w:p>
              </w:tc>
            </w:tr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05</w:t>
                  </w:r>
                </w:p>
              </w:tc>
            </w:tr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06</w:t>
                  </w:r>
                </w:p>
              </w:tc>
            </w:tr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08</w:t>
                  </w:r>
                </w:p>
              </w:tc>
            </w:tr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09</w:t>
                  </w:r>
                </w:p>
              </w:tc>
            </w:tr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15</w:t>
                  </w:r>
                </w:p>
              </w:tc>
            </w:tr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16</w:t>
                  </w:r>
                </w:p>
              </w:tc>
            </w:tr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17</w:t>
                  </w:r>
                </w:p>
              </w:tc>
            </w:tr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 w:rsidRPr="00966523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NO.</w:t>
                  </w: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18</w:t>
                  </w:r>
                </w:p>
              </w:tc>
            </w:tr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C3C57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李</w:t>
                  </w:r>
                  <w:r>
                    <w:rPr>
                      <w:rFonts w:cs="Times New Roman" w:hint="eastAsia"/>
                      <w:b/>
                      <w:sz w:val="28"/>
                      <w:szCs w:val="28"/>
                    </w:rPr>
                    <w:t>○</w:t>
                  </w:r>
                  <w:r w:rsidR="00CE1589"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玲</w:t>
                  </w:r>
                </w:p>
              </w:tc>
            </w:tr>
            <w:tr w:rsidR="00CE1589" w:rsidRPr="00966523" w:rsidTr="00342A2A">
              <w:tc>
                <w:tcPr>
                  <w:tcW w:w="4133" w:type="dxa"/>
                </w:tcPr>
                <w:p w:rsidR="00CE1589" w:rsidRPr="00966523" w:rsidRDefault="00CE1589" w:rsidP="00CE1589">
                  <w:pPr>
                    <w:framePr w:hSpace="180" w:wrap="around" w:vAnchor="text" w:hAnchor="margin" w:y="2"/>
                    <w:spacing w:line="0" w:lineRule="atLeast"/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</w:pPr>
                  <w:r>
                    <w:rPr>
                      <w:rFonts w:ascii="金梅毛匾行" w:eastAsia="金梅毛匾行" w:hAnsi="標楷體" w:cs="Times New Roman" w:hint="eastAsia"/>
                      <w:b/>
                      <w:sz w:val="28"/>
                      <w:szCs w:val="28"/>
                    </w:rPr>
                    <w:t>主知名</w:t>
                  </w:r>
                </w:p>
              </w:tc>
            </w:tr>
          </w:tbl>
          <w:p w:rsidR="008121E7" w:rsidRPr="00687539" w:rsidRDefault="008121E7" w:rsidP="008C7DC7">
            <w:pPr>
              <w:spacing w:line="0" w:lineRule="atLeast"/>
              <w:rPr>
                <w:rFonts w:ascii="金梅毛匾行" w:eastAsia="金梅毛匾行" w:hAnsi="標楷體" w:cs="Times New Roman"/>
                <w:b/>
                <w:sz w:val="28"/>
                <w:szCs w:val="28"/>
              </w:rPr>
            </w:pPr>
          </w:p>
        </w:tc>
      </w:tr>
      <w:tr w:rsidR="00556645" w:rsidRPr="00576E29" w:rsidTr="00AF1071">
        <w:trPr>
          <w:gridBefore w:val="1"/>
          <w:gridAfter w:val="1"/>
          <w:wBefore w:w="30" w:type="dxa"/>
          <w:wAfter w:w="79" w:type="dxa"/>
          <w:trHeight w:val="1255"/>
        </w:trPr>
        <w:tc>
          <w:tcPr>
            <w:tcW w:w="11057" w:type="dxa"/>
            <w:gridSpan w:val="10"/>
          </w:tcPr>
          <w:p w:rsidR="00556645" w:rsidRPr="00576E29" w:rsidRDefault="00556645" w:rsidP="00AF1071">
            <w:pPr>
              <w:spacing w:line="540" w:lineRule="exact"/>
              <w:ind w:left="11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郵政劃撥帳號：</w:t>
            </w:r>
            <w:r w:rsidRPr="00576E29"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14805331</w:t>
            </w:r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戶名：台灣基層福音差傳會</w:t>
            </w:r>
            <w:r w:rsidRPr="00576E29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{</w:t>
            </w:r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指名為造橋教會奉獻</w:t>
            </w:r>
            <w:r w:rsidRPr="00576E29"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  <w:t>}</w:t>
            </w:r>
          </w:p>
          <w:p w:rsidR="00556645" w:rsidRPr="00576E29" w:rsidRDefault="00556645" w:rsidP="00AF1071">
            <w:pPr>
              <w:spacing w:line="540" w:lineRule="exact"/>
              <w:ind w:left="11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林後</w:t>
            </w:r>
            <w:r w:rsidRPr="00576E29"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 xml:space="preserve">9:8 </w:t>
            </w:r>
            <w:r w:rsidRPr="00576E29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神能將各樣的恩惠多多的加給你們，使你們凡事常常充足，能多行各樣善事。</w:t>
            </w:r>
          </w:p>
        </w:tc>
      </w:tr>
      <w:tr w:rsidR="00556645" w:rsidRPr="006D733C" w:rsidTr="00B441BF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8306"/>
        </w:trPr>
        <w:tc>
          <w:tcPr>
            <w:tcW w:w="11087" w:type="dxa"/>
            <w:gridSpan w:val="11"/>
            <w:tcBorders>
              <w:bottom w:val="thinThickSmallGap" w:sz="12" w:space="0" w:color="auto"/>
            </w:tcBorders>
            <w:vAlign w:val="center"/>
          </w:tcPr>
          <w:p w:rsidR="00556645" w:rsidRPr="00973A0F" w:rsidRDefault="00A13A2B" w:rsidP="00AF1071">
            <w:pPr>
              <w:pStyle w:val="1"/>
              <w:spacing w:before="0" w:beforeAutospacing="0" w:after="0" w:afterAutospacing="0" w:line="400" w:lineRule="exact"/>
              <w:jc w:val="center"/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4"/>
              </w:rPr>
            </w:pPr>
            <w:r w:rsidRPr="004963A2">
              <w:rPr>
                <w:b w:val="0"/>
                <w:bCs w:val="0"/>
              </w:rPr>
              <w:lastRenderedPageBreak/>
              <w:br w:type="page"/>
            </w:r>
            <w:r w:rsidR="00556645" w:rsidRPr="00AF4EC5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4"/>
              </w:rPr>
              <w:t>雅</w:t>
            </w:r>
            <w:r w:rsidR="00556645" w:rsidRPr="00AF4EC5">
              <w:rPr>
                <w:rFonts w:ascii="標楷體" w:eastAsia="標楷體" w:hAnsi="標楷體" w:cs="細明體" w:hint="eastAsia"/>
                <w:color w:val="000000"/>
                <w:kern w:val="36"/>
                <w:sz w:val="28"/>
                <w:szCs w:val="24"/>
              </w:rPr>
              <w:t>各書</w:t>
            </w:r>
            <w:r w:rsidR="00556645" w:rsidRPr="00AF4EC5"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4"/>
              </w:rPr>
              <w:t>5</w:t>
            </w:r>
            <w:r w:rsidR="00556645" w:rsidRPr="00AF4EC5">
              <w:rPr>
                <w:rFonts w:ascii="標楷體" w:eastAsia="標楷體" w:hAnsi="標楷體" w:cs="細明體"/>
                <w:color w:val="000000"/>
                <w:kern w:val="36"/>
                <w:sz w:val="28"/>
                <w:szCs w:val="24"/>
              </w:rPr>
              <w:t>:</w:t>
            </w:r>
            <w:r w:rsidR="00556645" w:rsidRPr="00AF4EC5"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4"/>
              </w:rPr>
              <w:t>16</w:t>
            </w:r>
            <w:r w:rsidR="00556645" w:rsidRPr="00AF4EC5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4"/>
              </w:rPr>
              <w:t>所以你們要彼此認罪，互相代求，使你們可以得醫治。</w:t>
            </w:r>
          </w:p>
          <w:p w:rsidR="00556645" w:rsidRPr="00973A0F" w:rsidRDefault="00556645" w:rsidP="00AF1071">
            <w:pPr>
              <w:pStyle w:val="1"/>
              <w:spacing w:before="0" w:beforeAutospacing="0" w:after="0" w:afterAutospacing="0" w:line="400" w:lineRule="exact"/>
              <w:jc w:val="center"/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4"/>
              </w:rPr>
            </w:pPr>
            <w:r w:rsidRPr="00AF4EC5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4"/>
              </w:rPr>
              <w:t>義人祈禱所發的力量是大有功效的。</w:t>
            </w:r>
          </w:p>
          <w:p w:rsidR="00556645" w:rsidRPr="00973A0F" w:rsidRDefault="00556645" w:rsidP="00AF1071">
            <w:pPr>
              <w:pStyle w:val="1"/>
              <w:spacing w:before="0" w:beforeAutospacing="0" w:after="0" w:afterAutospacing="0" w:line="400" w:lineRule="exact"/>
              <w:jc w:val="center"/>
              <w:rPr>
                <w:rFonts w:ascii="標楷體" w:eastAsia="標楷體" w:hAnsi="標楷體" w:cs="新細明體"/>
                <w:color w:val="000000"/>
                <w:kern w:val="36"/>
                <w:sz w:val="28"/>
                <w:szCs w:val="28"/>
              </w:rPr>
            </w:pPr>
            <w:r w:rsidRPr="00AF4EC5">
              <w:rPr>
                <w:rFonts w:ascii="標楷體" w:eastAsia="標楷體" w:hAnsi="標楷體" w:cs="新細明體" w:hint="eastAsia"/>
                <w:color w:val="000000"/>
                <w:kern w:val="36"/>
                <w:sz w:val="28"/>
                <w:szCs w:val="28"/>
              </w:rPr>
              <w:t>【國內外公禱事項】</w:t>
            </w:r>
          </w:p>
          <w:p w:rsidR="00C871B8" w:rsidRPr="00C871B8" w:rsidRDefault="00C871B8" w:rsidP="00B55E7F">
            <w:pPr>
              <w:pStyle w:val="aa"/>
              <w:numPr>
                <w:ilvl w:val="0"/>
                <w:numId w:val="3"/>
              </w:numPr>
              <w:spacing w:line="320" w:lineRule="exact"/>
              <w:ind w:leftChars="0" w:left="482" w:right="142" w:hanging="482"/>
              <w:jc w:val="both"/>
              <w:rPr>
                <w:rFonts w:ascii="標楷體" w:eastAsia="標楷體" w:hAnsi="標楷體" w:hint="eastAsia"/>
                <w:color w:val="1B1B1B"/>
                <w:sz w:val="28"/>
                <w:szCs w:val="28"/>
                <w:shd w:val="clear" w:color="auto" w:fill="FFFFFF"/>
              </w:rPr>
            </w:pPr>
            <w:r w:rsidRPr="00C871B8">
              <w:rPr>
                <w:rFonts w:ascii="標楷體" w:eastAsia="標楷體" w:hAnsi="標楷體" w:hint="eastAsia"/>
                <w:color w:val="1B1B1B"/>
                <w:sz w:val="28"/>
                <w:szCs w:val="28"/>
                <w:shd w:val="clear" w:color="auto" w:fill="FFFFFF"/>
              </w:rPr>
              <w:t>以色列總理</w:t>
            </w:r>
            <w:r w:rsidRPr="00C871B8">
              <w:rPr>
                <w:rFonts w:ascii="標楷體" w:eastAsia="標楷體" w:hAnsi="標楷體" w:hint="eastAsia"/>
                <w:b/>
                <w:color w:val="1B1B1B"/>
                <w:sz w:val="28"/>
                <w:szCs w:val="28"/>
                <w:u w:val="single"/>
                <w:shd w:val="clear" w:color="auto" w:fill="FFFFFF"/>
              </w:rPr>
              <w:t>納坦雅胡</w:t>
            </w:r>
            <w:r w:rsidRPr="00C871B8">
              <w:rPr>
                <w:rFonts w:ascii="標楷體" w:eastAsia="標楷體" w:hAnsi="標楷體" w:hint="eastAsia"/>
                <w:color w:val="1B1B1B"/>
                <w:sz w:val="28"/>
                <w:szCs w:val="28"/>
                <w:shd w:val="clear" w:color="auto" w:fill="FFFFFF"/>
              </w:rPr>
              <w:t>宣布在4月10日的大選中獲勝</w:t>
            </w:r>
            <w:r>
              <w:rPr>
                <w:rFonts w:ascii="標楷體" w:eastAsia="標楷體" w:hAnsi="標楷體" w:hint="eastAsia"/>
                <w:color w:val="1B1B1B"/>
                <w:sz w:val="28"/>
                <w:szCs w:val="28"/>
                <w:shd w:val="clear" w:color="auto" w:fill="FFFFFF"/>
              </w:rPr>
              <w:t>，求主看顧未來以色列的一切。</w:t>
            </w:r>
          </w:p>
          <w:p w:rsidR="008F7F92" w:rsidRPr="00027DE2" w:rsidRDefault="00027DE2" w:rsidP="00B55E7F">
            <w:pPr>
              <w:pStyle w:val="aa"/>
              <w:numPr>
                <w:ilvl w:val="0"/>
                <w:numId w:val="3"/>
              </w:numPr>
              <w:spacing w:line="320" w:lineRule="exact"/>
              <w:ind w:leftChars="0" w:left="482" w:right="142" w:hanging="482"/>
              <w:jc w:val="both"/>
              <w:rPr>
                <w:rFonts w:ascii="標楷體" w:eastAsia="標楷體" w:hAnsi="標楷體"/>
                <w:color w:val="1B1B1B"/>
                <w:sz w:val="28"/>
                <w:szCs w:val="28"/>
                <w:shd w:val="clear" w:color="auto" w:fill="FFFFFF"/>
              </w:rPr>
            </w:pPr>
            <w:r w:rsidRPr="00027DE2">
              <w:rPr>
                <w:rFonts w:ascii="標楷體" w:eastAsia="標楷體" w:hAnsi="標楷體" w:hint="eastAsia"/>
                <w:color w:val="1B1B1B"/>
                <w:sz w:val="28"/>
                <w:szCs w:val="28"/>
                <w:shd w:val="clear" w:color="auto" w:fill="FFFFFF"/>
              </w:rPr>
              <w:t>「餐福餐福餐餐有福，福音進餐廳，福音出餐廳」，請為</w:t>
            </w:r>
            <w:r>
              <w:rPr>
                <w:rFonts w:ascii="標楷體" w:eastAsia="標楷體" w:hAnsi="標楷體" w:hint="eastAsia"/>
                <w:color w:val="1B1B1B"/>
                <w:sz w:val="28"/>
                <w:szCs w:val="28"/>
                <w:shd w:val="clear" w:color="auto" w:fill="FFFFFF"/>
              </w:rPr>
              <w:t>餐廳福音事工禱告，願主帶領。</w:t>
            </w:r>
          </w:p>
          <w:p w:rsidR="00A11F5E" w:rsidRPr="008F7F92" w:rsidRDefault="007D0237" w:rsidP="00F42737">
            <w:pPr>
              <w:pStyle w:val="aa"/>
              <w:spacing w:line="400" w:lineRule="exact"/>
              <w:ind w:leftChars="0" w:left="967" w:rightChars="59" w:right="142"/>
              <w:jc w:val="center"/>
              <w:rPr>
                <w:rFonts w:ascii="標楷體" w:eastAsia="標楷體" w:hAnsi="標楷體" w:cs="Arial"/>
                <w:color w:val="1B1B1B"/>
                <w:sz w:val="28"/>
                <w:szCs w:val="28"/>
                <w:shd w:val="clear" w:color="auto" w:fill="FFFFFF"/>
              </w:rPr>
            </w:pPr>
            <w:r w:rsidRPr="008F7F92">
              <w:rPr>
                <w:rFonts w:ascii="標楷體" w:eastAsia="標楷體" w:hAnsi="標楷體" w:cs="Arial" w:hint="eastAsia"/>
                <w:b/>
                <w:color w:val="000000"/>
                <w:sz w:val="32"/>
              </w:rPr>
              <w:t>【教會肢體及代禱事項</w:t>
            </w:r>
            <w:r w:rsidR="00A11F5E" w:rsidRPr="008F7F92">
              <w:rPr>
                <w:rFonts w:ascii="標楷體" w:eastAsia="標楷體" w:hAnsi="標楷體" w:cs="Arial" w:hint="eastAsia"/>
                <w:color w:val="1B1B1B"/>
                <w:sz w:val="28"/>
                <w:szCs w:val="28"/>
                <w:shd w:val="clear" w:color="auto" w:fill="FFFFFF"/>
              </w:rPr>
              <w:t>】</w:t>
            </w:r>
          </w:p>
          <w:p w:rsidR="004A43E1" w:rsidRDefault="004C67DE" w:rsidP="004A43E1">
            <w:pPr>
              <w:pStyle w:val="aa"/>
              <w:numPr>
                <w:ilvl w:val="0"/>
                <w:numId w:val="28"/>
              </w:numPr>
              <w:spacing w:line="400" w:lineRule="exact"/>
              <w:ind w:leftChars="0" w:right="142"/>
              <w:rPr>
                <w:rFonts w:ascii="標楷體" w:eastAsia="標楷體" w:hAnsi="標楷體" w:cs="Arial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8"/>
                <w:szCs w:val="28"/>
              </w:rPr>
              <w:t>請為</w:t>
            </w:r>
            <w:r w:rsidRPr="004C67DE"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  <w:u w:val="single"/>
              </w:rPr>
              <w:t>教會的一切事工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8"/>
                <w:szCs w:val="28"/>
              </w:rPr>
              <w:t>禱告，求主聖靈親自帶領，也讓我們先建立</w:t>
            </w:r>
            <w:r w:rsidRPr="00976CC2"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  <w:u w:val="single"/>
              </w:rPr>
              <w:t>家庭祭壇、讀經禱告</w:t>
            </w:r>
            <w:r w:rsidR="004A43E1"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  <w:u w:val="single"/>
              </w:rPr>
              <w:t>。</w:t>
            </w:r>
          </w:p>
          <w:p w:rsidR="000E6A75" w:rsidRPr="004A43E1" w:rsidRDefault="00F20721" w:rsidP="004A480C">
            <w:pPr>
              <w:pStyle w:val="aa"/>
              <w:numPr>
                <w:ilvl w:val="0"/>
                <w:numId w:val="28"/>
              </w:numPr>
              <w:spacing w:line="400" w:lineRule="exact"/>
              <w:ind w:leftChars="0" w:right="142"/>
              <w:rPr>
                <w:rFonts w:ascii="標楷體" w:eastAsia="標楷體" w:hAnsi="標楷體" w:cs="Arial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8"/>
                <w:szCs w:val="28"/>
              </w:rPr>
              <w:t>請為未信主的</w:t>
            </w:r>
            <w:r w:rsidRPr="00F20721"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  <w:u w:val="single"/>
              </w:rPr>
              <w:t>家人家族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8"/>
                <w:szCs w:val="28"/>
              </w:rPr>
              <w:t>禱告，求主帶領，一人信主，全家得救，願上帝賜福家族代禱。</w:t>
            </w:r>
          </w:p>
          <w:p w:rsidR="00556645" w:rsidRPr="00A11F5E" w:rsidRDefault="00556645" w:rsidP="00C871B8">
            <w:pPr>
              <w:pStyle w:val="aa"/>
              <w:spacing w:line="400" w:lineRule="exact"/>
              <w:ind w:leftChars="301" w:left="722" w:rightChars="59" w:right="142"/>
              <w:jc w:val="center"/>
              <w:rPr>
                <w:rFonts w:ascii="標楷體" w:eastAsia="標楷體" w:hAnsi="標楷體" w:cs="Arial"/>
                <w:color w:val="1B1B1B"/>
                <w:shd w:val="clear" w:color="auto" w:fill="FFFFFF"/>
              </w:rPr>
            </w:pPr>
            <w:r w:rsidRPr="00A11F5E">
              <w:rPr>
                <w:rFonts w:ascii="標楷體" w:eastAsia="標楷體" w:hAnsi="標楷體" w:hint="eastAsia"/>
                <w:b/>
                <w:color w:val="000000"/>
                <w:sz w:val="32"/>
                <w:szCs w:val="22"/>
              </w:rPr>
              <w:t>【教會及活動消息】</w:t>
            </w:r>
          </w:p>
          <w:p w:rsidR="0010713B" w:rsidRPr="003B6C9D" w:rsidRDefault="005A2FAF" w:rsidP="007A026A">
            <w:pPr>
              <w:pStyle w:val="aa"/>
              <w:numPr>
                <w:ilvl w:val="0"/>
                <w:numId w:val="2"/>
              </w:numPr>
              <w:tabs>
                <w:tab w:val="left" w:pos="569"/>
              </w:tabs>
              <w:spacing w:line="400" w:lineRule="exact"/>
              <w:ind w:leftChars="0" w:left="482" w:hanging="48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C9D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u w:val="single"/>
              </w:rPr>
              <w:t>歡迎新朋友</w:t>
            </w:r>
            <w:r w:rsidRPr="003B6C9D">
              <w:rPr>
                <w:rFonts w:ascii="標楷體" w:eastAsia="標楷體" w:hAnsi="標楷體" w:cs="標楷體" w:hint="eastAsia"/>
                <w:bCs/>
                <w:color w:val="000000"/>
                <w:sz w:val="28"/>
                <w:szCs w:val="28"/>
              </w:rPr>
              <w:t>，願神祝福您，歡迎來認識這個</w:t>
            </w:r>
            <w:r w:rsidRPr="003B6C9D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u w:val="single"/>
              </w:rPr>
              <w:t>改變生命</w:t>
            </w:r>
            <w:r w:rsidRPr="003B6C9D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、得</w:t>
            </w:r>
            <w:r w:rsidRPr="003B6C9D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u w:val="single"/>
              </w:rPr>
              <w:t>真平安</w:t>
            </w:r>
            <w:r w:rsidRPr="003B6C9D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、</w:t>
            </w:r>
            <w:r w:rsidRPr="003B6C9D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u w:val="single"/>
              </w:rPr>
              <w:t>喜樂</w:t>
            </w:r>
            <w:r w:rsidRPr="003B6C9D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</w:rPr>
              <w:t>、</w:t>
            </w:r>
            <w:r w:rsidRPr="003B6C9D">
              <w:rPr>
                <w:rFonts w:ascii="標楷體" w:eastAsia="標楷體" w:hAnsi="標楷體" w:cs="標楷體" w:hint="eastAsia"/>
                <w:b/>
                <w:bCs/>
                <w:color w:val="000000"/>
                <w:sz w:val="28"/>
                <w:szCs w:val="28"/>
                <w:u w:val="single"/>
              </w:rPr>
              <w:t>永生</w:t>
            </w:r>
            <w:r w:rsidRPr="003B6C9D">
              <w:rPr>
                <w:rFonts w:ascii="標楷體" w:eastAsia="標楷體" w:hAnsi="標楷體" w:cs="標楷體" w:hint="eastAsia"/>
                <w:bCs/>
                <w:color w:val="000000"/>
                <w:sz w:val="28"/>
                <w:szCs w:val="28"/>
              </w:rPr>
              <w:t>的信仰</w:t>
            </w:r>
          </w:p>
          <w:p w:rsidR="00093CEA" w:rsidRPr="00280484" w:rsidRDefault="00556645" w:rsidP="007A026A">
            <w:pPr>
              <w:pStyle w:val="aa"/>
              <w:numPr>
                <w:ilvl w:val="0"/>
                <w:numId w:val="2"/>
              </w:numPr>
              <w:tabs>
                <w:tab w:val="left" w:pos="569"/>
              </w:tabs>
              <w:spacing w:line="400" w:lineRule="exact"/>
              <w:ind w:leftChars="0" w:left="482" w:hanging="48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C9D"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Pr="003B6C9D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教會建堂</w:t>
            </w:r>
            <w:r w:rsidR="0010171F" w:rsidRPr="003B6C9D">
              <w:rPr>
                <w:rFonts w:ascii="標楷體" w:eastAsia="標楷體" w:hAnsi="標楷體" w:hint="eastAsia"/>
                <w:sz w:val="28"/>
                <w:szCs w:val="28"/>
              </w:rPr>
              <w:t>持續禱告，求神給我們建堂的經費第一階段600萬元</w:t>
            </w:r>
            <w:r w:rsidRPr="003B6C9D">
              <w:rPr>
                <w:rFonts w:ascii="標楷體" w:eastAsia="標楷體" w:hAnsi="標楷體" w:hint="eastAsia"/>
                <w:sz w:val="28"/>
                <w:szCs w:val="28"/>
              </w:rPr>
              <w:t>，請代禱。</w:t>
            </w:r>
          </w:p>
          <w:p w:rsidR="00984D5C" w:rsidRPr="00D5392A" w:rsidRDefault="00556645" w:rsidP="007A026A">
            <w:pPr>
              <w:pStyle w:val="aa"/>
              <w:numPr>
                <w:ilvl w:val="0"/>
                <w:numId w:val="2"/>
              </w:numPr>
              <w:tabs>
                <w:tab w:val="left" w:pos="569"/>
              </w:tabs>
              <w:spacing w:line="400" w:lineRule="exact"/>
              <w:ind w:leftChars="0" w:left="482" w:hanging="48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B6C9D">
              <w:rPr>
                <w:rFonts w:ascii="標楷體" w:eastAsia="標楷體" w:hAnsi="標楷體" w:hint="eastAsia"/>
                <w:sz w:val="28"/>
                <w:szCs w:val="28"/>
              </w:rPr>
              <w:t>為</w:t>
            </w:r>
            <w:r w:rsidRPr="003B6C9D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提升聚會及敬拜品質</w:t>
            </w:r>
            <w:r w:rsidRPr="003B6C9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2F6770" w:rsidRPr="003B6C9D">
              <w:rPr>
                <w:rFonts w:ascii="標楷體" w:eastAsia="標楷體" w:hAnsi="標楷體" w:hint="eastAsia"/>
                <w:sz w:val="28"/>
                <w:szCs w:val="28"/>
              </w:rPr>
              <w:t>服事</w:t>
            </w:r>
            <w:r w:rsidR="006B7999">
              <w:rPr>
                <w:rFonts w:ascii="標楷體" w:eastAsia="標楷體" w:hAnsi="標楷體" w:hint="eastAsia"/>
                <w:sz w:val="28"/>
                <w:szCs w:val="28"/>
              </w:rPr>
              <w:t>及接待人員</w:t>
            </w:r>
            <w:r w:rsidRPr="003B6C9D">
              <w:rPr>
                <w:rFonts w:ascii="標楷體" w:eastAsia="標楷體" w:hAnsi="標楷體" w:hint="eastAsia"/>
                <w:sz w:val="28"/>
                <w:szCs w:val="28"/>
              </w:rPr>
              <w:t>們盡量提早9:30~9:45</w:t>
            </w:r>
            <w:r w:rsidR="00D5392A">
              <w:rPr>
                <w:rFonts w:ascii="標楷體" w:eastAsia="標楷體" w:hAnsi="標楷體" w:hint="eastAsia"/>
                <w:sz w:val="28"/>
                <w:szCs w:val="28"/>
              </w:rPr>
              <w:t>到教會預備</w:t>
            </w:r>
            <w:r w:rsidR="002F6770" w:rsidRPr="003B6C9D">
              <w:rPr>
                <w:rFonts w:ascii="標楷體" w:eastAsia="標楷體" w:hAnsi="標楷體" w:hint="eastAsia"/>
                <w:sz w:val="28"/>
                <w:szCs w:val="28"/>
              </w:rPr>
              <w:t>練唱</w:t>
            </w:r>
            <w:r w:rsidR="00D5392A">
              <w:rPr>
                <w:rFonts w:ascii="標楷體" w:eastAsia="標楷體" w:hAnsi="標楷體" w:hint="eastAsia"/>
                <w:sz w:val="28"/>
                <w:szCs w:val="28"/>
              </w:rPr>
              <w:t>接待</w:t>
            </w:r>
            <w:r w:rsidRPr="003B6C9D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6B7999">
              <w:rPr>
                <w:rFonts w:ascii="標楷體" w:eastAsia="標楷體" w:hAnsi="標楷體" w:hint="eastAsia"/>
                <w:sz w:val="28"/>
                <w:szCs w:val="28"/>
              </w:rPr>
              <w:t>會友們</w:t>
            </w:r>
            <w:r w:rsidR="00D5392A">
              <w:rPr>
                <w:rFonts w:ascii="標楷體" w:eastAsia="標楷體" w:hAnsi="標楷體" w:hint="eastAsia"/>
                <w:sz w:val="28"/>
                <w:szCs w:val="28"/>
              </w:rPr>
              <w:t>也</w:t>
            </w:r>
            <w:r w:rsidR="006B7999">
              <w:rPr>
                <w:rFonts w:ascii="標楷體" w:eastAsia="標楷體" w:hAnsi="標楷體" w:hint="eastAsia"/>
                <w:sz w:val="28"/>
                <w:szCs w:val="28"/>
              </w:rPr>
              <w:t>請提前9:50分入座安</w:t>
            </w:r>
            <w:r w:rsidR="00D5392A">
              <w:rPr>
                <w:rFonts w:ascii="標楷體" w:eastAsia="標楷體" w:hAnsi="標楷體" w:hint="eastAsia"/>
                <w:sz w:val="28"/>
                <w:szCs w:val="28"/>
              </w:rPr>
              <w:t>靜。</w:t>
            </w:r>
            <w:r w:rsidR="006B7999">
              <w:rPr>
                <w:rFonts w:ascii="標楷體" w:eastAsia="標楷體" w:hAnsi="標楷體" w:hint="eastAsia"/>
                <w:sz w:val="28"/>
                <w:szCs w:val="28"/>
              </w:rPr>
              <w:t>接待人員請穿</w:t>
            </w:r>
            <w:r w:rsidR="00D5392A">
              <w:rPr>
                <w:rFonts w:ascii="標楷體" w:eastAsia="標楷體" w:hAnsi="標楷體" w:hint="eastAsia"/>
                <w:sz w:val="28"/>
                <w:szCs w:val="28"/>
              </w:rPr>
              <w:t>教會</w:t>
            </w:r>
            <w:r w:rsidR="006B7999">
              <w:rPr>
                <w:rFonts w:ascii="標楷體" w:eastAsia="標楷體" w:hAnsi="標楷體" w:hint="eastAsia"/>
                <w:sz w:val="28"/>
                <w:szCs w:val="28"/>
              </w:rPr>
              <w:t>背心，</w:t>
            </w:r>
            <w:r w:rsidR="00D5392A">
              <w:rPr>
                <w:rFonts w:ascii="標楷體" w:eastAsia="標楷體" w:hAnsi="標楷體" w:hint="eastAsia"/>
                <w:sz w:val="28"/>
                <w:szCs w:val="28"/>
              </w:rPr>
              <w:t>以笑容</w:t>
            </w:r>
            <w:r w:rsidR="006B7999">
              <w:rPr>
                <w:rFonts w:ascii="標楷體" w:eastAsia="標楷體" w:hAnsi="標楷體" w:hint="eastAsia"/>
                <w:sz w:val="28"/>
                <w:szCs w:val="28"/>
              </w:rPr>
              <w:t>在門口迎</w:t>
            </w:r>
            <w:r w:rsidR="00D5392A">
              <w:rPr>
                <w:rFonts w:ascii="標楷體" w:eastAsia="標楷體" w:hAnsi="標楷體" w:hint="eastAsia"/>
                <w:sz w:val="28"/>
                <w:szCs w:val="28"/>
              </w:rPr>
              <w:t>賓10:10。</w:t>
            </w:r>
            <w:r w:rsidR="006B7999">
              <w:rPr>
                <w:rFonts w:ascii="標楷體" w:eastAsia="標楷體" w:hAnsi="標楷體" w:hint="eastAsia"/>
                <w:sz w:val="28"/>
                <w:szCs w:val="28"/>
              </w:rPr>
              <w:t>司琴請盡量能夠彈練全部的音樂(禱告詩歌、聖餐歌、回應詩歌、三一頌、謝飯歌</w:t>
            </w:r>
            <w:r w:rsidR="00D5392A">
              <w:rPr>
                <w:rFonts w:ascii="標楷體" w:eastAsia="標楷體" w:hAnsi="標楷體" w:hint="eastAsia"/>
                <w:sz w:val="28"/>
                <w:szCs w:val="28"/>
              </w:rPr>
              <w:t>等</w:t>
            </w:r>
            <w:r w:rsidR="006B7999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D5392A">
              <w:rPr>
                <w:rFonts w:ascii="標楷體" w:eastAsia="標楷體" w:hAnsi="標楷體" w:hint="eastAsia"/>
                <w:sz w:val="28"/>
                <w:szCs w:val="28"/>
              </w:rPr>
              <w:t>，我們向高處行，並且能夠</w:t>
            </w:r>
            <w:r w:rsidRPr="00D5392A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信息生活化、主日專業化</w:t>
            </w:r>
            <w:r w:rsidR="00D5392A" w:rsidRPr="00D5392A">
              <w:rPr>
                <w:rFonts w:ascii="標楷體" w:eastAsia="標楷體" w:hAnsi="標楷體" w:hint="eastAsia"/>
                <w:b/>
                <w:sz w:val="28"/>
                <w:szCs w:val="28"/>
              </w:rPr>
              <w:t>、</w:t>
            </w:r>
            <w:r w:rsidR="00D5392A" w:rsidRPr="00D5392A"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r w:rsidR="00D5392A" w:rsidRPr="00D5392A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異象、禱告、聖靈</w:t>
            </w:r>
            <w:r w:rsidR="00D5392A">
              <w:rPr>
                <w:rFonts w:ascii="標楷體" w:eastAsia="標楷體" w:hAnsi="標楷體" w:hint="eastAsia"/>
                <w:sz w:val="28"/>
                <w:szCs w:val="28"/>
              </w:rPr>
              <w:t>推動我們。</w:t>
            </w:r>
          </w:p>
          <w:p w:rsidR="00D31D1A" w:rsidRDefault="00D5392A" w:rsidP="00D31D1A">
            <w:pPr>
              <w:pStyle w:val="aa"/>
              <w:numPr>
                <w:ilvl w:val="0"/>
                <w:numId w:val="2"/>
              </w:numPr>
              <w:tabs>
                <w:tab w:val="left" w:pos="569"/>
              </w:tabs>
              <w:spacing w:line="400" w:lineRule="exact"/>
              <w:ind w:leftChars="0" w:left="482" w:hanging="482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讓教會</w:t>
            </w:r>
            <w:r w:rsidR="00221A8F" w:rsidRPr="003B6C9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持續關心</w:t>
            </w:r>
            <w:r w:rsidR="00221A8F" w:rsidRPr="00D5392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u w:val="single"/>
              </w:rPr>
              <w:t>慕道友</w:t>
            </w:r>
            <w:r w:rsidR="00221A8F" w:rsidRPr="003B6C9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讓我們以</w:t>
            </w:r>
            <w:r w:rsidRPr="00D5392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u w:val="single"/>
              </w:rPr>
              <w:t>真實的信仰、活潑的生命、忠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u w:val="single"/>
              </w:rPr>
              <w:t>心又良善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回應使命呼召</w:t>
            </w:r>
            <w:r w:rsidR="002F6770" w:rsidRPr="003B6C9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027DE2" w:rsidRPr="00D31D1A" w:rsidRDefault="00027DE2" w:rsidP="00D31D1A">
            <w:pPr>
              <w:pStyle w:val="aa"/>
              <w:numPr>
                <w:ilvl w:val="0"/>
                <w:numId w:val="2"/>
              </w:numPr>
              <w:tabs>
                <w:tab w:val="left" w:pos="569"/>
              </w:tabs>
              <w:spacing w:line="400" w:lineRule="exact"/>
              <w:ind w:leftChars="0" w:left="482" w:hanging="48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下周</w:t>
            </w:r>
            <w:r w:rsidR="009079DE" w:rsidRPr="009079DE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u w:val="single"/>
              </w:rPr>
              <w:t>苗栗區復活節聯合崇拜</w:t>
            </w:r>
            <w:r w:rsidR="009079D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，請大家預備心，因要訂便當，人數要確定，主看顧賜福。</w:t>
            </w:r>
          </w:p>
          <w:p w:rsidR="00D31D1A" w:rsidRDefault="00D31D1A" w:rsidP="00D13279">
            <w:pPr>
              <w:pStyle w:val="aa"/>
              <w:tabs>
                <w:tab w:val="left" w:pos="569"/>
              </w:tabs>
              <w:spacing w:line="360" w:lineRule="exact"/>
              <w:ind w:leftChars="0" w:left="482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  <w:bdr w:val="single" w:sz="4" w:space="0" w:color="auto"/>
              </w:rPr>
            </w:pPr>
          </w:p>
          <w:p w:rsidR="00D13279" w:rsidRPr="00D13279" w:rsidRDefault="00490144" w:rsidP="00D13279">
            <w:pPr>
              <w:pStyle w:val="aa"/>
              <w:tabs>
                <w:tab w:val="left" w:pos="569"/>
              </w:tabs>
              <w:spacing w:line="360" w:lineRule="exact"/>
              <w:ind w:leftChars="0" w:left="482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bdr w:val="single" w:sz="4" w:space="0" w:color="auto"/>
              </w:rPr>
              <w:t>四</w:t>
            </w:r>
            <w:r w:rsidR="00556645" w:rsidRPr="00B13CE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bdr w:val="single" w:sz="4" w:space="0" w:color="auto"/>
              </w:rPr>
              <w:t>月行事曆提醒</w:t>
            </w:r>
          </w:p>
          <w:p w:rsidR="006D733C" w:rsidRDefault="00490144" w:rsidP="006D733C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4/4-6兒童清明節</w:t>
            </w:r>
            <w:r w:rsidR="0075246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4/10(三)台灣教牧論壇</w:t>
            </w:r>
            <w:r w:rsidR="006D73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-桃園4/17(三)大衛帳幕張牧師婚禮-桃園</w:t>
            </w:r>
          </w:p>
          <w:p w:rsidR="005B4966" w:rsidRPr="00C80D6C" w:rsidRDefault="006D733C" w:rsidP="006D733C">
            <w:pPr>
              <w:spacing w:line="34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4/18(四)毒品宣導研習  4/21(日)苗栗復活節聯合禮拜-聯大 </w:t>
            </w:r>
            <w:r w:rsidR="0075246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4/28(日)馬康偉牧師證道</w:t>
            </w:r>
          </w:p>
        </w:tc>
      </w:tr>
      <w:tr w:rsidR="00693640" w:rsidRPr="00576E29" w:rsidTr="00AF1071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375"/>
        </w:trPr>
        <w:tc>
          <w:tcPr>
            <w:tcW w:w="5559" w:type="dxa"/>
            <w:gridSpan w:val="6"/>
            <w:tcBorders>
              <w:bottom w:val="thinThickSmallGap" w:sz="12" w:space="0" w:color="auto"/>
              <w:right w:val="thinThickSmallGap" w:sz="12" w:space="0" w:color="auto"/>
            </w:tcBorders>
          </w:tcPr>
          <w:p w:rsidR="00693640" w:rsidRPr="00576E29" w:rsidRDefault="00693640" w:rsidP="00AF1071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聖工事奉</w:t>
            </w:r>
          </w:p>
        </w:tc>
        <w:tc>
          <w:tcPr>
            <w:tcW w:w="5528" w:type="dxa"/>
            <w:gridSpan w:val="5"/>
            <w:tcBorders>
              <w:left w:val="thinThickSmallGap" w:sz="12" w:space="0" w:color="auto"/>
              <w:bottom w:val="thinThickSmallGap" w:sz="12" w:space="0" w:color="auto"/>
            </w:tcBorders>
          </w:tcPr>
          <w:p w:rsidR="00693640" w:rsidRPr="00576E29" w:rsidRDefault="00693640" w:rsidP="00AF107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  <w:t>{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聚會時間地點，上週聚會狀況</w:t>
            </w:r>
            <w:r w:rsidRPr="00576E29"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  <w:t>}</w:t>
            </w:r>
          </w:p>
        </w:tc>
      </w:tr>
      <w:tr w:rsidR="00F50316" w:rsidRPr="00576E29" w:rsidTr="00841AB2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225"/>
        </w:trPr>
        <w:tc>
          <w:tcPr>
            <w:tcW w:w="1110" w:type="dxa"/>
            <w:gridSpan w:val="4"/>
            <w:tcBorders>
              <w:top w:val="thinThickSmallGap" w:sz="12" w:space="0" w:color="auto"/>
              <w:left w:val="thinThickSmallGap" w:sz="12" w:space="0" w:color="auto"/>
              <w:bottom w:val="wave" w:sz="6" w:space="0" w:color="auto"/>
              <w:right w:val="wave" w:sz="6" w:space="0" w:color="auto"/>
            </w:tcBorders>
          </w:tcPr>
          <w:p w:rsidR="00F50316" w:rsidRPr="00576E29" w:rsidRDefault="00F50316" w:rsidP="00AF1071">
            <w:pPr>
              <w:spacing w:line="320" w:lineRule="exact"/>
              <w:jc w:val="distribute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項目</w:t>
            </w:r>
          </w:p>
        </w:tc>
        <w:tc>
          <w:tcPr>
            <w:tcW w:w="2322" w:type="dxa"/>
            <w:tcBorders>
              <w:top w:val="thinThickSmallGap" w:sz="12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0B677D" w:rsidRPr="00C51833" w:rsidRDefault="00F50316" w:rsidP="00506A29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6"/>
              </w:rPr>
              <w:t>本周</w:t>
            </w:r>
            <w:r w:rsidR="00F53046">
              <w:rPr>
                <w:rFonts w:ascii="標楷體" w:eastAsia="標楷體" w:hAnsi="標楷體" w:cs="標楷體" w:hint="eastAsia"/>
                <w:b/>
                <w:color w:val="000000"/>
                <w:szCs w:val="26"/>
              </w:rPr>
              <w:t>(04</w:t>
            </w:r>
            <w:r w:rsidR="009A0BC2">
              <w:rPr>
                <w:rFonts w:ascii="標楷體" w:eastAsia="標楷體" w:hAnsi="標楷體" w:cs="標楷體" w:hint="eastAsia"/>
                <w:b/>
                <w:color w:val="000000"/>
                <w:szCs w:val="26"/>
              </w:rPr>
              <w:t>/</w:t>
            </w:r>
            <w:r w:rsidR="006D733C">
              <w:rPr>
                <w:rFonts w:ascii="標楷體" w:eastAsia="標楷體" w:hAnsi="標楷體" w:cs="標楷體" w:hint="eastAsia"/>
                <w:b/>
                <w:color w:val="000000"/>
                <w:szCs w:val="26"/>
              </w:rPr>
              <w:t>14</w:t>
            </w:r>
            <w:r w:rsidRPr="00576E29">
              <w:rPr>
                <w:rFonts w:ascii="標楷體" w:eastAsia="標楷體" w:hAnsi="標楷體" w:cs="標楷體" w:hint="eastAsia"/>
                <w:b/>
                <w:color w:val="000000"/>
                <w:szCs w:val="26"/>
              </w:rPr>
              <w:t>)</w:t>
            </w:r>
          </w:p>
        </w:tc>
        <w:tc>
          <w:tcPr>
            <w:tcW w:w="2127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841AB2" w:rsidRPr="00693640" w:rsidRDefault="00F50316" w:rsidP="008D5509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3640">
              <w:rPr>
                <w:rFonts w:ascii="標楷體" w:eastAsia="標楷體" w:hAnsi="標楷體" w:hint="eastAsia"/>
                <w:b/>
              </w:rPr>
              <w:t>下周</w:t>
            </w:r>
            <w:r w:rsidR="009A0BC2">
              <w:rPr>
                <w:rFonts w:ascii="標楷體" w:eastAsia="標楷體" w:hAnsi="標楷體" w:hint="eastAsia"/>
                <w:b/>
              </w:rPr>
              <w:t>(</w:t>
            </w:r>
            <w:r w:rsidR="00C8062B">
              <w:rPr>
                <w:rFonts w:ascii="標楷體" w:eastAsia="標楷體" w:hAnsi="標楷體" w:hint="eastAsia"/>
                <w:b/>
              </w:rPr>
              <w:t>0</w:t>
            </w:r>
            <w:r w:rsidR="00C8062B">
              <w:rPr>
                <w:rFonts w:ascii="標楷體" w:eastAsia="標楷體" w:hAnsi="標楷體"/>
                <w:b/>
              </w:rPr>
              <w:t>4</w:t>
            </w:r>
            <w:r w:rsidR="00045CD8">
              <w:rPr>
                <w:rFonts w:ascii="標楷體" w:eastAsia="標楷體" w:hAnsi="標楷體" w:hint="eastAsia"/>
                <w:b/>
              </w:rPr>
              <w:t>/</w:t>
            </w:r>
            <w:r w:rsidR="006D733C">
              <w:rPr>
                <w:rFonts w:ascii="標楷體" w:eastAsia="標楷體" w:hAnsi="標楷體" w:hint="eastAsia"/>
                <w:b/>
              </w:rPr>
              <w:t>21</w:t>
            </w:r>
            <w:r w:rsidRPr="00693640">
              <w:rPr>
                <w:rFonts w:ascii="標楷體" w:eastAsia="標楷體" w:hAnsi="標楷體" w:hint="eastAsia"/>
                <w:b/>
              </w:rPr>
              <w:t>)</w:t>
            </w:r>
          </w:p>
        </w:tc>
        <w:tc>
          <w:tcPr>
            <w:tcW w:w="1664" w:type="dxa"/>
            <w:gridSpan w:val="2"/>
            <w:tcBorders>
              <w:top w:val="thinThickSmallGap" w:sz="12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F50316" w:rsidRPr="00576E29" w:rsidRDefault="00F50316" w:rsidP="00AF1071">
            <w:pPr>
              <w:spacing w:line="320" w:lineRule="exact"/>
              <w:jc w:val="distribute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項目</w:t>
            </w:r>
          </w:p>
        </w:tc>
        <w:tc>
          <w:tcPr>
            <w:tcW w:w="2012" w:type="dxa"/>
            <w:gridSpan w:val="2"/>
            <w:tcBorders>
              <w:top w:val="thinThickSmallGap" w:sz="12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</w:tcPr>
          <w:p w:rsidR="00F50316" w:rsidRPr="00576E29" w:rsidRDefault="00F50316" w:rsidP="00AF107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時  間</w:t>
            </w:r>
          </w:p>
        </w:tc>
        <w:tc>
          <w:tcPr>
            <w:tcW w:w="1852" w:type="dxa"/>
            <w:tcBorders>
              <w:top w:val="thinThickSmallGap" w:sz="12" w:space="0" w:color="auto"/>
              <w:left w:val="wave" w:sz="6" w:space="0" w:color="auto"/>
              <w:bottom w:val="wave" w:sz="6" w:space="0" w:color="auto"/>
            </w:tcBorders>
          </w:tcPr>
          <w:p w:rsidR="00F50316" w:rsidRPr="00576E29" w:rsidRDefault="00F50316" w:rsidP="00AF1071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地點</w:t>
            </w:r>
          </w:p>
        </w:tc>
      </w:tr>
      <w:tr w:rsidR="006D733C" w:rsidRPr="00576E29" w:rsidTr="00E4578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972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576E29" w:rsidRDefault="006D733C" w:rsidP="006D733C">
            <w:pPr>
              <w:spacing w:line="320" w:lineRule="exact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證    道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E62639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呂以勒牧師</w:t>
            </w:r>
          </w:p>
        </w:tc>
        <w:tc>
          <w:tcPr>
            <w:tcW w:w="2127" w:type="dxa"/>
            <w:vMerge w:val="restart"/>
            <w:tcBorders>
              <w:top w:val="wave" w:sz="6" w:space="0" w:color="auto"/>
              <w:left w:val="wave" w:sz="6" w:space="0" w:color="auto"/>
              <w:right w:val="wave" w:sz="6" w:space="0" w:color="auto"/>
            </w:tcBorders>
            <w:vAlign w:val="center"/>
          </w:tcPr>
          <w:p w:rsidR="006D733C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復</w:t>
            </w:r>
          </w:p>
          <w:p w:rsidR="006D733C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活</w:t>
            </w:r>
          </w:p>
          <w:p w:rsidR="006D733C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節</w:t>
            </w:r>
          </w:p>
          <w:p w:rsidR="006D733C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聯</w:t>
            </w:r>
          </w:p>
          <w:p w:rsidR="006D733C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合</w:t>
            </w:r>
          </w:p>
          <w:p w:rsidR="00FA47CE" w:rsidRDefault="00FA47CE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大</w:t>
            </w:r>
          </w:p>
          <w:p w:rsidR="00FA47CE" w:rsidRPr="00FA47CE" w:rsidRDefault="00FA47CE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學</w:t>
            </w:r>
            <w:bookmarkStart w:id="1" w:name="_GoBack"/>
            <w:bookmarkEnd w:id="1"/>
          </w:p>
          <w:p w:rsidR="006D733C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禮</w:t>
            </w:r>
          </w:p>
          <w:p w:rsidR="006D733C" w:rsidRPr="00E62639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拜</w:t>
            </w: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主日禮拜</w:t>
            </w:r>
          </w:p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主日學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週日上午</w:t>
            </w:r>
          </w:p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早上10點-12點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禮拜堂</w:t>
            </w:r>
          </w:p>
          <w:p w:rsidR="006D733C" w:rsidRPr="00D02467" w:rsidRDefault="006D733C" w:rsidP="006D733C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主日學教室</w:t>
            </w:r>
          </w:p>
        </w:tc>
      </w:tr>
      <w:tr w:rsidR="006D733C" w:rsidRPr="00576E29" w:rsidTr="00E4578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907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敬    拜</w:t>
            </w:r>
          </w:p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司    琴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D85DB6" w:rsidRDefault="006D733C" w:rsidP="006D733C">
            <w:pPr>
              <w:spacing w:line="2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詩晴、意涵</w:t>
            </w:r>
          </w:p>
        </w:tc>
        <w:tc>
          <w:tcPr>
            <w:tcW w:w="2127" w:type="dxa"/>
            <w:vMerge/>
            <w:tcBorders>
              <w:left w:val="wave" w:sz="6" w:space="0" w:color="auto"/>
              <w:right w:val="wave" w:sz="6" w:space="0" w:color="auto"/>
            </w:tcBorders>
            <w:vAlign w:val="center"/>
          </w:tcPr>
          <w:p w:rsidR="006D733C" w:rsidRPr="00D85DB6" w:rsidRDefault="006D733C" w:rsidP="006D733C">
            <w:pPr>
              <w:spacing w:line="2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課輔班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周三下午</w:t>
            </w:r>
          </w:p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1:00-5:00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6D733C" w:rsidRPr="00D02467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禮拜堂</w:t>
            </w:r>
          </w:p>
        </w:tc>
      </w:tr>
      <w:tr w:rsidR="006D733C" w:rsidRPr="00576E29" w:rsidTr="00E4578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479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奉獻禱告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936194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賴老師</w:t>
            </w:r>
          </w:p>
        </w:tc>
        <w:tc>
          <w:tcPr>
            <w:tcW w:w="2127" w:type="dxa"/>
            <w:vMerge/>
            <w:tcBorders>
              <w:left w:val="wave" w:sz="6" w:space="0" w:color="auto"/>
              <w:right w:val="wave" w:sz="6" w:space="0" w:color="auto"/>
            </w:tcBorders>
            <w:vAlign w:val="center"/>
          </w:tcPr>
          <w:p w:rsidR="006D733C" w:rsidRPr="00936194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禱告會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周四晚上</w:t>
            </w:r>
          </w:p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7:30-9:00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6D733C" w:rsidRPr="00D02467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禮拜堂</w:t>
            </w:r>
          </w:p>
        </w:tc>
      </w:tr>
      <w:tr w:rsidR="006D733C" w:rsidRPr="00576E29" w:rsidTr="00E4578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880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主日學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FB5C8D" w:rsidRDefault="006D733C" w:rsidP="006D733C">
            <w:pPr>
              <w:spacing w:line="2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王莎拉</w:t>
            </w:r>
          </w:p>
        </w:tc>
        <w:tc>
          <w:tcPr>
            <w:tcW w:w="2127" w:type="dxa"/>
            <w:vMerge/>
            <w:tcBorders>
              <w:left w:val="wave" w:sz="6" w:space="0" w:color="auto"/>
              <w:right w:val="wave" w:sz="6" w:space="0" w:color="auto"/>
            </w:tcBorders>
            <w:vAlign w:val="center"/>
          </w:tcPr>
          <w:p w:rsidR="006D733C" w:rsidRPr="00FB5C8D" w:rsidRDefault="006D733C" w:rsidP="006D733C">
            <w:pPr>
              <w:spacing w:line="26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EB18E7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  <w:r>
              <w:rPr>
                <w:rFonts w:ascii="標楷體" w:eastAsia="標楷體" w:hAnsi="標楷體" w:hint="eastAsia"/>
                <w:b/>
                <w:lang w:val="en-GB"/>
              </w:rPr>
              <w:t>得勝品格教育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周五</w:t>
            </w:r>
          </w:p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11:00-12:00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6D733C" w:rsidRPr="009F2F4B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國中</w:t>
            </w:r>
          </w:p>
        </w:tc>
      </w:tr>
      <w:tr w:rsidR="006D733C" w:rsidRPr="00576E29" w:rsidTr="00E4578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733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576E29" w:rsidRDefault="006D733C" w:rsidP="006D733C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插  花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FB65EF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賴老師</w:t>
            </w:r>
          </w:p>
        </w:tc>
        <w:tc>
          <w:tcPr>
            <w:tcW w:w="2127" w:type="dxa"/>
            <w:vMerge/>
            <w:tcBorders>
              <w:left w:val="wave" w:sz="6" w:space="0" w:color="auto"/>
              <w:right w:val="wave" w:sz="6" w:space="0" w:color="auto"/>
            </w:tcBorders>
            <w:vAlign w:val="center"/>
          </w:tcPr>
          <w:p w:rsidR="006D733C" w:rsidRPr="00FB65EF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EB18E7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  <w:r>
              <w:rPr>
                <w:rFonts w:ascii="標楷體" w:eastAsia="標楷體" w:hAnsi="標楷體" w:hint="eastAsia"/>
                <w:b/>
                <w:lang w:val="en-GB"/>
              </w:rPr>
              <w:t>音樂吉他班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週六早上</w:t>
            </w:r>
          </w:p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10:00-11:00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6D733C" w:rsidRPr="00D02467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禮拜堂</w:t>
            </w:r>
          </w:p>
        </w:tc>
      </w:tr>
      <w:tr w:rsidR="006D733C" w:rsidRPr="00576E29" w:rsidTr="00E4578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937"/>
        </w:trPr>
        <w:tc>
          <w:tcPr>
            <w:tcW w:w="1110" w:type="dxa"/>
            <w:gridSpan w:val="4"/>
            <w:tcBorders>
              <w:top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576E29" w:rsidRDefault="006D733C" w:rsidP="006D733C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接待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Pr="00FB65EF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青年</w:t>
            </w:r>
          </w:p>
        </w:tc>
        <w:tc>
          <w:tcPr>
            <w:tcW w:w="2127" w:type="dxa"/>
            <w:vMerge/>
            <w:tcBorders>
              <w:left w:val="wave" w:sz="6" w:space="0" w:color="auto"/>
              <w:right w:val="wave" w:sz="6" w:space="0" w:color="auto"/>
            </w:tcBorders>
            <w:vAlign w:val="center"/>
          </w:tcPr>
          <w:p w:rsidR="006D733C" w:rsidRPr="00FB65EF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  <w:r>
              <w:rPr>
                <w:rFonts w:ascii="標楷體" w:eastAsia="標楷體" w:hAnsi="標楷體" w:hint="eastAsia"/>
                <w:b/>
                <w:lang w:val="en-GB"/>
              </w:rPr>
              <w:t>家庭幸福小組</w:t>
            </w:r>
          </w:p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  <w:r>
              <w:rPr>
                <w:rFonts w:ascii="標楷體" w:eastAsia="標楷體" w:hAnsi="標楷體" w:hint="eastAsia"/>
                <w:b/>
                <w:lang w:val="en-GB"/>
              </w:rPr>
              <w:t>媽媽復興小組</w:t>
            </w:r>
          </w:p>
          <w:p w:rsidR="006D733C" w:rsidRPr="00EB18E7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  <w:r>
              <w:rPr>
                <w:rFonts w:ascii="標楷體" w:eastAsia="標楷體" w:hAnsi="標楷體" w:hint="eastAsia"/>
                <w:b/>
                <w:lang w:val="en-GB"/>
              </w:rPr>
              <w:t>青年領袖小組</w:t>
            </w: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</w:p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</w:p>
          <w:p w:rsidR="006D733C" w:rsidRPr="00576E29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每周主日崇拜後</w:t>
            </w: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  <w:p w:rsidR="006D733C" w:rsidRPr="00D02467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禮拜堂</w:t>
            </w:r>
          </w:p>
        </w:tc>
      </w:tr>
      <w:tr w:rsidR="006D733C" w:rsidRPr="00576E29" w:rsidTr="00E4578A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929"/>
        </w:trPr>
        <w:tc>
          <w:tcPr>
            <w:tcW w:w="1110" w:type="dxa"/>
            <w:gridSpan w:val="4"/>
            <w:tcBorders>
              <w:top w:val="wave" w:sz="6" w:space="0" w:color="auto"/>
              <w:bottom w:val="thinThickSmallGap" w:sz="12" w:space="0" w:color="auto"/>
              <w:right w:val="wave" w:sz="6" w:space="0" w:color="auto"/>
            </w:tcBorders>
            <w:vAlign w:val="center"/>
          </w:tcPr>
          <w:p w:rsidR="006D733C" w:rsidRPr="00576E29" w:rsidRDefault="006D733C" w:rsidP="006D733C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000000"/>
                <w:sz w:val="26"/>
                <w:szCs w:val="26"/>
              </w:rPr>
            </w:pPr>
            <w:r w:rsidRPr="00576E29">
              <w:rPr>
                <w:rFonts w:ascii="標楷體" w:eastAsia="標楷體" w:hAnsi="標楷體" w:cs="標楷體" w:hint="eastAsia"/>
                <w:b/>
                <w:color w:val="000000"/>
                <w:sz w:val="26"/>
                <w:szCs w:val="26"/>
              </w:rPr>
              <w:t>愛 宴</w:t>
            </w:r>
          </w:p>
        </w:tc>
        <w:tc>
          <w:tcPr>
            <w:tcW w:w="2322" w:type="dxa"/>
            <w:tcBorders>
              <w:top w:val="wave" w:sz="6" w:space="0" w:color="auto"/>
              <w:left w:val="wave" w:sz="6" w:space="0" w:color="auto"/>
              <w:bottom w:val="thinThickSmallGap" w:sz="12" w:space="0" w:color="auto"/>
              <w:right w:val="wave" w:sz="6" w:space="0" w:color="auto"/>
            </w:tcBorders>
            <w:vAlign w:val="center"/>
          </w:tcPr>
          <w:p w:rsidR="006D733C" w:rsidRPr="00FB65EF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val="en-GB"/>
              </w:rPr>
              <w:t>潘佳慧</w:t>
            </w:r>
          </w:p>
        </w:tc>
        <w:tc>
          <w:tcPr>
            <w:tcW w:w="2127" w:type="dxa"/>
            <w:vMerge/>
            <w:tcBorders>
              <w:left w:val="wave" w:sz="6" w:space="0" w:color="auto"/>
              <w:bottom w:val="thinThickSmallGap" w:sz="12" w:space="0" w:color="auto"/>
              <w:right w:val="wave" w:sz="6" w:space="0" w:color="auto"/>
            </w:tcBorders>
            <w:vAlign w:val="center"/>
          </w:tcPr>
          <w:p w:rsidR="006D733C" w:rsidRPr="00FB65EF" w:rsidRDefault="006D733C" w:rsidP="006D733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  <w:lang w:val="en-GB"/>
              </w:rPr>
            </w:pPr>
          </w:p>
        </w:tc>
        <w:tc>
          <w:tcPr>
            <w:tcW w:w="1664" w:type="dxa"/>
            <w:gridSpan w:val="2"/>
            <w:tcBorders>
              <w:top w:val="wave" w:sz="6" w:space="0" w:color="auto"/>
              <w:left w:val="wave" w:sz="6" w:space="0" w:color="auto"/>
              <w:bottom w:val="thinThickSmallGap" w:sz="12" w:space="0" w:color="auto"/>
              <w:right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lang w:val="en-GB"/>
              </w:rPr>
            </w:pPr>
          </w:p>
        </w:tc>
        <w:tc>
          <w:tcPr>
            <w:tcW w:w="2012" w:type="dxa"/>
            <w:gridSpan w:val="2"/>
            <w:tcBorders>
              <w:top w:val="wave" w:sz="6" w:space="0" w:color="auto"/>
              <w:left w:val="wave" w:sz="6" w:space="0" w:color="auto"/>
              <w:bottom w:val="thinThickSmallGap" w:sz="12" w:space="0" w:color="auto"/>
              <w:right w:val="wave" w:sz="6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</w:p>
        </w:tc>
        <w:tc>
          <w:tcPr>
            <w:tcW w:w="1852" w:type="dxa"/>
            <w:tcBorders>
              <w:top w:val="wave" w:sz="6" w:space="0" w:color="auto"/>
              <w:left w:val="wave" w:sz="6" w:space="0" w:color="auto"/>
              <w:bottom w:val="thinThickSmallGap" w:sz="12" w:space="0" w:color="auto"/>
            </w:tcBorders>
            <w:vAlign w:val="center"/>
          </w:tcPr>
          <w:p w:rsidR="006D733C" w:rsidRDefault="006D733C" w:rsidP="006D733C">
            <w:pPr>
              <w:spacing w:line="32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</w:p>
        </w:tc>
      </w:tr>
      <w:tr w:rsidR="006D733C" w:rsidRPr="00576E29" w:rsidTr="00AF1071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gridAfter w:val="1"/>
          <w:wAfter w:w="79" w:type="dxa"/>
          <w:trHeight w:val="7732"/>
        </w:trPr>
        <w:tc>
          <w:tcPr>
            <w:tcW w:w="11087" w:type="dxa"/>
            <w:gridSpan w:val="11"/>
            <w:tcBorders>
              <w:top w:val="thinThickSmallGap" w:sz="12" w:space="0" w:color="auto"/>
            </w:tcBorders>
          </w:tcPr>
          <w:p w:rsidR="006D733C" w:rsidRDefault="006D733C" w:rsidP="006D733C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</w:p>
          <w:p w:rsidR="006D733C" w:rsidRPr="00576E29" w:rsidRDefault="000C3C62" w:rsidP="006D733C">
            <w:pP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noProof/>
                <w:color w:val="000000"/>
                <w:sz w:val="28"/>
                <w:szCs w:val="28"/>
                <w:lang w:bidi="he-IL"/>
              </w:rPr>
              <w:pict>
                <v:shape id="Text Box 2007" o:spid="_x0000_s1034" type="#_x0000_t202" style="position:absolute;margin-left:71.95pt;margin-top:12pt;width:399.3pt;height:309.75pt;z-index:25175449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" stroked="f">
                  <v:path arrowok="t"/>
                  <v:textbox>
                    <w:txbxContent>
                      <w:p w:rsidR="006D733C" w:rsidRDefault="006D733C" w:rsidP="006044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87595" cy="3657600"/>
                              <wp:effectExtent l="0" t="0" r="0" b="0"/>
                              <wp:docPr id="14" name="圖片 14" descr="DSC0277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DSC0277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87595" cy="3657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D733C" w:rsidRDefault="006D733C" w:rsidP="006044F8"/>
                    </w:txbxContent>
                  </v:textbox>
                </v:shape>
              </w:pict>
            </w:r>
            <w:r w:rsidRPr="000C3C62">
              <w:rPr>
                <w:rFonts w:ascii="Calibri" w:hAnsi="Calibri" w:cs="Calibri"/>
                <w:b/>
                <w:noProof/>
                <w:color w:val="000000"/>
                <w:lang w:bidi="he-IL"/>
              </w:rPr>
              <w:pict>
                <v:shape id="WordArt 2006" o:spid="_x0000_s1035" type="#_x0000_t202" style="position:absolute;margin-left:469.35pt;margin-top:12pt;width:48.95pt;height:286.3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" filled="f" stroked="f">
                  <v:textbox inset="0,0,0,0">
                    <w:txbxContent>
                      <w:p w:rsidR="006D733C" w:rsidRPr="00D226DF" w:rsidRDefault="006D733C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興</w:t>
                        </w:r>
                      </w:p>
                      <w:p w:rsidR="006D733C" w:rsidRPr="00D226DF" w:rsidRDefault="006D733C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旺</w:t>
                        </w:r>
                      </w:p>
                      <w:p w:rsidR="006D733C" w:rsidRPr="00D226DF" w:rsidRDefault="006D733C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福</w:t>
                        </w:r>
                      </w:p>
                      <w:p w:rsidR="006D733C" w:rsidRPr="00D226DF" w:rsidRDefault="006D733C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音</w:t>
                        </w:r>
                      </w:p>
                    </w:txbxContent>
                  </v:textbox>
                </v:shape>
              </w:pict>
            </w:r>
            <w:r w:rsidRPr="000C3C62">
              <w:rPr>
                <w:rFonts w:ascii="Calibri" w:hAnsi="Calibri" w:cs="Calibri"/>
                <w:b/>
                <w:noProof/>
                <w:color w:val="000000"/>
                <w:lang w:bidi="he-IL"/>
              </w:rPr>
              <w:pict>
                <v:shape id="WordArt 2005" o:spid="_x0000_s1036" type="#_x0000_t202" style="position:absolute;margin-left:15.5pt;margin-top:2pt;width:49.55pt;height:385.3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" filled="f" stroked="f">
                  <v:textbox inset="0,0,0,0">
                    <w:txbxContent>
                      <w:p w:rsidR="006D733C" w:rsidRPr="00D226DF" w:rsidRDefault="006D733C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同</w:t>
                        </w:r>
                      </w:p>
                      <w:p w:rsidR="006D733C" w:rsidRPr="00D226DF" w:rsidRDefault="006D733C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心</w:t>
                        </w:r>
                      </w:p>
                      <w:p w:rsidR="006D733C" w:rsidRPr="00D226DF" w:rsidRDefault="006D733C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合</w:t>
                        </w:r>
                      </w:p>
                      <w:p w:rsidR="006D733C" w:rsidRPr="00D226DF" w:rsidRDefault="006D733C" w:rsidP="004F658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sz w:val="200"/>
                            <w:szCs w:val="200"/>
                          </w:rPr>
                        </w:pPr>
                        <w:r w:rsidRPr="00D226DF">
                          <w:rPr>
                            <w:rFonts w:ascii="標楷體" w:eastAsia="標楷體" w:hAnsi="標楷體"/>
                            <w:b/>
                            <w:bCs/>
                            <w:color w:val="000000"/>
                            <w:sz w:val="96"/>
                            <w:szCs w:val="96"/>
                          </w:rPr>
                          <w:t>意</w:t>
                        </w:r>
                      </w:p>
                    </w:txbxContent>
                  </v:textbox>
                </v:shape>
              </w:pict>
            </w:r>
          </w:p>
        </w:tc>
      </w:tr>
      <w:tr w:rsidR="006D733C" w:rsidRPr="00576E29" w:rsidTr="00AF1071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trHeight w:val="5764"/>
        </w:trPr>
        <w:tc>
          <w:tcPr>
            <w:tcW w:w="85" w:type="dxa"/>
            <w:gridSpan w:val="2"/>
            <w:vMerge w:val="restart"/>
          </w:tcPr>
          <w:p w:rsidR="006D733C" w:rsidRPr="00576E29" w:rsidRDefault="006D733C" w:rsidP="006D733C">
            <w:pPr>
              <w:spacing w:line="240" w:lineRule="atLeast"/>
              <w:rPr>
                <w:rFonts w:ascii="標楷體" w:eastAsia="標楷體" w:hAnsi="標楷體" w:cs="Times New Roman"/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11002" w:type="dxa"/>
            <w:gridSpan w:val="9"/>
            <w:shd w:val="clear" w:color="auto" w:fill="auto"/>
          </w:tcPr>
          <w:p w:rsidR="006D733C" w:rsidRPr="00113680" w:rsidRDefault="006D733C" w:rsidP="006D733C">
            <w:pPr>
              <w:spacing w:line="700" w:lineRule="exact"/>
              <w:rPr>
                <w:rFonts w:ascii="標楷體" w:eastAsia="標楷體" w:hAnsi="標楷體" w:cs="標楷體"/>
                <w:b/>
                <w:noProof/>
                <w:color w:val="000000"/>
                <w:sz w:val="44"/>
                <w:szCs w:val="28"/>
              </w:rPr>
            </w:pP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28"/>
                <w:bdr w:val="single" w:sz="4" w:space="0" w:color="auto"/>
              </w:rPr>
              <w:t>聽道筆記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6"/>
                <w:szCs w:val="28"/>
              </w:rPr>
              <w:t xml:space="preserve"> 日期</w:t>
            </w:r>
            <w:r>
              <w:rPr>
                <w:rFonts w:ascii="標楷體" w:eastAsia="標楷體" w:hAnsi="標楷體" w:cs="標楷體" w:hint="eastAsia"/>
                <w:b/>
                <w:noProof/>
                <w:color w:val="000000"/>
                <w:sz w:val="40"/>
                <w:szCs w:val="28"/>
              </w:rPr>
              <w:t xml:space="preserve">:           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6"/>
                <w:szCs w:val="28"/>
              </w:rPr>
              <w:t>主題:      經文</w:t>
            </w:r>
          </w:p>
          <w:p w:rsidR="006D733C" w:rsidRDefault="006D733C" w:rsidP="006D733C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6D733C" w:rsidRDefault="006D733C" w:rsidP="006D733C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6D733C" w:rsidRDefault="006D733C" w:rsidP="006D733C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6D733C" w:rsidRDefault="006D733C" w:rsidP="006D733C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6D733C" w:rsidRDefault="006D733C" w:rsidP="006D733C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6D733C" w:rsidRDefault="006D733C" w:rsidP="006D733C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6D733C" w:rsidRDefault="006D733C" w:rsidP="006D733C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6D733C" w:rsidRDefault="006D733C" w:rsidP="006D733C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</w:rPr>
            </w:pPr>
          </w:p>
          <w:p w:rsidR="006D733C" w:rsidRPr="000217A2" w:rsidRDefault="006D733C" w:rsidP="006D733C">
            <w:pPr>
              <w:spacing w:line="560" w:lineRule="exact"/>
              <w:rPr>
                <w:rFonts w:ascii="Helvetica" w:hAnsi="Helvetica" w:cs="Arial"/>
                <w:color w:val="000000"/>
                <w:sz w:val="28"/>
                <w:szCs w:val="21"/>
                <w:lang w:val="en-GB"/>
              </w:rPr>
            </w:pPr>
          </w:p>
        </w:tc>
        <w:tc>
          <w:tcPr>
            <w:tcW w:w="79" w:type="dxa"/>
            <w:vMerge w:val="restart"/>
          </w:tcPr>
          <w:p w:rsidR="006D733C" w:rsidRPr="00576E29" w:rsidRDefault="006D733C" w:rsidP="006D733C">
            <w:pPr>
              <w:spacing w:line="240" w:lineRule="atLeast"/>
              <w:ind w:leftChars="-11" w:left="-26"/>
              <w:rPr>
                <w:rFonts w:ascii="標楷體" w:eastAsia="標楷體" w:hAnsi="標楷體" w:cs="Times New Roman"/>
                <w:b/>
                <w:noProof/>
                <w:color w:val="000000"/>
                <w:sz w:val="28"/>
                <w:szCs w:val="28"/>
              </w:rPr>
            </w:pPr>
          </w:p>
          <w:p w:rsidR="006D733C" w:rsidRPr="00576E29" w:rsidRDefault="006D733C" w:rsidP="006D733C">
            <w:pPr>
              <w:spacing w:line="240" w:lineRule="atLeast"/>
              <w:rPr>
                <w:rFonts w:ascii="標楷體" w:eastAsia="標楷體" w:hAnsi="標楷體" w:cs="Times New Roman"/>
                <w:b/>
                <w:noProof/>
                <w:color w:val="000000"/>
                <w:sz w:val="28"/>
                <w:szCs w:val="28"/>
              </w:rPr>
            </w:pPr>
          </w:p>
        </w:tc>
      </w:tr>
      <w:tr w:rsidR="006D733C" w:rsidRPr="00576E29" w:rsidTr="00AF1071">
        <w:tblPrEx>
          <w:tblBorders>
            <w:bottom w:val="thickThinSmallGap" w:sz="12" w:space="0" w:color="auto"/>
            <w:right w:val="thickThinSmallGap" w:sz="12" w:space="0" w:color="auto"/>
            <w:insideV w:val="none" w:sz="0" w:space="0" w:color="auto"/>
          </w:tblBorders>
        </w:tblPrEx>
        <w:trPr>
          <w:trHeight w:val="1666"/>
        </w:trPr>
        <w:tc>
          <w:tcPr>
            <w:tcW w:w="85" w:type="dxa"/>
            <w:gridSpan w:val="2"/>
            <w:vMerge/>
          </w:tcPr>
          <w:p w:rsidR="006D733C" w:rsidRPr="00576E29" w:rsidRDefault="006D733C" w:rsidP="006D733C">
            <w:pPr>
              <w:spacing w:line="240" w:lineRule="atLeast"/>
              <w:rPr>
                <w:rFonts w:ascii="標楷體" w:eastAsia="標楷體" w:hAnsi="標楷體" w:cs="Times New Roman"/>
                <w:b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11002" w:type="dxa"/>
            <w:gridSpan w:val="9"/>
          </w:tcPr>
          <w:p w:rsidR="006D733C" w:rsidRDefault="006D733C" w:rsidP="006D733C">
            <w:pPr>
              <w:spacing w:line="400" w:lineRule="exact"/>
              <w:rPr>
                <w:rFonts w:ascii="標楷體" w:eastAsia="標楷體" w:hAnsi="標楷體" w:cs="標楷體"/>
                <w:b/>
                <w:noProof/>
                <w:color w:val="000000"/>
                <w:sz w:val="32"/>
                <w:szCs w:val="32"/>
              </w:rPr>
            </w:pPr>
          </w:p>
          <w:p w:rsidR="006D733C" w:rsidRPr="00576E29" w:rsidRDefault="006D733C" w:rsidP="006D733C">
            <w:pPr>
              <w:spacing w:line="40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sz w:val="32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2"/>
              </w:rPr>
              <w:t>禮拜堂地址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32"/>
                <w:szCs w:val="32"/>
              </w:rPr>
              <w:t>:36144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2"/>
              </w:rPr>
              <w:t>苗栗縣造橋鄉朝陽村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32"/>
                <w:szCs w:val="32"/>
              </w:rPr>
              <w:t>10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2"/>
              </w:rPr>
              <w:t>鄰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32"/>
                <w:szCs w:val="32"/>
              </w:rPr>
              <w:t>3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2"/>
              </w:rPr>
              <w:t>號</w:t>
            </w:r>
          </w:p>
          <w:p w:rsidR="006D733C" w:rsidRPr="00576E29" w:rsidRDefault="006D733C" w:rsidP="006D733C">
            <w:pPr>
              <w:spacing w:line="40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32"/>
              </w:rPr>
              <w:t>電話傳真: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32"/>
              </w:rPr>
              <w:t>037-633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32"/>
              </w:rPr>
              <w:t>-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32"/>
              </w:rPr>
              <w:t>567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32"/>
              </w:rPr>
              <w:t xml:space="preserve"> 、 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28"/>
              </w:rPr>
              <w:t>行動</w:t>
            </w:r>
            <w:r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28"/>
              </w:rPr>
              <w:t>:09</w:t>
            </w:r>
            <w:r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28"/>
              </w:rPr>
              <w:t xml:space="preserve">22-051-311 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noProof/>
                <w:color w:val="000000"/>
                <w:sz w:val="28"/>
                <w:szCs w:val="28"/>
              </w:rPr>
              <w:t>呂以勒 牧師</w:t>
            </w:r>
            <w:r w:rsidRPr="00576E29">
              <w:rPr>
                <w:rFonts w:ascii="標楷體" w:eastAsia="標楷體" w:hAnsi="標楷體" w:cs="標楷體"/>
                <w:b/>
                <w:noProof/>
                <w:color w:val="000000"/>
                <w:sz w:val="28"/>
                <w:szCs w:val="28"/>
              </w:rPr>
              <w:t>)</w:t>
            </w:r>
          </w:p>
          <w:p w:rsidR="006D733C" w:rsidRPr="00576E29" w:rsidRDefault="006D733C" w:rsidP="006D733C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noProof/>
                <w:color w:val="000000"/>
                <w:sz w:val="32"/>
                <w:szCs w:val="32"/>
              </w:rPr>
            </w:pP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2"/>
              </w:rPr>
              <w:t xml:space="preserve">電子信箱: </w:t>
            </w:r>
            <w:r w:rsidRPr="00576E29">
              <w:rPr>
                <w:rFonts w:ascii="Times New Roman" w:eastAsia="標楷體" w:hAnsi="Times New Roman" w:cs="Times New Roman"/>
                <w:b/>
                <w:noProof/>
                <w:color w:val="000000"/>
                <w:sz w:val="36"/>
                <w:szCs w:val="36"/>
              </w:rPr>
              <w:t>zau.chiau@msa.hinet.net</w:t>
            </w:r>
            <w:r w:rsidRPr="00576E29">
              <w:rPr>
                <w:rFonts w:ascii="標楷體" w:eastAsia="標楷體" w:hAnsi="標楷體" w:cs="標楷體" w:hint="eastAsia"/>
                <w:b/>
                <w:noProof/>
                <w:color w:val="000000"/>
                <w:sz w:val="32"/>
                <w:szCs w:val="36"/>
              </w:rPr>
              <w:t>、</w:t>
            </w:r>
            <w:r w:rsidRPr="00576E29">
              <w:rPr>
                <w:rFonts w:ascii="標楷體" w:eastAsia="標楷體" w:hAnsi="標楷體" w:cs="Times New Roman" w:hint="eastAsia"/>
                <w:b/>
                <w:noProof/>
                <w:color w:val="000000"/>
                <w:sz w:val="32"/>
                <w:szCs w:val="32"/>
              </w:rPr>
              <w:t>網址</w:t>
            </w:r>
            <w:r w:rsidRPr="00576E29">
              <w:rPr>
                <w:rFonts w:ascii="標楷體" w:eastAsia="標楷體" w:hAnsi="標楷體" w:cs="Times New Roman"/>
                <w:b/>
                <w:noProof/>
                <w:color w:val="000000"/>
                <w:sz w:val="32"/>
                <w:szCs w:val="32"/>
              </w:rPr>
              <w:t>:http://www.twgrm.org/</w:t>
            </w:r>
          </w:p>
        </w:tc>
        <w:tc>
          <w:tcPr>
            <w:tcW w:w="79" w:type="dxa"/>
            <w:vMerge/>
          </w:tcPr>
          <w:p w:rsidR="006D733C" w:rsidRPr="00576E29" w:rsidRDefault="006D733C" w:rsidP="006D733C">
            <w:pPr>
              <w:spacing w:line="240" w:lineRule="atLeast"/>
              <w:rPr>
                <w:rFonts w:ascii="標楷體" w:eastAsia="標楷體" w:hAnsi="標楷體" w:cs="Times New Roman"/>
                <w:b/>
                <w:noProof/>
                <w:color w:val="000000"/>
                <w:sz w:val="28"/>
                <w:szCs w:val="28"/>
              </w:rPr>
            </w:pPr>
          </w:p>
        </w:tc>
      </w:tr>
    </w:tbl>
    <w:p w:rsidR="00130B00" w:rsidRPr="006044F8" w:rsidRDefault="00130B00" w:rsidP="001B234D">
      <w:pPr>
        <w:rPr>
          <w:color w:val="000000"/>
        </w:rPr>
      </w:pPr>
    </w:p>
    <w:sectPr w:rsidR="00130B00" w:rsidRPr="006044F8" w:rsidSect="00BE4916">
      <w:pgSz w:w="11906" w:h="16838"/>
      <w:pgMar w:top="426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306" w:rsidRDefault="00BF6306">
      <w:r>
        <w:separator/>
      </w:r>
    </w:p>
  </w:endnote>
  <w:endnote w:type="continuationSeparator" w:id="1">
    <w:p w:rsidR="00BF6306" w:rsidRDefault="00BF63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өũ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金梅毛匾行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306" w:rsidRDefault="00BF6306">
      <w:r>
        <w:separator/>
      </w:r>
    </w:p>
  </w:footnote>
  <w:footnote w:type="continuationSeparator" w:id="1">
    <w:p w:rsidR="00BF6306" w:rsidRDefault="00BF63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128E"/>
    <w:multiLevelType w:val="hybridMultilevel"/>
    <w:tmpl w:val="14B230C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175576"/>
    <w:multiLevelType w:val="hybridMultilevel"/>
    <w:tmpl w:val="AD5E883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AE3630B"/>
    <w:multiLevelType w:val="hybridMultilevel"/>
    <w:tmpl w:val="C942801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E26705E"/>
    <w:multiLevelType w:val="hybridMultilevel"/>
    <w:tmpl w:val="352C43E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0350341"/>
    <w:multiLevelType w:val="hybridMultilevel"/>
    <w:tmpl w:val="EEBC547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1953EBF"/>
    <w:multiLevelType w:val="hybridMultilevel"/>
    <w:tmpl w:val="D572EFDA"/>
    <w:lvl w:ilvl="0" w:tplc="0409000D">
      <w:start w:val="1"/>
      <w:numFmt w:val="bullet"/>
      <w:lvlText w:val=""/>
      <w:lvlJc w:val="left"/>
      <w:pPr>
        <w:ind w:left="6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6">
    <w:nsid w:val="121E40F8"/>
    <w:multiLevelType w:val="hybridMultilevel"/>
    <w:tmpl w:val="2662D39A"/>
    <w:lvl w:ilvl="0" w:tplc="406E283E">
      <w:start w:val="1"/>
      <w:numFmt w:val="decimal"/>
      <w:lvlText w:val="%1、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7">
    <w:nsid w:val="1493722B"/>
    <w:multiLevelType w:val="hybridMultilevel"/>
    <w:tmpl w:val="37DA369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7ED04EC"/>
    <w:multiLevelType w:val="hybridMultilevel"/>
    <w:tmpl w:val="E3E8FE2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D615047"/>
    <w:multiLevelType w:val="hybridMultilevel"/>
    <w:tmpl w:val="42C84B88"/>
    <w:lvl w:ilvl="0" w:tplc="0B1C8F80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F09623F"/>
    <w:multiLevelType w:val="hybridMultilevel"/>
    <w:tmpl w:val="9236B3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0383B57"/>
    <w:multiLevelType w:val="hybridMultilevel"/>
    <w:tmpl w:val="5152168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2DAA2101"/>
    <w:multiLevelType w:val="hybridMultilevel"/>
    <w:tmpl w:val="8DCA2718"/>
    <w:lvl w:ilvl="0" w:tplc="18FA8FEE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DFD07A0"/>
    <w:multiLevelType w:val="hybridMultilevel"/>
    <w:tmpl w:val="906A96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2EDC7D38"/>
    <w:multiLevelType w:val="hybridMultilevel"/>
    <w:tmpl w:val="72DA7A5C"/>
    <w:lvl w:ilvl="0" w:tplc="A538C1DA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2F656D4E"/>
    <w:multiLevelType w:val="hybridMultilevel"/>
    <w:tmpl w:val="353CA0A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11A3958"/>
    <w:multiLevelType w:val="hybridMultilevel"/>
    <w:tmpl w:val="790065C4"/>
    <w:lvl w:ilvl="0" w:tplc="7620129C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2DF18CC"/>
    <w:multiLevelType w:val="hybridMultilevel"/>
    <w:tmpl w:val="EAF2E59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43A977D3"/>
    <w:multiLevelType w:val="hybridMultilevel"/>
    <w:tmpl w:val="032E74CC"/>
    <w:lvl w:ilvl="0" w:tplc="28048454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5BF7A98"/>
    <w:multiLevelType w:val="hybridMultilevel"/>
    <w:tmpl w:val="D0D4D2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F3A1CF6"/>
    <w:multiLevelType w:val="hybridMultilevel"/>
    <w:tmpl w:val="7ED40F5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4004F27"/>
    <w:multiLevelType w:val="hybridMultilevel"/>
    <w:tmpl w:val="C6240D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5C340116"/>
    <w:multiLevelType w:val="hybridMultilevel"/>
    <w:tmpl w:val="A36296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05021A2"/>
    <w:multiLevelType w:val="hybridMultilevel"/>
    <w:tmpl w:val="FD72CA4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61195672"/>
    <w:multiLevelType w:val="hybridMultilevel"/>
    <w:tmpl w:val="3F7E3B3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63F0483E"/>
    <w:multiLevelType w:val="hybridMultilevel"/>
    <w:tmpl w:val="9790D7CE"/>
    <w:lvl w:ilvl="0" w:tplc="9BCC81F8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6">
    <w:nsid w:val="64EA2E46"/>
    <w:multiLevelType w:val="hybridMultilevel"/>
    <w:tmpl w:val="B9D4A056"/>
    <w:lvl w:ilvl="0" w:tplc="0409000D">
      <w:start w:val="1"/>
      <w:numFmt w:val="bullet"/>
      <w:lvlText w:val=""/>
      <w:lvlJc w:val="left"/>
      <w:pPr>
        <w:ind w:left="14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4" w:hanging="480"/>
      </w:pPr>
      <w:rPr>
        <w:rFonts w:ascii="Wingdings" w:hAnsi="Wingdings" w:hint="default"/>
      </w:rPr>
    </w:lvl>
  </w:abstractNum>
  <w:abstractNum w:abstractNumId="27">
    <w:nsid w:val="680608E2"/>
    <w:multiLevelType w:val="hybridMultilevel"/>
    <w:tmpl w:val="DBFE2AE6"/>
    <w:lvl w:ilvl="0" w:tplc="2D78B132">
      <w:start w:val="1"/>
      <w:numFmt w:val="decimal"/>
      <w:lvlText w:val="%1."/>
      <w:lvlJc w:val="left"/>
      <w:pPr>
        <w:ind w:left="480" w:hanging="480"/>
      </w:pPr>
      <w:rPr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A5C1A8F"/>
    <w:multiLevelType w:val="hybridMultilevel"/>
    <w:tmpl w:val="296A26A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1D710EF"/>
    <w:multiLevelType w:val="hybridMultilevel"/>
    <w:tmpl w:val="5412BC48"/>
    <w:lvl w:ilvl="0" w:tplc="AB08F60E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6C660F3"/>
    <w:multiLevelType w:val="hybridMultilevel"/>
    <w:tmpl w:val="163EC62C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>
    <w:nsid w:val="77C7693F"/>
    <w:multiLevelType w:val="hybridMultilevel"/>
    <w:tmpl w:val="C8FAD59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7B5714F4"/>
    <w:multiLevelType w:val="hybridMultilevel"/>
    <w:tmpl w:val="F99C64C6"/>
    <w:lvl w:ilvl="0" w:tplc="0409000D">
      <w:start w:val="1"/>
      <w:numFmt w:val="bullet"/>
      <w:lvlText w:val="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33">
    <w:nsid w:val="7B960570"/>
    <w:multiLevelType w:val="hybridMultilevel"/>
    <w:tmpl w:val="AC8C17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7C6C2027"/>
    <w:multiLevelType w:val="hybridMultilevel"/>
    <w:tmpl w:val="6082C9B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7E7C246D"/>
    <w:multiLevelType w:val="hybridMultilevel"/>
    <w:tmpl w:val="226A854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7"/>
  </w:num>
  <w:num w:numId="4">
    <w:abstractNumId w:val="18"/>
  </w:num>
  <w:num w:numId="5">
    <w:abstractNumId w:val="29"/>
  </w:num>
  <w:num w:numId="6">
    <w:abstractNumId w:val="25"/>
  </w:num>
  <w:num w:numId="7">
    <w:abstractNumId w:val="28"/>
  </w:num>
  <w:num w:numId="8">
    <w:abstractNumId w:val="1"/>
  </w:num>
  <w:num w:numId="9">
    <w:abstractNumId w:val="34"/>
  </w:num>
  <w:num w:numId="10">
    <w:abstractNumId w:val="24"/>
  </w:num>
  <w:num w:numId="11">
    <w:abstractNumId w:val="14"/>
  </w:num>
  <w:num w:numId="12">
    <w:abstractNumId w:val="26"/>
  </w:num>
  <w:num w:numId="13">
    <w:abstractNumId w:val="3"/>
  </w:num>
  <w:num w:numId="14">
    <w:abstractNumId w:val="7"/>
  </w:num>
  <w:num w:numId="15">
    <w:abstractNumId w:val="31"/>
  </w:num>
  <w:num w:numId="16">
    <w:abstractNumId w:val="17"/>
  </w:num>
  <w:num w:numId="17">
    <w:abstractNumId w:val="20"/>
  </w:num>
  <w:num w:numId="18">
    <w:abstractNumId w:val="30"/>
  </w:num>
  <w:num w:numId="19">
    <w:abstractNumId w:val="19"/>
  </w:num>
  <w:num w:numId="20">
    <w:abstractNumId w:val="33"/>
  </w:num>
  <w:num w:numId="21">
    <w:abstractNumId w:val="2"/>
  </w:num>
  <w:num w:numId="22">
    <w:abstractNumId w:val="5"/>
  </w:num>
  <w:num w:numId="23">
    <w:abstractNumId w:val="21"/>
  </w:num>
  <w:num w:numId="24">
    <w:abstractNumId w:val="0"/>
  </w:num>
  <w:num w:numId="25">
    <w:abstractNumId w:val="16"/>
  </w:num>
  <w:num w:numId="26">
    <w:abstractNumId w:val="6"/>
  </w:num>
  <w:num w:numId="27">
    <w:abstractNumId w:val="32"/>
  </w:num>
  <w:num w:numId="28">
    <w:abstractNumId w:val="10"/>
  </w:num>
  <w:num w:numId="29">
    <w:abstractNumId w:val="13"/>
  </w:num>
  <w:num w:numId="30">
    <w:abstractNumId w:val="23"/>
  </w:num>
  <w:num w:numId="31">
    <w:abstractNumId w:val="22"/>
  </w:num>
  <w:num w:numId="32">
    <w:abstractNumId w:val="35"/>
  </w:num>
  <w:num w:numId="33">
    <w:abstractNumId w:val="11"/>
  </w:num>
  <w:num w:numId="34">
    <w:abstractNumId w:val="4"/>
  </w:num>
  <w:num w:numId="35">
    <w:abstractNumId w:val="15"/>
  </w:num>
  <w:num w:numId="36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319B"/>
    <w:rsid w:val="000002B8"/>
    <w:rsid w:val="00000601"/>
    <w:rsid w:val="00000647"/>
    <w:rsid w:val="00000669"/>
    <w:rsid w:val="00000832"/>
    <w:rsid w:val="000009B6"/>
    <w:rsid w:val="00000A88"/>
    <w:rsid w:val="00000F45"/>
    <w:rsid w:val="00001682"/>
    <w:rsid w:val="00001846"/>
    <w:rsid w:val="0000191B"/>
    <w:rsid w:val="000019E6"/>
    <w:rsid w:val="00001A16"/>
    <w:rsid w:val="00001A93"/>
    <w:rsid w:val="00001B20"/>
    <w:rsid w:val="00001C1B"/>
    <w:rsid w:val="00001D16"/>
    <w:rsid w:val="00001DE4"/>
    <w:rsid w:val="00001F7D"/>
    <w:rsid w:val="00002435"/>
    <w:rsid w:val="00002436"/>
    <w:rsid w:val="00002582"/>
    <w:rsid w:val="000025E3"/>
    <w:rsid w:val="000026BF"/>
    <w:rsid w:val="00002768"/>
    <w:rsid w:val="00002F8C"/>
    <w:rsid w:val="00003066"/>
    <w:rsid w:val="00003246"/>
    <w:rsid w:val="000034A7"/>
    <w:rsid w:val="0000354A"/>
    <w:rsid w:val="00003BCB"/>
    <w:rsid w:val="00003BF2"/>
    <w:rsid w:val="00004314"/>
    <w:rsid w:val="0000475C"/>
    <w:rsid w:val="000047AE"/>
    <w:rsid w:val="00004863"/>
    <w:rsid w:val="00004A0B"/>
    <w:rsid w:val="00004C2C"/>
    <w:rsid w:val="00004CEB"/>
    <w:rsid w:val="00004D1A"/>
    <w:rsid w:val="00004E49"/>
    <w:rsid w:val="00004EFC"/>
    <w:rsid w:val="00005274"/>
    <w:rsid w:val="0000546B"/>
    <w:rsid w:val="000054DD"/>
    <w:rsid w:val="00005670"/>
    <w:rsid w:val="000058C3"/>
    <w:rsid w:val="00005F0C"/>
    <w:rsid w:val="00005FE5"/>
    <w:rsid w:val="00006946"/>
    <w:rsid w:val="00006C09"/>
    <w:rsid w:val="00006C7B"/>
    <w:rsid w:val="00006E22"/>
    <w:rsid w:val="00006E86"/>
    <w:rsid w:val="00007362"/>
    <w:rsid w:val="00007539"/>
    <w:rsid w:val="00007848"/>
    <w:rsid w:val="00007A49"/>
    <w:rsid w:val="00007F76"/>
    <w:rsid w:val="00010011"/>
    <w:rsid w:val="00010068"/>
    <w:rsid w:val="00010081"/>
    <w:rsid w:val="0001068F"/>
    <w:rsid w:val="000107B3"/>
    <w:rsid w:val="000107CB"/>
    <w:rsid w:val="00010951"/>
    <w:rsid w:val="000109C6"/>
    <w:rsid w:val="00010A9F"/>
    <w:rsid w:val="00010ED5"/>
    <w:rsid w:val="00011168"/>
    <w:rsid w:val="0001129B"/>
    <w:rsid w:val="0001134B"/>
    <w:rsid w:val="00011437"/>
    <w:rsid w:val="00011928"/>
    <w:rsid w:val="000119D8"/>
    <w:rsid w:val="00011A8E"/>
    <w:rsid w:val="000121F2"/>
    <w:rsid w:val="000123AB"/>
    <w:rsid w:val="000123AC"/>
    <w:rsid w:val="00012854"/>
    <w:rsid w:val="0001295A"/>
    <w:rsid w:val="00012BE1"/>
    <w:rsid w:val="00012C37"/>
    <w:rsid w:val="00013001"/>
    <w:rsid w:val="000134F5"/>
    <w:rsid w:val="0001373D"/>
    <w:rsid w:val="00013810"/>
    <w:rsid w:val="00013962"/>
    <w:rsid w:val="000139E8"/>
    <w:rsid w:val="0001455A"/>
    <w:rsid w:val="0001466B"/>
    <w:rsid w:val="0001474E"/>
    <w:rsid w:val="0001489C"/>
    <w:rsid w:val="00014A10"/>
    <w:rsid w:val="00014BEC"/>
    <w:rsid w:val="00014CAA"/>
    <w:rsid w:val="00015110"/>
    <w:rsid w:val="000152E9"/>
    <w:rsid w:val="00015701"/>
    <w:rsid w:val="0001576A"/>
    <w:rsid w:val="000159B1"/>
    <w:rsid w:val="00015A57"/>
    <w:rsid w:val="00015A5F"/>
    <w:rsid w:val="00015B14"/>
    <w:rsid w:val="00015D65"/>
    <w:rsid w:val="00015E35"/>
    <w:rsid w:val="00016285"/>
    <w:rsid w:val="00016429"/>
    <w:rsid w:val="000167BB"/>
    <w:rsid w:val="00016806"/>
    <w:rsid w:val="00016A8A"/>
    <w:rsid w:val="00016AA8"/>
    <w:rsid w:val="00016C5F"/>
    <w:rsid w:val="00016DD9"/>
    <w:rsid w:val="00016E3F"/>
    <w:rsid w:val="00016F57"/>
    <w:rsid w:val="000170B7"/>
    <w:rsid w:val="00017987"/>
    <w:rsid w:val="00017D44"/>
    <w:rsid w:val="00017E7D"/>
    <w:rsid w:val="00017EB6"/>
    <w:rsid w:val="00017F3D"/>
    <w:rsid w:val="00020132"/>
    <w:rsid w:val="00020207"/>
    <w:rsid w:val="00020688"/>
    <w:rsid w:val="00020B5A"/>
    <w:rsid w:val="00020BE6"/>
    <w:rsid w:val="00020E9F"/>
    <w:rsid w:val="00021148"/>
    <w:rsid w:val="000211FB"/>
    <w:rsid w:val="000212B0"/>
    <w:rsid w:val="000217A2"/>
    <w:rsid w:val="00021803"/>
    <w:rsid w:val="00021845"/>
    <w:rsid w:val="00021902"/>
    <w:rsid w:val="00021C8C"/>
    <w:rsid w:val="00021D8B"/>
    <w:rsid w:val="00021E3E"/>
    <w:rsid w:val="0002239C"/>
    <w:rsid w:val="00022558"/>
    <w:rsid w:val="00022C15"/>
    <w:rsid w:val="00022D70"/>
    <w:rsid w:val="0002322E"/>
    <w:rsid w:val="00023725"/>
    <w:rsid w:val="0002378D"/>
    <w:rsid w:val="00023C6B"/>
    <w:rsid w:val="00023D46"/>
    <w:rsid w:val="00023E3A"/>
    <w:rsid w:val="00024259"/>
    <w:rsid w:val="0002448C"/>
    <w:rsid w:val="0002460F"/>
    <w:rsid w:val="000248FA"/>
    <w:rsid w:val="00024A2B"/>
    <w:rsid w:val="00024AB8"/>
    <w:rsid w:val="00024BB9"/>
    <w:rsid w:val="00024D29"/>
    <w:rsid w:val="00024E01"/>
    <w:rsid w:val="00024F18"/>
    <w:rsid w:val="00024F6F"/>
    <w:rsid w:val="00025363"/>
    <w:rsid w:val="00025619"/>
    <w:rsid w:val="0002594C"/>
    <w:rsid w:val="00025ACD"/>
    <w:rsid w:val="00025B22"/>
    <w:rsid w:val="00025BB5"/>
    <w:rsid w:val="00025BF6"/>
    <w:rsid w:val="00025CA8"/>
    <w:rsid w:val="00025D18"/>
    <w:rsid w:val="00025D28"/>
    <w:rsid w:val="00026070"/>
    <w:rsid w:val="00026419"/>
    <w:rsid w:val="000265F1"/>
    <w:rsid w:val="00026812"/>
    <w:rsid w:val="00026851"/>
    <w:rsid w:val="00026AD3"/>
    <w:rsid w:val="00026BB4"/>
    <w:rsid w:val="00026C31"/>
    <w:rsid w:val="00027119"/>
    <w:rsid w:val="0002738F"/>
    <w:rsid w:val="0002742D"/>
    <w:rsid w:val="000274AD"/>
    <w:rsid w:val="00027545"/>
    <w:rsid w:val="000277DA"/>
    <w:rsid w:val="00027836"/>
    <w:rsid w:val="00027A54"/>
    <w:rsid w:val="00027DE2"/>
    <w:rsid w:val="00027F68"/>
    <w:rsid w:val="000302CA"/>
    <w:rsid w:val="000303AC"/>
    <w:rsid w:val="00030445"/>
    <w:rsid w:val="00030537"/>
    <w:rsid w:val="00030563"/>
    <w:rsid w:val="00030644"/>
    <w:rsid w:val="000306ED"/>
    <w:rsid w:val="00030A3B"/>
    <w:rsid w:val="00030A60"/>
    <w:rsid w:val="00030F3C"/>
    <w:rsid w:val="00031214"/>
    <w:rsid w:val="0003133C"/>
    <w:rsid w:val="00031381"/>
    <w:rsid w:val="000314D1"/>
    <w:rsid w:val="000315BC"/>
    <w:rsid w:val="0003165E"/>
    <w:rsid w:val="000317A5"/>
    <w:rsid w:val="00031B82"/>
    <w:rsid w:val="00032154"/>
    <w:rsid w:val="00032444"/>
    <w:rsid w:val="000325E9"/>
    <w:rsid w:val="00032740"/>
    <w:rsid w:val="0003298E"/>
    <w:rsid w:val="000329F2"/>
    <w:rsid w:val="00032B0F"/>
    <w:rsid w:val="00032B40"/>
    <w:rsid w:val="00032B66"/>
    <w:rsid w:val="00032C39"/>
    <w:rsid w:val="00032EB1"/>
    <w:rsid w:val="00033026"/>
    <w:rsid w:val="0003312A"/>
    <w:rsid w:val="00033163"/>
    <w:rsid w:val="00033B7B"/>
    <w:rsid w:val="00033C4C"/>
    <w:rsid w:val="00033E92"/>
    <w:rsid w:val="00034371"/>
    <w:rsid w:val="000347FD"/>
    <w:rsid w:val="00034A7C"/>
    <w:rsid w:val="00034B61"/>
    <w:rsid w:val="0003521C"/>
    <w:rsid w:val="00035682"/>
    <w:rsid w:val="000357C0"/>
    <w:rsid w:val="000357D4"/>
    <w:rsid w:val="00035AF5"/>
    <w:rsid w:val="00035CDB"/>
    <w:rsid w:val="000361E8"/>
    <w:rsid w:val="000364A3"/>
    <w:rsid w:val="000367D1"/>
    <w:rsid w:val="00036E08"/>
    <w:rsid w:val="00036E76"/>
    <w:rsid w:val="00036FD2"/>
    <w:rsid w:val="00037059"/>
    <w:rsid w:val="000370EA"/>
    <w:rsid w:val="00037AD6"/>
    <w:rsid w:val="00040077"/>
    <w:rsid w:val="00040A64"/>
    <w:rsid w:val="00040A9D"/>
    <w:rsid w:val="00040C92"/>
    <w:rsid w:val="00040D1C"/>
    <w:rsid w:val="00040DCB"/>
    <w:rsid w:val="00040DF5"/>
    <w:rsid w:val="0004131D"/>
    <w:rsid w:val="00041460"/>
    <w:rsid w:val="000414A0"/>
    <w:rsid w:val="0004176D"/>
    <w:rsid w:val="00041899"/>
    <w:rsid w:val="000418A9"/>
    <w:rsid w:val="000418C0"/>
    <w:rsid w:val="00041920"/>
    <w:rsid w:val="00041A94"/>
    <w:rsid w:val="00041B92"/>
    <w:rsid w:val="00041C7A"/>
    <w:rsid w:val="00041DC3"/>
    <w:rsid w:val="0004230C"/>
    <w:rsid w:val="0004261C"/>
    <w:rsid w:val="0004267F"/>
    <w:rsid w:val="000427E0"/>
    <w:rsid w:val="000428B7"/>
    <w:rsid w:val="0004298C"/>
    <w:rsid w:val="00042EFC"/>
    <w:rsid w:val="00043160"/>
    <w:rsid w:val="00043502"/>
    <w:rsid w:val="00043966"/>
    <w:rsid w:val="00043D5B"/>
    <w:rsid w:val="000440CF"/>
    <w:rsid w:val="000440F8"/>
    <w:rsid w:val="0004428C"/>
    <w:rsid w:val="00044336"/>
    <w:rsid w:val="000443A7"/>
    <w:rsid w:val="00044400"/>
    <w:rsid w:val="000447CD"/>
    <w:rsid w:val="00044A65"/>
    <w:rsid w:val="00044C4C"/>
    <w:rsid w:val="00044E36"/>
    <w:rsid w:val="00044F5C"/>
    <w:rsid w:val="000450AC"/>
    <w:rsid w:val="000450F7"/>
    <w:rsid w:val="00045107"/>
    <w:rsid w:val="00045320"/>
    <w:rsid w:val="00045326"/>
    <w:rsid w:val="000454EB"/>
    <w:rsid w:val="00045C2B"/>
    <w:rsid w:val="00045CD8"/>
    <w:rsid w:val="00046198"/>
    <w:rsid w:val="0004620B"/>
    <w:rsid w:val="000462DD"/>
    <w:rsid w:val="00046337"/>
    <w:rsid w:val="00046404"/>
    <w:rsid w:val="0004643A"/>
    <w:rsid w:val="000467CD"/>
    <w:rsid w:val="00046A58"/>
    <w:rsid w:val="00046BC0"/>
    <w:rsid w:val="00046C31"/>
    <w:rsid w:val="00046F4F"/>
    <w:rsid w:val="000472C4"/>
    <w:rsid w:val="00047313"/>
    <w:rsid w:val="0004760E"/>
    <w:rsid w:val="0004780B"/>
    <w:rsid w:val="00047F30"/>
    <w:rsid w:val="00050854"/>
    <w:rsid w:val="00050F4E"/>
    <w:rsid w:val="00051364"/>
    <w:rsid w:val="000513FE"/>
    <w:rsid w:val="0005159D"/>
    <w:rsid w:val="00051653"/>
    <w:rsid w:val="0005168C"/>
    <w:rsid w:val="00051895"/>
    <w:rsid w:val="00051980"/>
    <w:rsid w:val="00051B1D"/>
    <w:rsid w:val="00051B9F"/>
    <w:rsid w:val="00051F7E"/>
    <w:rsid w:val="0005218B"/>
    <w:rsid w:val="000522C9"/>
    <w:rsid w:val="000529DD"/>
    <w:rsid w:val="00052B3E"/>
    <w:rsid w:val="00052C90"/>
    <w:rsid w:val="00052CD1"/>
    <w:rsid w:val="00052D3D"/>
    <w:rsid w:val="0005309B"/>
    <w:rsid w:val="00053131"/>
    <w:rsid w:val="00053906"/>
    <w:rsid w:val="0005392A"/>
    <w:rsid w:val="00053FC2"/>
    <w:rsid w:val="0005406C"/>
    <w:rsid w:val="0005435A"/>
    <w:rsid w:val="000546EF"/>
    <w:rsid w:val="0005471D"/>
    <w:rsid w:val="0005486E"/>
    <w:rsid w:val="00054A28"/>
    <w:rsid w:val="00054ABC"/>
    <w:rsid w:val="00054E69"/>
    <w:rsid w:val="000551C8"/>
    <w:rsid w:val="00055331"/>
    <w:rsid w:val="00055472"/>
    <w:rsid w:val="000555A6"/>
    <w:rsid w:val="000555B4"/>
    <w:rsid w:val="000557A5"/>
    <w:rsid w:val="00055AED"/>
    <w:rsid w:val="00055CE4"/>
    <w:rsid w:val="00055DF7"/>
    <w:rsid w:val="00055E81"/>
    <w:rsid w:val="00056278"/>
    <w:rsid w:val="000566CB"/>
    <w:rsid w:val="0005676E"/>
    <w:rsid w:val="000567F4"/>
    <w:rsid w:val="0005680D"/>
    <w:rsid w:val="000568C2"/>
    <w:rsid w:val="000569D0"/>
    <w:rsid w:val="00056A71"/>
    <w:rsid w:val="00056C44"/>
    <w:rsid w:val="00057931"/>
    <w:rsid w:val="000600ED"/>
    <w:rsid w:val="000601C9"/>
    <w:rsid w:val="0006038D"/>
    <w:rsid w:val="00060667"/>
    <w:rsid w:val="0006086F"/>
    <w:rsid w:val="00060924"/>
    <w:rsid w:val="00060937"/>
    <w:rsid w:val="00060A06"/>
    <w:rsid w:val="00060A16"/>
    <w:rsid w:val="00060B28"/>
    <w:rsid w:val="00060B3B"/>
    <w:rsid w:val="00060DF4"/>
    <w:rsid w:val="00060E5E"/>
    <w:rsid w:val="0006145B"/>
    <w:rsid w:val="000616CF"/>
    <w:rsid w:val="000617FB"/>
    <w:rsid w:val="00061C7D"/>
    <w:rsid w:val="00061DAC"/>
    <w:rsid w:val="000620FC"/>
    <w:rsid w:val="00062157"/>
    <w:rsid w:val="0006216C"/>
    <w:rsid w:val="0006238A"/>
    <w:rsid w:val="00062767"/>
    <w:rsid w:val="00062A49"/>
    <w:rsid w:val="00062AFC"/>
    <w:rsid w:val="00063116"/>
    <w:rsid w:val="000634FE"/>
    <w:rsid w:val="00063A5B"/>
    <w:rsid w:val="00063A5C"/>
    <w:rsid w:val="00063AC9"/>
    <w:rsid w:val="00063ACF"/>
    <w:rsid w:val="00063ADA"/>
    <w:rsid w:val="00063B17"/>
    <w:rsid w:val="00063BD8"/>
    <w:rsid w:val="00063DA2"/>
    <w:rsid w:val="0006420D"/>
    <w:rsid w:val="00064254"/>
    <w:rsid w:val="000644D3"/>
    <w:rsid w:val="000646E7"/>
    <w:rsid w:val="00064880"/>
    <w:rsid w:val="000648FC"/>
    <w:rsid w:val="00064984"/>
    <w:rsid w:val="00064AF0"/>
    <w:rsid w:val="00064CE8"/>
    <w:rsid w:val="00064FB3"/>
    <w:rsid w:val="000652D0"/>
    <w:rsid w:val="00065345"/>
    <w:rsid w:val="000653C2"/>
    <w:rsid w:val="00065495"/>
    <w:rsid w:val="0006572A"/>
    <w:rsid w:val="00065756"/>
    <w:rsid w:val="000659A8"/>
    <w:rsid w:val="00065AE5"/>
    <w:rsid w:val="00065C81"/>
    <w:rsid w:val="00065C98"/>
    <w:rsid w:val="00065E36"/>
    <w:rsid w:val="00065EAD"/>
    <w:rsid w:val="000663CD"/>
    <w:rsid w:val="000663EF"/>
    <w:rsid w:val="000664BA"/>
    <w:rsid w:val="00066662"/>
    <w:rsid w:val="000668B8"/>
    <w:rsid w:val="00066924"/>
    <w:rsid w:val="00067637"/>
    <w:rsid w:val="000676CF"/>
    <w:rsid w:val="000677A7"/>
    <w:rsid w:val="0006781B"/>
    <w:rsid w:val="00067842"/>
    <w:rsid w:val="00067A2E"/>
    <w:rsid w:val="00067B4F"/>
    <w:rsid w:val="00067B50"/>
    <w:rsid w:val="00067BDD"/>
    <w:rsid w:val="00067CA8"/>
    <w:rsid w:val="00067CDB"/>
    <w:rsid w:val="000702EE"/>
    <w:rsid w:val="000703C4"/>
    <w:rsid w:val="0007070B"/>
    <w:rsid w:val="000709EE"/>
    <w:rsid w:val="00070B09"/>
    <w:rsid w:val="00070BD5"/>
    <w:rsid w:val="00070D99"/>
    <w:rsid w:val="00070E5D"/>
    <w:rsid w:val="0007103B"/>
    <w:rsid w:val="00071149"/>
    <w:rsid w:val="00071191"/>
    <w:rsid w:val="0007128D"/>
    <w:rsid w:val="00071526"/>
    <w:rsid w:val="000719CA"/>
    <w:rsid w:val="00071BCC"/>
    <w:rsid w:val="00071C54"/>
    <w:rsid w:val="000721C2"/>
    <w:rsid w:val="00072268"/>
    <w:rsid w:val="00072280"/>
    <w:rsid w:val="000723AD"/>
    <w:rsid w:val="00072A76"/>
    <w:rsid w:val="00072B07"/>
    <w:rsid w:val="00072D9E"/>
    <w:rsid w:val="00072F0A"/>
    <w:rsid w:val="00072F92"/>
    <w:rsid w:val="00072F99"/>
    <w:rsid w:val="000733AC"/>
    <w:rsid w:val="00073585"/>
    <w:rsid w:val="00073814"/>
    <w:rsid w:val="00073823"/>
    <w:rsid w:val="000738DE"/>
    <w:rsid w:val="00073A44"/>
    <w:rsid w:val="00073E13"/>
    <w:rsid w:val="0007421B"/>
    <w:rsid w:val="00074579"/>
    <w:rsid w:val="000748F0"/>
    <w:rsid w:val="00074972"/>
    <w:rsid w:val="00074FB3"/>
    <w:rsid w:val="00075036"/>
    <w:rsid w:val="000750EB"/>
    <w:rsid w:val="0007518E"/>
    <w:rsid w:val="00075248"/>
    <w:rsid w:val="000752B7"/>
    <w:rsid w:val="000754DF"/>
    <w:rsid w:val="0007561E"/>
    <w:rsid w:val="0007568D"/>
    <w:rsid w:val="000756C8"/>
    <w:rsid w:val="000757C0"/>
    <w:rsid w:val="0007581E"/>
    <w:rsid w:val="00075908"/>
    <w:rsid w:val="00075D99"/>
    <w:rsid w:val="00075DBE"/>
    <w:rsid w:val="00075DEA"/>
    <w:rsid w:val="00075EC2"/>
    <w:rsid w:val="00075F60"/>
    <w:rsid w:val="0007611A"/>
    <w:rsid w:val="0007623D"/>
    <w:rsid w:val="00076368"/>
    <w:rsid w:val="0007641A"/>
    <w:rsid w:val="000765EB"/>
    <w:rsid w:val="00076AAD"/>
    <w:rsid w:val="0007705E"/>
    <w:rsid w:val="00077172"/>
    <w:rsid w:val="0007717E"/>
    <w:rsid w:val="00077651"/>
    <w:rsid w:val="00077920"/>
    <w:rsid w:val="00077A70"/>
    <w:rsid w:val="00077AA6"/>
    <w:rsid w:val="00077ABF"/>
    <w:rsid w:val="00077C5A"/>
    <w:rsid w:val="00077DC8"/>
    <w:rsid w:val="00077E98"/>
    <w:rsid w:val="0008006A"/>
    <w:rsid w:val="000800C0"/>
    <w:rsid w:val="00080187"/>
    <w:rsid w:val="00080264"/>
    <w:rsid w:val="000805EC"/>
    <w:rsid w:val="000807B5"/>
    <w:rsid w:val="00080810"/>
    <w:rsid w:val="00080BEE"/>
    <w:rsid w:val="00080F54"/>
    <w:rsid w:val="00080F9F"/>
    <w:rsid w:val="00081442"/>
    <w:rsid w:val="000814B5"/>
    <w:rsid w:val="00081B98"/>
    <w:rsid w:val="00081C58"/>
    <w:rsid w:val="00081DCA"/>
    <w:rsid w:val="00081EB8"/>
    <w:rsid w:val="00081EE1"/>
    <w:rsid w:val="00081F60"/>
    <w:rsid w:val="00082196"/>
    <w:rsid w:val="0008224C"/>
    <w:rsid w:val="0008226F"/>
    <w:rsid w:val="000826C7"/>
    <w:rsid w:val="00082824"/>
    <w:rsid w:val="00082914"/>
    <w:rsid w:val="000829F9"/>
    <w:rsid w:val="00082CF5"/>
    <w:rsid w:val="00082E94"/>
    <w:rsid w:val="00083083"/>
    <w:rsid w:val="00083179"/>
    <w:rsid w:val="000832AB"/>
    <w:rsid w:val="00083640"/>
    <w:rsid w:val="00083AE6"/>
    <w:rsid w:val="00083EC8"/>
    <w:rsid w:val="00084183"/>
    <w:rsid w:val="000846B4"/>
    <w:rsid w:val="00084888"/>
    <w:rsid w:val="000848DD"/>
    <w:rsid w:val="00084BBA"/>
    <w:rsid w:val="00084D75"/>
    <w:rsid w:val="00084DE4"/>
    <w:rsid w:val="000850E7"/>
    <w:rsid w:val="00085AF9"/>
    <w:rsid w:val="00085C77"/>
    <w:rsid w:val="00085C9A"/>
    <w:rsid w:val="00085CE5"/>
    <w:rsid w:val="00085DFC"/>
    <w:rsid w:val="00086128"/>
    <w:rsid w:val="00086278"/>
    <w:rsid w:val="00086340"/>
    <w:rsid w:val="00086359"/>
    <w:rsid w:val="000864B9"/>
    <w:rsid w:val="00086653"/>
    <w:rsid w:val="00087326"/>
    <w:rsid w:val="000874ED"/>
    <w:rsid w:val="0008762D"/>
    <w:rsid w:val="00087725"/>
    <w:rsid w:val="000879B4"/>
    <w:rsid w:val="00087DC8"/>
    <w:rsid w:val="00087E26"/>
    <w:rsid w:val="000902DB"/>
    <w:rsid w:val="000902DE"/>
    <w:rsid w:val="000903D2"/>
    <w:rsid w:val="00090461"/>
    <w:rsid w:val="0009058C"/>
    <w:rsid w:val="00090624"/>
    <w:rsid w:val="00090628"/>
    <w:rsid w:val="000907AF"/>
    <w:rsid w:val="0009085F"/>
    <w:rsid w:val="000908F3"/>
    <w:rsid w:val="00090941"/>
    <w:rsid w:val="0009095C"/>
    <w:rsid w:val="00090B73"/>
    <w:rsid w:val="00090DE1"/>
    <w:rsid w:val="00091445"/>
    <w:rsid w:val="0009150A"/>
    <w:rsid w:val="0009154B"/>
    <w:rsid w:val="00091656"/>
    <w:rsid w:val="00091810"/>
    <w:rsid w:val="00091A59"/>
    <w:rsid w:val="00091E13"/>
    <w:rsid w:val="00091EEC"/>
    <w:rsid w:val="000921E5"/>
    <w:rsid w:val="00092457"/>
    <w:rsid w:val="00092489"/>
    <w:rsid w:val="000929C5"/>
    <w:rsid w:val="00092B24"/>
    <w:rsid w:val="00092DE5"/>
    <w:rsid w:val="00092F3D"/>
    <w:rsid w:val="00092F43"/>
    <w:rsid w:val="00093155"/>
    <w:rsid w:val="000935B4"/>
    <w:rsid w:val="00093815"/>
    <w:rsid w:val="00093979"/>
    <w:rsid w:val="00093B92"/>
    <w:rsid w:val="00093CEA"/>
    <w:rsid w:val="00093E88"/>
    <w:rsid w:val="00093F33"/>
    <w:rsid w:val="00094254"/>
    <w:rsid w:val="0009477C"/>
    <w:rsid w:val="00094D8B"/>
    <w:rsid w:val="00094DDD"/>
    <w:rsid w:val="00094EE4"/>
    <w:rsid w:val="00094FB5"/>
    <w:rsid w:val="00094FBC"/>
    <w:rsid w:val="00095690"/>
    <w:rsid w:val="000956D1"/>
    <w:rsid w:val="000959C3"/>
    <w:rsid w:val="00095B9F"/>
    <w:rsid w:val="00095C3B"/>
    <w:rsid w:val="00095ED2"/>
    <w:rsid w:val="00095EE7"/>
    <w:rsid w:val="000960F4"/>
    <w:rsid w:val="00096135"/>
    <w:rsid w:val="000961D3"/>
    <w:rsid w:val="000962F1"/>
    <w:rsid w:val="000964E8"/>
    <w:rsid w:val="00096824"/>
    <w:rsid w:val="000969AC"/>
    <w:rsid w:val="000969B4"/>
    <w:rsid w:val="00096B7A"/>
    <w:rsid w:val="00096B85"/>
    <w:rsid w:val="00096EFE"/>
    <w:rsid w:val="000970CF"/>
    <w:rsid w:val="000970E9"/>
    <w:rsid w:val="00097204"/>
    <w:rsid w:val="00097322"/>
    <w:rsid w:val="00097337"/>
    <w:rsid w:val="00097812"/>
    <w:rsid w:val="00097932"/>
    <w:rsid w:val="00097B38"/>
    <w:rsid w:val="00097C08"/>
    <w:rsid w:val="00097C0F"/>
    <w:rsid w:val="00097FB8"/>
    <w:rsid w:val="000A0184"/>
    <w:rsid w:val="000A01B4"/>
    <w:rsid w:val="000A026D"/>
    <w:rsid w:val="000A0359"/>
    <w:rsid w:val="000A05AB"/>
    <w:rsid w:val="000A06E2"/>
    <w:rsid w:val="000A094A"/>
    <w:rsid w:val="000A0962"/>
    <w:rsid w:val="000A096F"/>
    <w:rsid w:val="000A0A32"/>
    <w:rsid w:val="000A0B50"/>
    <w:rsid w:val="000A0CF2"/>
    <w:rsid w:val="000A0FC7"/>
    <w:rsid w:val="000A11C0"/>
    <w:rsid w:val="000A13B4"/>
    <w:rsid w:val="000A1446"/>
    <w:rsid w:val="000A1815"/>
    <w:rsid w:val="000A1C03"/>
    <w:rsid w:val="000A1D0E"/>
    <w:rsid w:val="000A21B8"/>
    <w:rsid w:val="000A25E9"/>
    <w:rsid w:val="000A287F"/>
    <w:rsid w:val="000A29BA"/>
    <w:rsid w:val="000A2AC7"/>
    <w:rsid w:val="000A2C18"/>
    <w:rsid w:val="000A2C6C"/>
    <w:rsid w:val="000A3040"/>
    <w:rsid w:val="000A3369"/>
    <w:rsid w:val="000A3491"/>
    <w:rsid w:val="000A360A"/>
    <w:rsid w:val="000A3685"/>
    <w:rsid w:val="000A38C1"/>
    <w:rsid w:val="000A3985"/>
    <w:rsid w:val="000A3A86"/>
    <w:rsid w:val="000A3D36"/>
    <w:rsid w:val="000A3D49"/>
    <w:rsid w:val="000A3E2B"/>
    <w:rsid w:val="000A3F85"/>
    <w:rsid w:val="000A3FF9"/>
    <w:rsid w:val="000A4173"/>
    <w:rsid w:val="000A4374"/>
    <w:rsid w:val="000A45EE"/>
    <w:rsid w:val="000A4708"/>
    <w:rsid w:val="000A49C8"/>
    <w:rsid w:val="000A4AAF"/>
    <w:rsid w:val="000A4E33"/>
    <w:rsid w:val="000A505A"/>
    <w:rsid w:val="000A51D4"/>
    <w:rsid w:val="000A5301"/>
    <w:rsid w:val="000A5508"/>
    <w:rsid w:val="000A57F9"/>
    <w:rsid w:val="000A5A22"/>
    <w:rsid w:val="000A5B10"/>
    <w:rsid w:val="000A5D41"/>
    <w:rsid w:val="000A5E0A"/>
    <w:rsid w:val="000A5FFE"/>
    <w:rsid w:val="000A6035"/>
    <w:rsid w:val="000A605A"/>
    <w:rsid w:val="000A6326"/>
    <w:rsid w:val="000A637B"/>
    <w:rsid w:val="000A64AC"/>
    <w:rsid w:val="000A654F"/>
    <w:rsid w:val="000A6787"/>
    <w:rsid w:val="000A687F"/>
    <w:rsid w:val="000A6CE8"/>
    <w:rsid w:val="000A6F5C"/>
    <w:rsid w:val="000A701F"/>
    <w:rsid w:val="000A7125"/>
    <w:rsid w:val="000A72DD"/>
    <w:rsid w:val="000A74F0"/>
    <w:rsid w:val="000A7565"/>
    <w:rsid w:val="000A7706"/>
    <w:rsid w:val="000A780A"/>
    <w:rsid w:val="000A7982"/>
    <w:rsid w:val="000A7AD5"/>
    <w:rsid w:val="000A7D6F"/>
    <w:rsid w:val="000B0360"/>
    <w:rsid w:val="000B0490"/>
    <w:rsid w:val="000B0765"/>
    <w:rsid w:val="000B0810"/>
    <w:rsid w:val="000B0B3B"/>
    <w:rsid w:val="000B0BFA"/>
    <w:rsid w:val="000B0CD7"/>
    <w:rsid w:val="000B0E78"/>
    <w:rsid w:val="000B0FF3"/>
    <w:rsid w:val="000B11FB"/>
    <w:rsid w:val="000B1AAB"/>
    <w:rsid w:val="000B1C7C"/>
    <w:rsid w:val="000B1E26"/>
    <w:rsid w:val="000B1FC4"/>
    <w:rsid w:val="000B21F7"/>
    <w:rsid w:val="000B2249"/>
    <w:rsid w:val="000B22C4"/>
    <w:rsid w:val="000B24C4"/>
    <w:rsid w:val="000B256B"/>
    <w:rsid w:val="000B2601"/>
    <w:rsid w:val="000B2628"/>
    <w:rsid w:val="000B2B18"/>
    <w:rsid w:val="000B32DF"/>
    <w:rsid w:val="000B346A"/>
    <w:rsid w:val="000B397E"/>
    <w:rsid w:val="000B40A2"/>
    <w:rsid w:val="000B41C7"/>
    <w:rsid w:val="000B442A"/>
    <w:rsid w:val="000B4790"/>
    <w:rsid w:val="000B4A70"/>
    <w:rsid w:val="000B4BFB"/>
    <w:rsid w:val="000B4E00"/>
    <w:rsid w:val="000B4F58"/>
    <w:rsid w:val="000B4FA6"/>
    <w:rsid w:val="000B5098"/>
    <w:rsid w:val="000B50DA"/>
    <w:rsid w:val="000B5593"/>
    <w:rsid w:val="000B5663"/>
    <w:rsid w:val="000B5B16"/>
    <w:rsid w:val="000B5F68"/>
    <w:rsid w:val="000B61B9"/>
    <w:rsid w:val="000B62A2"/>
    <w:rsid w:val="000B62C1"/>
    <w:rsid w:val="000B648D"/>
    <w:rsid w:val="000B6556"/>
    <w:rsid w:val="000B659D"/>
    <w:rsid w:val="000B677D"/>
    <w:rsid w:val="000B67F4"/>
    <w:rsid w:val="000B6834"/>
    <w:rsid w:val="000B6A2A"/>
    <w:rsid w:val="000B6DB0"/>
    <w:rsid w:val="000B7140"/>
    <w:rsid w:val="000B7155"/>
    <w:rsid w:val="000B76F5"/>
    <w:rsid w:val="000B7738"/>
    <w:rsid w:val="000B7DDA"/>
    <w:rsid w:val="000B7F7B"/>
    <w:rsid w:val="000C0264"/>
    <w:rsid w:val="000C03A7"/>
    <w:rsid w:val="000C03EE"/>
    <w:rsid w:val="000C0683"/>
    <w:rsid w:val="000C0800"/>
    <w:rsid w:val="000C092E"/>
    <w:rsid w:val="000C0E3F"/>
    <w:rsid w:val="000C0FAB"/>
    <w:rsid w:val="000C106B"/>
    <w:rsid w:val="000C122E"/>
    <w:rsid w:val="000C1398"/>
    <w:rsid w:val="000C1492"/>
    <w:rsid w:val="000C154F"/>
    <w:rsid w:val="000C1779"/>
    <w:rsid w:val="000C1986"/>
    <w:rsid w:val="000C1A3B"/>
    <w:rsid w:val="000C1B07"/>
    <w:rsid w:val="000C1BEA"/>
    <w:rsid w:val="000C1C86"/>
    <w:rsid w:val="000C1D4F"/>
    <w:rsid w:val="000C1D79"/>
    <w:rsid w:val="000C1E17"/>
    <w:rsid w:val="000C2101"/>
    <w:rsid w:val="000C21AB"/>
    <w:rsid w:val="000C24F6"/>
    <w:rsid w:val="000C2A90"/>
    <w:rsid w:val="000C2C3C"/>
    <w:rsid w:val="000C2E0D"/>
    <w:rsid w:val="000C2EDC"/>
    <w:rsid w:val="000C2FE4"/>
    <w:rsid w:val="000C2FF4"/>
    <w:rsid w:val="000C311F"/>
    <w:rsid w:val="000C33AB"/>
    <w:rsid w:val="000C3948"/>
    <w:rsid w:val="000C3B4D"/>
    <w:rsid w:val="000C3C62"/>
    <w:rsid w:val="000C3C7A"/>
    <w:rsid w:val="000C3D8C"/>
    <w:rsid w:val="000C3F1E"/>
    <w:rsid w:val="000C3FD9"/>
    <w:rsid w:val="000C415A"/>
    <w:rsid w:val="000C4233"/>
    <w:rsid w:val="000C4274"/>
    <w:rsid w:val="000C436B"/>
    <w:rsid w:val="000C456C"/>
    <w:rsid w:val="000C4699"/>
    <w:rsid w:val="000C470F"/>
    <w:rsid w:val="000C4861"/>
    <w:rsid w:val="000C4A2F"/>
    <w:rsid w:val="000C4B31"/>
    <w:rsid w:val="000C5034"/>
    <w:rsid w:val="000C503B"/>
    <w:rsid w:val="000C5908"/>
    <w:rsid w:val="000C5D49"/>
    <w:rsid w:val="000C5E29"/>
    <w:rsid w:val="000C5F93"/>
    <w:rsid w:val="000C64DA"/>
    <w:rsid w:val="000C655A"/>
    <w:rsid w:val="000C65F1"/>
    <w:rsid w:val="000C6683"/>
    <w:rsid w:val="000C6783"/>
    <w:rsid w:val="000C67D5"/>
    <w:rsid w:val="000C6A49"/>
    <w:rsid w:val="000C6ABE"/>
    <w:rsid w:val="000C6C6C"/>
    <w:rsid w:val="000C74E4"/>
    <w:rsid w:val="000C764C"/>
    <w:rsid w:val="000C7691"/>
    <w:rsid w:val="000C77DE"/>
    <w:rsid w:val="000C784C"/>
    <w:rsid w:val="000C7AA0"/>
    <w:rsid w:val="000C7DFF"/>
    <w:rsid w:val="000D0185"/>
    <w:rsid w:val="000D01BE"/>
    <w:rsid w:val="000D0366"/>
    <w:rsid w:val="000D09ED"/>
    <w:rsid w:val="000D0FC7"/>
    <w:rsid w:val="000D10C8"/>
    <w:rsid w:val="000D17BF"/>
    <w:rsid w:val="000D17C0"/>
    <w:rsid w:val="000D17F9"/>
    <w:rsid w:val="000D1844"/>
    <w:rsid w:val="000D18DB"/>
    <w:rsid w:val="000D19A8"/>
    <w:rsid w:val="000D1A1E"/>
    <w:rsid w:val="000D1AFD"/>
    <w:rsid w:val="000D1B5C"/>
    <w:rsid w:val="000D1D32"/>
    <w:rsid w:val="000D21C7"/>
    <w:rsid w:val="000D2203"/>
    <w:rsid w:val="000D2294"/>
    <w:rsid w:val="000D22DB"/>
    <w:rsid w:val="000D260D"/>
    <w:rsid w:val="000D281C"/>
    <w:rsid w:val="000D2D30"/>
    <w:rsid w:val="000D3183"/>
    <w:rsid w:val="000D3229"/>
    <w:rsid w:val="000D327C"/>
    <w:rsid w:val="000D32BB"/>
    <w:rsid w:val="000D3442"/>
    <w:rsid w:val="000D377A"/>
    <w:rsid w:val="000D3804"/>
    <w:rsid w:val="000D3A8B"/>
    <w:rsid w:val="000D3C3F"/>
    <w:rsid w:val="000D3D27"/>
    <w:rsid w:val="000D402D"/>
    <w:rsid w:val="000D40E1"/>
    <w:rsid w:val="000D44B5"/>
    <w:rsid w:val="000D452D"/>
    <w:rsid w:val="000D456E"/>
    <w:rsid w:val="000D47C6"/>
    <w:rsid w:val="000D48FD"/>
    <w:rsid w:val="000D492E"/>
    <w:rsid w:val="000D4A7E"/>
    <w:rsid w:val="000D4AC0"/>
    <w:rsid w:val="000D4B14"/>
    <w:rsid w:val="000D4B78"/>
    <w:rsid w:val="000D4E25"/>
    <w:rsid w:val="000D525E"/>
    <w:rsid w:val="000D54D3"/>
    <w:rsid w:val="000D55FD"/>
    <w:rsid w:val="000D5BAD"/>
    <w:rsid w:val="000D5C39"/>
    <w:rsid w:val="000D5D6E"/>
    <w:rsid w:val="000D5E77"/>
    <w:rsid w:val="000D5FE2"/>
    <w:rsid w:val="000D60BC"/>
    <w:rsid w:val="000D616C"/>
    <w:rsid w:val="000D6456"/>
    <w:rsid w:val="000D64C8"/>
    <w:rsid w:val="000D66B0"/>
    <w:rsid w:val="000D69EA"/>
    <w:rsid w:val="000D6BFB"/>
    <w:rsid w:val="000D6DD6"/>
    <w:rsid w:val="000D7149"/>
    <w:rsid w:val="000D7386"/>
    <w:rsid w:val="000D742D"/>
    <w:rsid w:val="000D7617"/>
    <w:rsid w:val="000D76FC"/>
    <w:rsid w:val="000D7842"/>
    <w:rsid w:val="000D7972"/>
    <w:rsid w:val="000D7A26"/>
    <w:rsid w:val="000D7A58"/>
    <w:rsid w:val="000D7B7C"/>
    <w:rsid w:val="000D7B8A"/>
    <w:rsid w:val="000D7CDD"/>
    <w:rsid w:val="000D7D70"/>
    <w:rsid w:val="000D7F39"/>
    <w:rsid w:val="000D7F4B"/>
    <w:rsid w:val="000E00A0"/>
    <w:rsid w:val="000E014B"/>
    <w:rsid w:val="000E02DA"/>
    <w:rsid w:val="000E0522"/>
    <w:rsid w:val="000E07DA"/>
    <w:rsid w:val="000E0BF2"/>
    <w:rsid w:val="000E0C2B"/>
    <w:rsid w:val="000E0E8F"/>
    <w:rsid w:val="000E12A0"/>
    <w:rsid w:val="000E1569"/>
    <w:rsid w:val="000E1570"/>
    <w:rsid w:val="000E1798"/>
    <w:rsid w:val="000E1C10"/>
    <w:rsid w:val="000E1CE0"/>
    <w:rsid w:val="000E1EE4"/>
    <w:rsid w:val="000E20B1"/>
    <w:rsid w:val="000E2209"/>
    <w:rsid w:val="000E23D9"/>
    <w:rsid w:val="000E2533"/>
    <w:rsid w:val="000E2551"/>
    <w:rsid w:val="000E272E"/>
    <w:rsid w:val="000E2769"/>
    <w:rsid w:val="000E2833"/>
    <w:rsid w:val="000E2A8C"/>
    <w:rsid w:val="000E2C81"/>
    <w:rsid w:val="000E2CC6"/>
    <w:rsid w:val="000E2F49"/>
    <w:rsid w:val="000E3005"/>
    <w:rsid w:val="000E3268"/>
    <w:rsid w:val="000E3BA7"/>
    <w:rsid w:val="000E3EBD"/>
    <w:rsid w:val="000E3F4F"/>
    <w:rsid w:val="000E4125"/>
    <w:rsid w:val="000E42C2"/>
    <w:rsid w:val="000E42E5"/>
    <w:rsid w:val="000E42F7"/>
    <w:rsid w:val="000E43BD"/>
    <w:rsid w:val="000E4601"/>
    <w:rsid w:val="000E46EA"/>
    <w:rsid w:val="000E48C8"/>
    <w:rsid w:val="000E5112"/>
    <w:rsid w:val="000E5214"/>
    <w:rsid w:val="000E5715"/>
    <w:rsid w:val="000E577A"/>
    <w:rsid w:val="000E5DE1"/>
    <w:rsid w:val="000E6206"/>
    <w:rsid w:val="000E64B1"/>
    <w:rsid w:val="000E6744"/>
    <w:rsid w:val="000E69E0"/>
    <w:rsid w:val="000E69F8"/>
    <w:rsid w:val="000E6A75"/>
    <w:rsid w:val="000E6D2F"/>
    <w:rsid w:val="000E6EB5"/>
    <w:rsid w:val="000E7591"/>
    <w:rsid w:val="000E75D9"/>
    <w:rsid w:val="000E7766"/>
    <w:rsid w:val="000E7804"/>
    <w:rsid w:val="000E7A8A"/>
    <w:rsid w:val="000E7E2A"/>
    <w:rsid w:val="000E7FA6"/>
    <w:rsid w:val="000F01D9"/>
    <w:rsid w:val="000F0415"/>
    <w:rsid w:val="000F0429"/>
    <w:rsid w:val="000F06EC"/>
    <w:rsid w:val="000F081E"/>
    <w:rsid w:val="000F093B"/>
    <w:rsid w:val="000F095D"/>
    <w:rsid w:val="000F0B83"/>
    <w:rsid w:val="000F12D3"/>
    <w:rsid w:val="000F1349"/>
    <w:rsid w:val="000F13FA"/>
    <w:rsid w:val="000F1882"/>
    <w:rsid w:val="000F19ED"/>
    <w:rsid w:val="000F1E5E"/>
    <w:rsid w:val="000F250D"/>
    <w:rsid w:val="000F27CF"/>
    <w:rsid w:val="000F2AA9"/>
    <w:rsid w:val="000F32C2"/>
    <w:rsid w:val="000F3334"/>
    <w:rsid w:val="000F33D2"/>
    <w:rsid w:val="000F356F"/>
    <w:rsid w:val="000F399B"/>
    <w:rsid w:val="000F39AF"/>
    <w:rsid w:val="000F3B3B"/>
    <w:rsid w:val="000F3FC9"/>
    <w:rsid w:val="000F3FF2"/>
    <w:rsid w:val="000F4043"/>
    <w:rsid w:val="000F4186"/>
    <w:rsid w:val="000F4198"/>
    <w:rsid w:val="000F41BD"/>
    <w:rsid w:val="000F41EF"/>
    <w:rsid w:val="000F471E"/>
    <w:rsid w:val="000F473F"/>
    <w:rsid w:val="000F4F22"/>
    <w:rsid w:val="000F537E"/>
    <w:rsid w:val="000F53F2"/>
    <w:rsid w:val="000F54BF"/>
    <w:rsid w:val="000F5606"/>
    <w:rsid w:val="000F586A"/>
    <w:rsid w:val="000F5B13"/>
    <w:rsid w:val="000F5B39"/>
    <w:rsid w:val="000F5BA7"/>
    <w:rsid w:val="000F5EFA"/>
    <w:rsid w:val="000F5F9F"/>
    <w:rsid w:val="000F62A6"/>
    <w:rsid w:val="000F649D"/>
    <w:rsid w:val="000F6597"/>
    <w:rsid w:val="000F65A3"/>
    <w:rsid w:val="000F65B2"/>
    <w:rsid w:val="000F6E6E"/>
    <w:rsid w:val="000F710B"/>
    <w:rsid w:val="000F7337"/>
    <w:rsid w:val="000F74D2"/>
    <w:rsid w:val="000F7A2C"/>
    <w:rsid w:val="000F7ACC"/>
    <w:rsid w:val="000F7B40"/>
    <w:rsid w:val="001001B2"/>
    <w:rsid w:val="001002F4"/>
    <w:rsid w:val="0010031F"/>
    <w:rsid w:val="0010071F"/>
    <w:rsid w:val="00100BAF"/>
    <w:rsid w:val="00100BDE"/>
    <w:rsid w:val="00100D4B"/>
    <w:rsid w:val="00100ECB"/>
    <w:rsid w:val="00101050"/>
    <w:rsid w:val="0010123B"/>
    <w:rsid w:val="0010154E"/>
    <w:rsid w:val="0010171F"/>
    <w:rsid w:val="00101A4B"/>
    <w:rsid w:val="00101AA7"/>
    <w:rsid w:val="00101B0B"/>
    <w:rsid w:val="00101D10"/>
    <w:rsid w:val="001020BD"/>
    <w:rsid w:val="0010233B"/>
    <w:rsid w:val="00102513"/>
    <w:rsid w:val="0010270A"/>
    <w:rsid w:val="00102737"/>
    <w:rsid w:val="0010295E"/>
    <w:rsid w:val="00102ADD"/>
    <w:rsid w:val="00102AF6"/>
    <w:rsid w:val="00102D33"/>
    <w:rsid w:val="00102E5B"/>
    <w:rsid w:val="001032BB"/>
    <w:rsid w:val="001033A1"/>
    <w:rsid w:val="0010357C"/>
    <w:rsid w:val="00103692"/>
    <w:rsid w:val="00103900"/>
    <w:rsid w:val="00103C16"/>
    <w:rsid w:val="00103F10"/>
    <w:rsid w:val="00103F70"/>
    <w:rsid w:val="0010434A"/>
    <w:rsid w:val="00104618"/>
    <w:rsid w:val="0010463D"/>
    <w:rsid w:val="00104A4C"/>
    <w:rsid w:val="00104C81"/>
    <w:rsid w:val="00104E8C"/>
    <w:rsid w:val="001050BE"/>
    <w:rsid w:val="0010515D"/>
    <w:rsid w:val="00105194"/>
    <w:rsid w:val="00105253"/>
    <w:rsid w:val="00106011"/>
    <w:rsid w:val="00106242"/>
    <w:rsid w:val="00106369"/>
    <w:rsid w:val="00106692"/>
    <w:rsid w:val="00106782"/>
    <w:rsid w:val="001068C2"/>
    <w:rsid w:val="00106963"/>
    <w:rsid w:val="00106B70"/>
    <w:rsid w:val="00106C82"/>
    <w:rsid w:val="00106FC6"/>
    <w:rsid w:val="0010713B"/>
    <w:rsid w:val="00107383"/>
    <w:rsid w:val="00107583"/>
    <w:rsid w:val="001076DA"/>
    <w:rsid w:val="00107B22"/>
    <w:rsid w:val="00107B95"/>
    <w:rsid w:val="00107BC7"/>
    <w:rsid w:val="00107E30"/>
    <w:rsid w:val="00107EA1"/>
    <w:rsid w:val="001102BF"/>
    <w:rsid w:val="001105EF"/>
    <w:rsid w:val="00110735"/>
    <w:rsid w:val="00110A15"/>
    <w:rsid w:val="00110A3B"/>
    <w:rsid w:val="00110C16"/>
    <w:rsid w:val="00110D5A"/>
    <w:rsid w:val="00111199"/>
    <w:rsid w:val="0011128C"/>
    <w:rsid w:val="001118E2"/>
    <w:rsid w:val="00111BE7"/>
    <w:rsid w:val="00111C5B"/>
    <w:rsid w:val="00111E03"/>
    <w:rsid w:val="0011211A"/>
    <w:rsid w:val="0011229C"/>
    <w:rsid w:val="001124A9"/>
    <w:rsid w:val="001128E2"/>
    <w:rsid w:val="00112A68"/>
    <w:rsid w:val="00112D27"/>
    <w:rsid w:val="00112F06"/>
    <w:rsid w:val="00113070"/>
    <w:rsid w:val="001130B5"/>
    <w:rsid w:val="00113378"/>
    <w:rsid w:val="0011353C"/>
    <w:rsid w:val="00113658"/>
    <w:rsid w:val="00113680"/>
    <w:rsid w:val="0011371E"/>
    <w:rsid w:val="0011385A"/>
    <w:rsid w:val="00113C0F"/>
    <w:rsid w:val="00113E92"/>
    <w:rsid w:val="00113E9A"/>
    <w:rsid w:val="00113EED"/>
    <w:rsid w:val="0011401E"/>
    <w:rsid w:val="00114120"/>
    <w:rsid w:val="00114276"/>
    <w:rsid w:val="00114484"/>
    <w:rsid w:val="00114518"/>
    <w:rsid w:val="00114564"/>
    <w:rsid w:val="0011462D"/>
    <w:rsid w:val="0011495D"/>
    <w:rsid w:val="001149F9"/>
    <w:rsid w:val="00114FAB"/>
    <w:rsid w:val="001152CA"/>
    <w:rsid w:val="001154AE"/>
    <w:rsid w:val="0011568B"/>
    <w:rsid w:val="001157F9"/>
    <w:rsid w:val="00115833"/>
    <w:rsid w:val="001158ED"/>
    <w:rsid w:val="00115AA1"/>
    <w:rsid w:val="00115B02"/>
    <w:rsid w:val="00115E17"/>
    <w:rsid w:val="00115EAA"/>
    <w:rsid w:val="00115F15"/>
    <w:rsid w:val="00115FA4"/>
    <w:rsid w:val="0011602A"/>
    <w:rsid w:val="0011611E"/>
    <w:rsid w:val="001161D2"/>
    <w:rsid w:val="00116394"/>
    <w:rsid w:val="00116994"/>
    <w:rsid w:val="00116D6B"/>
    <w:rsid w:val="00116DD0"/>
    <w:rsid w:val="00116FAE"/>
    <w:rsid w:val="00117066"/>
    <w:rsid w:val="0011751D"/>
    <w:rsid w:val="001177F4"/>
    <w:rsid w:val="00117A1D"/>
    <w:rsid w:val="00117BE8"/>
    <w:rsid w:val="00120025"/>
    <w:rsid w:val="00120318"/>
    <w:rsid w:val="00120568"/>
    <w:rsid w:val="001206C3"/>
    <w:rsid w:val="00120925"/>
    <w:rsid w:val="00120B4B"/>
    <w:rsid w:val="00120D1D"/>
    <w:rsid w:val="00120E16"/>
    <w:rsid w:val="00120E52"/>
    <w:rsid w:val="001210A2"/>
    <w:rsid w:val="0012135F"/>
    <w:rsid w:val="00121367"/>
    <w:rsid w:val="0012141F"/>
    <w:rsid w:val="00121566"/>
    <w:rsid w:val="001216B9"/>
    <w:rsid w:val="001218C9"/>
    <w:rsid w:val="00121936"/>
    <w:rsid w:val="00121C65"/>
    <w:rsid w:val="001220F6"/>
    <w:rsid w:val="00122811"/>
    <w:rsid w:val="00122929"/>
    <w:rsid w:val="001229E3"/>
    <w:rsid w:val="00122AE2"/>
    <w:rsid w:val="00122C67"/>
    <w:rsid w:val="00122CBB"/>
    <w:rsid w:val="00122D06"/>
    <w:rsid w:val="00122DE1"/>
    <w:rsid w:val="001233F7"/>
    <w:rsid w:val="00123633"/>
    <w:rsid w:val="00123945"/>
    <w:rsid w:val="00123972"/>
    <w:rsid w:val="00123F8C"/>
    <w:rsid w:val="001241F7"/>
    <w:rsid w:val="001242B1"/>
    <w:rsid w:val="00124353"/>
    <w:rsid w:val="00124372"/>
    <w:rsid w:val="001243E8"/>
    <w:rsid w:val="0012459E"/>
    <w:rsid w:val="001246CD"/>
    <w:rsid w:val="0012471D"/>
    <w:rsid w:val="001247A0"/>
    <w:rsid w:val="00124AEC"/>
    <w:rsid w:val="00124B17"/>
    <w:rsid w:val="00124ED3"/>
    <w:rsid w:val="00124F73"/>
    <w:rsid w:val="00124FCB"/>
    <w:rsid w:val="00125B57"/>
    <w:rsid w:val="00125B91"/>
    <w:rsid w:val="00125C84"/>
    <w:rsid w:val="00125E5E"/>
    <w:rsid w:val="00125E6B"/>
    <w:rsid w:val="00125FAF"/>
    <w:rsid w:val="00125FE1"/>
    <w:rsid w:val="00125FEA"/>
    <w:rsid w:val="0012604A"/>
    <w:rsid w:val="001265AE"/>
    <w:rsid w:val="00126912"/>
    <w:rsid w:val="001269BB"/>
    <w:rsid w:val="00126DFA"/>
    <w:rsid w:val="00126E78"/>
    <w:rsid w:val="001271CF"/>
    <w:rsid w:val="0012732E"/>
    <w:rsid w:val="0012736C"/>
    <w:rsid w:val="001273F4"/>
    <w:rsid w:val="00127627"/>
    <w:rsid w:val="001278D2"/>
    <w:rsid w:val="00127B7B"/>
    <w:rsid w:val="00127C0A"/>
    <w:rsid w:val="00127C2F"/>
    <w:rsid w:val="00127D1E"/>
    <w:rsid w:val="00127DA7"/>
    <w:rsid w:val="00127F1C"/>
    <w:rsid w:val="00127F32"/>
    <w:rsid w:val="0013023D"/>
    <w:rsid w:val="001302F8"/>
    <w:rsid w:val="001304A8"/>
    <w:rsid w:val="0013066B"/>
    <w:rsid w:val="00130950"/>
    <w:rsid w:val="00130B00"/>
    <w:rsid w:val="00130BC7"/>
    <w:rsid w:val="00131585"/>
    <w:rsid w:val="001316D2"/>
    <w:rsid w:val="001316D3"/>
    <w:rsid w:val="00131D04"/>
    <w:rsid w:val="00131D53"/>
    <w:rsid w:val="00131F8A"/>
    <w:rsid w:val="00131F9E"/>
    <w:rsid w:val="001323DF"/>
    <w:rsid w:val="0013244C"/>
    <w:rsid w:val="00132612"/>
    <w:rsid w:val="00132903"/>
    <w:rsid w:val="0013340D"/>
    <w:rsid w:val="001338CB"/>
    <w:rsid w:val="00133B51"/>
    <w:rsid w:val="00133BF9"/>
    <w:rsid w:val="00133D90"/>
    <w:rsid w:val="00133E14"/>
    <w:rsid w:val="0013417C"/>
    <w:rsid w:val="001345EC"/>
    <w:rsid w:val="00134733"/>
    <w:rsid w:val="00134815"/>
    <w:rsid w:val="001353E8"/>
    <w:rsid w:val="00135620"/>
    <w:rsid w:val="00135671"/>
    <w:rsid w:val="001358BF"/>
    <w:rsid w:val="00135B59"/>
    <w:rsid w:val="00135D93"/>
    <w:rsid w:val="00135E28"/>
    <w:rsid w:val="0013633E"/>
    <w:rsid w:val="001365B5"/>
    <w:rsid w:val="001365D9"/>
    <w:rsid w:val="00136A97"/>
    <w:rsid w:val="00136F2F"/>
    <w:rsid w:val="00136FD7"/>
    <w:rsid w:val="001370E4"/>
    <w:rsid w:val="00137188"/>
    <w:rsid w:val="00137344"/>
    <w:rsid w:val="00137368"/>
    <w:rsid w:val="001373CB"/>
    <w:rsid w:val="00137475"/>
    <w:rsid w:val="001374EA"/>
    <w:rsid w:val="00137739"/>
    <w:rsid w:val="00137A39"/>
    <w:rsid w:val="00137D2B"/>
    <w:rsid w:val="00137DA5"/>
    <w:rsid w:val="00137DFF"/>
    <w:rsid w:val="00137E39"/>
    <w:rsid w:val="00137ED8"/>
    <w:rsid w:val="00137F85"/>
    <w:rsid w:val="00137FAB"/>
    <w:rsid w:val="00140300"/>
    <w:rsid w:val="00140593"/>
    <w:rsid w:val="0014065C"/>
    <w:rsid w:val="00140712"/>
    <w:rsid w:val="00140A5E"/>
    <w:rsid w:val="00140AC6"/>
    <w:rsid w:val="00141714"/>
    <w:rsid w:val="0014176C"/>
    <w:rsid w:val="00141C3D"/>
    <w:rsid w:val="00141E11"/>
    <w:rsid w:val="00142141"/>
    <w:rsid w:val="00142253"/>
    <w:rsid w:val="001422AF"/>
    <w:rsid w:val="00142530"/>
    <w:rsid w:val="001425A3"/>
    <w:rsid w:val="001427B3"/>
    <w:rsid w:val="00142875"/>
    <w:rsid w:val="00142BB8"/>
    <w:rsid w:val="00142BCA"/>
    <w:rsid w:val="00142D65"/>
    <w:rsid w:val="00142D6F"/>
    <w:rsid w:val="00142E08"/>
    <w:rsid w:val="00142ECE"/>
    <w:rsid w:val="00142F15"/>
    <w:rsid w:val="001431B2"/>
    <w:rsid w:val="001434B6"/>
    <w:rsid w:val="001434B7"/>
    <w:rsid w:val="0014371C"/>
    <w:rsid w:val="00143DF0"/>
    <w:rsid w:val="00143E3F"/>
    <w:rsid w:val="00144007"/>
    <w:rsid w:val="0014431E"/>
    <w:rsid w:val="00144AE8"/>
    <w:rsid w:val="00144B2A"/>
    <w:rsid w:val="00144C31"/>
    <w:rsid w:val="00144CE1"/>
    <w:rsid w:val="00144EF4"/>
    <w:rsid w:val="00144F36"/>
    <w:rsid w:val="00144F9A"/>
    <w:rsid w:val="00145233"/>
    <w:rsid w:val="001452A1"/>
    <w:rsid w:val="00145366"/>
    <w:rsid w:val="00145815"/>
    <w:rsid w:val="00145D72"/>
    <w:rsid w:val="0014620C"/>
    <w:rsid w:val="00146444"/>
    <w:rsid w:val="001466A1"/>
    <w:rsid w:val="00146AA7"/>
    <w:rsid w:val="00146C2C"/>
    <w:rsid w:val="00147103"/>
    <w:rsid w:val="00147426"/>
    <w:rsid w:val="0014745F"/>
    <w:rsid w:val="001474F0"/>
    <w:rsid w:val="00147524"/>
    <w:rsid w:val="001475F6"/>
    <w:rsid w:val="0014775F"/>
    <w:rsid w:val="0014778F"/>
    <w:rsid w:val="0014781D"/>
    <w:rsid w:val="001479A8"/>
    <w:rsid w:val="00147AA8"/>
    <w:rsid w:val="00147B29"/>
    <w:rsid w:val="00147D1A"/>
    <w:rsid w:val="00147D4F"/>
    <w:rsid w:val="00147F5B"/>
    <w:rsid w:val="00150293"/>
    <w:rsid w:val="0015038E"/>
    <w:rsid w:val="0015084A"/>
    <w:rsid w:val="00150A76"/>
    <w:rsid w:val="00150E46"/>
    <w:rsid w:val="00150FE8"/>
    <w:rsid w:val="00151033"/>
    <w:rsid w:val="0015103A"/>
    <w:rsid w:val="001511BC"/>
    <w:rsid w:val="001512D9"/>
    <w:rsid w:val="0015141F"/>
    <w:rsid w:val="00151757"/>
    <w:rsid w:val="00151A0C"/>
    <w:rsid w:val="00151B3A"/>
    <w:rsid w:val="00151B84"/>
    <w:rsid w:val="00151BBA"/>
    <w:rsid w:val="00151CFA"/>
    <w:rsid w:val="00151D35"/>
    <w:rsid w:val="00151E3F"/>
    <w:rsid w:val="00151F14"/>
    <w:rsid w:val="00152177"/>
    <w:rsid w:val="00152243"/>
    <w:rsid w:val="00152334"/>
    <w:rsid w:val="0015239C"/>
    <w:rsid w:val="0015249F"/>
    <w:rsid w:val="001524CC"/>
    <w:rsid w:val="001525E6"/>
    <w:rsid w:val="00152777"/>
    <w:rsid w:val="0015288B"/>
    <w:rsid w:val="00152951"/>
    <w:rsid w:val="00152986"/>
    <w:rsid w:val="00152E7E"/>
    <w:rsid w:val="00152ECE"/>
    <w:rsid w:val="00153044"/>
    <w:rsid w:val="0015324A"/>
    <w:rsid w:val="0015357D"/>
    <w:rsid w:val="00153DBB"/>
    <w:rsid w:val="00153DD0"/>
    <w:rsid w:val="00153EC1"/>
    <w:rsid w:val="00153F19"/>
    <w:rsid w:val="00153F78"/>
    <w:rsid w:val="00153FA2"/>
    <w:rsid w:val="0015414A"/>
    <w:rsid w:val="00154371"/>
    <w:rsid w:val="001544B8"/>
    <w:rsid w:val="001546E2"/>
    <w:rsid w:val="001547F3"/>
    <w:rsid w:val="00154B74"/>
    <w:rsid w:val="00154D0A"/>
    <w:rsid w:val="00154D8E"/>
    <w:rsid w:val="00154E53"/>
    <w:rsid w:val="00154E6B"/>
    <w:rsid w:val="00155117"/>
    <w:rsid w:val="0015512A"/>
    <w:rsid w:val="00155132"/>
    <w:rsid w:val="00155C81"/>
    <w:rsid w:val="00155E1C"/>
    <w:rsid w:val="00155F63"/>
    <w:rsid w:val="00155FB6"/>
    <w:rsid w:val="0015604A"/>
    <w:rsid w:val="001562CF"/>
    <w:rsid w:val="00156349"/>
    <w:rsid w:val="0015649A"/>
    <w:rsid w:val="001564B5"/>
    <w:rsid w:val="001564C9"/>
    <w:rsid w:val="001567E6"/>
    <w:rsid w:val="001568D5"/>
    <w:rsid w:val="00156D59"/>
    <w:rsid w:val="00156E3C"/>
    <w:rsid w:val="00157818"/>
    <w:rsid w:val="00157A07"/>
    <w:rsid w:val="00157BB0"/>
    <w:rsid w:val="00157BD0"/>
    <w:rsid w:val="00157F8C"/>
    <w:rsid w:val="00160299"/>
    <w:rsid w:val="001604C6"/>
    <w:rsid w:val="001608E7"/>
    <w:rsid w:val="00160CD5"/>
    <w:rsid w:val="00160FF6"/>
    <w:rsid w:val="001611FD"/>
    <w:rsid w:val="00161525"/>
    <w:rsid w:val="00161872"/>
    <w:rsid w:val="0016187D"/>
    <w:rsid w:val="00161BEA"/>
    <w:rsid w:val="00161BFE"/>
    <w:rsid w:val="00161D04"/>
    <w:rsid w:val="00162391"/>
    <w:rsid w:val="001628CA"/>
    <w:rsid w:val="00162910"/>
    <w:rsid w:val="0016292B"/>
    <w:rsid w:val="00162950"/>
    <w:rsid w:val="00162A37"/>
    <w:rsid w:val="00162C16"/>
    <w:rsid w:val="00162D15"/>
    <w:rsid w:val="00162E4F"/>
    <w:rsid w:val="00162E6A"/>
    <w:rsid w:val="00162E93"/>
    <w:rsid w:val="001630B8"/>
    <w:rsid w:val="00164003"/>
    <w:rsid w:val="00164109"/>
    <w:rsid w:val="001643C1"/>
    <w:rsid w:val="0016452D"/>
    <w:rsid w:val="00164690"/>
    <w:rsid w:val="00164A4A"/>
    <w:rsid w:val="00164B36"/>
    <w:rsid w:val="00164BFA"/>
    <w:rsid w:val="00164DDE"/>
    <w:rsid w:val="00164F35"/>
    <w:rsid w:val="001651E5"/>
    <w:rsid w:val="0016534C"/>
    <w:rsid w:val="001653A2"/>
    <w:rsid w:val="00165598"/>
    <w:rsid w:val="0016563B"/>
    <w:rsid w:val="0016578E"/>
    <w:rsid w:val="00166183"/>
    <w:rsid w:val="0016621A"/>
    <w:rsid w:val="001662FA"/>
    <w:rsid w:val="00166548"/>
    <w:rsid w:val="00166707"/>
    <w:rsid w:val="00166A6A"/>
    <w:rsid w:val="00166C2E"/>
    <w:rsid w:val="00166EB7"/>
    <w:rsid w:val="00167040"/>
    <w:rsid w:val="001673A3"/>
    <w:rsid w:val="001675B5"/>
    <w:rsid w:val="001676C8"/>
    <w:rsid w:val="0016783F"/>
    <w:rsid w:val="001701AF"/>
    <w:rsid w:val="00170270"/>
    <w:rsid w:val="0017042F"/>
    <w:rsid w:val="00170BBC"/>
    <w:rsid w:val="00170BFB"/>
    <w:rsid w:val="00170CF8"/>
    <w:rsid w:val="00170E8B"/>
    <w:rsid w:val="00170F92"/>
    <w:rsid w:val="001712BD"/>
    <w:rsid w:val="001714EA"/>
    <w:rsid w:val="0017188B"/>
    <w:rsid w:val="00171ADF"/>
    <w:rsid w:val="00171BB1"/>
    <w:rsid w:val="00171C83"/>
    <w:rsid w:val="00171D41"/>
    <w:rsid w:val="00171D52"/>
    <w:rsid w:val="00171E84"/>
    <w:rsid w:val="00172019"/>
    <w:rsid w:val="001721C9"/>
    <w:rsid w:val="001721F3"/>
    <w:rsid w:val="00172241"/>
    <w:rsid w:val="00172261"/>
    <w:rsid w:val="00172457"/>
    <w:rsid w:val="00172A51"/>
    <w:rsid w:val="00172CDB"/>
    <w:rsid w:val="0017300F"/>
    <w:rsid w:val="0017301B"/>
    <w:rsid w:val="001730D7"/>
    <w:rsid w:val="0017314F"/>
    <w:rsid w:val="00173900"/>
    <w:rsid w:val="00173B0B"/>
    <w:rsid w:val="00173B74"/>
    <w:rsid w:val="00173F52"/>
    <w:rsid w:val="001740D4"/>
    <w:rsid w:val="00174189"/>
    <w:rsid w:val="001741E3"/>
    <w:rsid w:val="001742EA"/>
    <w:rsid w:val="0017436B"/>
    <w:rsid w:val="001744F3"/>
    <w:rsid w:val="00174506"/>
    <w:rsid w:val="001745CC"/>
    <w:rsid w:val="001747C9"/>
    <w:rsid w:val="00174C51"/>
    <w:rsid w:val="00174DD2"/>
    <w:rsid w:val="001750D3"/>
    <w:rsid w:val="00175248"/>
    <w:rsid w:val="00175342"/>
    <w:rsid w:val="00175547"/>
    <w:rsid w:val="001755B2"/>
    <w:rsid w:val="00175943"/>
    <w:rsid w:val="00175EB5"/>
    <w:rsid w:val="00176111"/>
    <w:rsid w:val="00176732"/>
    <w:rsid w:val="0017686A"/>
    <w:rsid w:val="00176976"/>
    <w:rsid w:val="00176D28"/>
    <w:rsid w:val="00176EBC"/>
    <w:rsid w:val="00176FC8"/>
    <w:rsid w:val="0017782F"/>
    <w:rsid w:val="0017799E"/>
    <w:rsid w:val="00177C31"/>
    <w:rsid w:val="00177DF1"/>
    <w:rsid w:val="00177F54"/>
    <w:rsid w:val="0018038F"/>
    <w:rsid w:val="001804D5"/>
    <w:rsid w:val="00180604"/>
    <w:rsid w:val="00180640"/>
    <w:rsid w:val="001806C1"/>
    <w:rsid w:val="001806EE"/>
    <w:rsid w:val="00180832"/>
    <w:rsid w:val="00180BF2"/>
    <w:rsid w:val="00180CAC"/>
    <w:rsid w:val="00180DBF"/>
    <w:rsid w:val="001811B1"/>
    <w:rsid w:val="001815F4"/>
    <w:rsid w:val="00181A1F"/>
    <w:rsid w:val="00181A21"/>
    <w:rsid w:val="00181D31"/>
    <w:rsid w:val="00181DAC"/>
    <w:rsid w:val="00181EF0"/>
    <w:rsid w:val="00181F96"/>
    <w:rsid w:val="00182125"/>
    <w:rsid w:val="00182144"/>
    <w:rsid w:val="00182AF1"/>
    <w:rsid w:val="00182DE6"/>
    <w:rsid w:val="00182E97"/>
    <w:rsid w:val="00183162"/>
    <w:rsid w:val="00183A84"/>
    <w:rsid w:val="00183E61"/>
    <w:rsid w:val="00183F77"/>
    <w:rsid w:val="001841B4"/>
    <w:rsid w:val="00184524"/>
    <w:rsid w:val="00184766"/>
    <w:rsid w:val="001849FC"/>
    <w:rsid w:val="00184AA7"/>
    <w:rsid w:val="00184BF3"/>
    <w:rsid w:val="00184DA6"/>
    <w:rsid w:val="00184DAB"/>
    <w:rsid w:val="00184ED0"/>
    <w:rsid w:val="00184F96"/>
    <w:rsid w:val="00184F99"/>
    <w:rsid w:val="001851A9"/>
    <w:rsid w:val="00185244"/>
    <w:rsid w:val="00185258"/>
    <w:rsid w:val="00185486"/>
    <w:rsid w:val="00185660"/>
    <w:rsid w:val="00185892"/>
    <w:rsid w:val="00185C1F"/>
    <w:rsid w:val="00185ED1"/>
    <w:rsid w:val="00185EE0"/>
    <w:rsid w:val="00186E6F"/>
    <w:rsid w:val="001873C1"/>
    <w:rsid w:val="001877D9"/>
    <w:rsid w:val="0018780E"/>
    <w:rsid w:val="00187E57"/>
    <w:rsid w:val="001901A6"/>
    <w:rsid w:val="0019031E"/>
    <w:rsid w:val="00190375"/>
    <w:rsid w:val="00190520"/>
    <w:rsid w:val="001905DC"/>
    <w:rsid w:val="001909B6"/>
    <w:rsid w:val="00190A19"/>
    <w:rsid w:val="00190A85"/>
    <w:rsid w:val="00190E11"/>
    <w:rsid w:val="00191335"/>
    <w:rsid w:val="00191408"/>
    <w:rsid w:val="001917C9"/>
    <w:rsid w:val="0019188F"/>
    <w:rsid w:val="0019195F"/>
    <w:rsid w:val="00191CAA"/>
    <w:rsid w:val="00191D71"/>
    <w:rsid w:val="00192038"/>
    <w:rsid w:val="00192559"/>
    <w:rsid w:val="001925E5"/>
    <w:rsid w:val="00192924"/>
    <w:rsid w:val="00192C87"/>
    <w:rsid w:val="00192DEE"/>
    <w:rsid w:val="00192F66"/>
    <w:rsid w:val="001934CA"/>
    <w:rsid w:val="00193770"/>
    <w:rsid w:val="00193A90"/>
    <w:rsid w:val="00193B77"/>
    <w:rsid w:val="0019409F"/>
    <w:rsid w:val="001949D1"/>
    <w:rsid w:val="00194AC7"/>
    <w:rsid w:val="00194D13"/>
    <w:rsid w:val="00194D75"/>
    <w:rsid w:val="00195633"/>
    <w:rsid w:val="001957A3"/>
    <w:rsid w:val="00195FDA"/>
    <w:rsid w:val="00195FDB"/>
    <w:rsid w:val="00195FFE"/>
    <w:rsid w:val="001960B4"/>
    <w:rsid w:val="001961A7"/>
    <w:rsid w:val="00196236"/>
    <w:rsid w:val="0019633F"/>
    <w:rsid w:val="001964AD"/>
    <w:rsid w:val="00196956"/>
    <w:rsid w:val="00196971"/>
    <w:rsid w:val="00196AC0"/>
    <w:rsid w:val="00196DCF"/>
    <w:rsid w:val="00197034"/>
    <w:rsid w:val="0019778C"/>
    <w:rsid w:val="00197C91"/>
    <w:rsid w:val="00197E34"/>
    <w:rsid w:val="00197FEA"/>
    <w:rsid w:val="001A02ED"/>
    <w:rsid w:val="001A0950"/>
    <w:rsid w:val="001A095A"/>
    <w:rsid w:val="001A0F57"/>
    <w:rsid w:val="001A0F67"/>
    <w:rsid w:val="001A0FA3"/>
    <w:rsid w:val="001A129B"/>
    <w:rsid w:val="001A1338"/>
    <w:rsid w:val="001A138D"/>
    <w:rsid w:val="001A152C"/>
    <w:rsid w:val="001A173D"/>
    <w:rsid w:val="001A179C"/>
    <w:rsid w:val="001A17B1"/>
    <w:rsid w:val="001A1832"/>
    <w:rsid w:val="001A18E7"/>
    <w:rsid w:val="001A19D6"/>
    <w:rsid w:val="001A1A17"/>
    <w:rsid w:val="001A1A2F"/>
    <w:rsid w:val="001A1AD5"/>
    <w:rsid w:val="001A1B19"/>
    <w:rsid w:val="001A1BBF"/>
    <w:rsid w:val="001A1CC2"/>
    <w:rsid w:val="001A1FDA"/>
    <w:rsid w:val="001A23FE"/>
    <w:rsid w:val="001A24B9"/>
    <w:rsid w:val="001A25EB"/>
    <w:rsid w:val="001A2BE9"/>
    <w:rsid w:val="001A2C07"/>
    <w:rsid w:val="001A2C32"/>
    <w:rsid w:val="001A2D48"/>
    <w:rsid w:val="001A2DAB"/>
    <w:rsid w:val="001A2E68"/>
    <w:rsid w:val="001A2EAE"/>
    <w:rsid w:val="001A3114"/>
    <w:rsid w:val="001A3341"/>
    <w:rsid w:val="001A346E"/>
    <w:rsid w:val="001A367B"/>
    <w:rsid w:val="001A36AC"/>
    <w:rsid w:val="001A3739"/>
    <w:rsid w:val="001A374E"/>
    <w:rsid w:val="001A3F2F"/>
    <w:rsid w:val="001A40C1"/>
    <w:rsid w:val="001A4260"/>
    <w:rsid w:val="001A4420"/>
    <w:rsid w:val="001A47BD"/>
    <w:rsid w:val="001A4873"/>
    <w:rsid w:val="001A49A9"/>
    <w:rsid w:val="001A4C1B"/>
    <w:rsid w:val="001A4C8B"/>
    <w:rsid w:val="001A5125"/>
    <w:rsid w:val="001A525B"/>
    <w:rsid w:val="001A5281"/>
    <w:rsid w:val="001A52FA"/>
    <w:rsid w:val="001A5633"/>
    <w:rsid w:val="001A57E8"/>
    <w:rsid w:val="001A581A"/>
    <w:rsid w:val="001A583A"/>
    <w:rsid w:val="001A5907"/>
    <w:rsid w:val="001A598C"/>
    <w:rsid w:val="001A5AD4"/>
    <w:rsid w:val="001A5DA4"/>
    <w:rsid w:val="001A64EA"/>
    <w:rsid w:val="001A672E"/>
    <w:rsid w:val="001A675E"/>
    <w:rsid w:val="001A6C7D"/>
    <w:rsid w:val="001A6DBB"/>
    <w:rsid w:val="001A6F98"/>
    <w:rsid w:val="001A7068"/>
    <w:rsid w:val="001A7314"/>
    <w:rsid w:val="001A7515"/>
    <w:rsid w:val="001A7531"/>
    <w:rsid w:val="001A75AD"/>
    <w:rsid w:val="001A7934"/>
    <w:rsid w:val="001A7A8A"/>
    <w:rsid w:val="001A7AA4"/>
    <w:rsid w:val="001A7B9F"/>
    <w:rsid w:val="001A7D62"/>
    <w:rsid w:val="001A7D9A"/>
    <w:rsid w:val="001A7E90"/>
    <w:rsid w:val="001A7FDF"/>
    <w:rsid w:val="001B005A"/>
    <w:rsid w:val="001B0980"/>
    <w:rsid w:val="001B0A63"/>
    <w:rsid w:val="001B0AA5"/>
    <w:rsid w:val="001B0BB7"/>
    <w:rsid w:val="001B0BF3"/>
    <w:rsid w:val="001B0D3D"/>
    <w:rsid w:val="001B0E1D"/>
    <w:rsid w:val="001B0EB4"/>
    <w:rsid w:val="001B0ECD"/>
    <w:rsid w:val="001B0EFA"/>
    <w:rsid w:val="001B11A2"/>
    <w:rsid w:val="001B12AD"/>
    <w:rsid w:val="001B135B"/>
    <w:rsid w:val="001B14C1"/>
    <w:rsid w:val="001B1894"/>
    <w:rsid w:val="001B18E0"/>
    <w:rsid w:val="001B1AC3"/>
    <w:rsid w:val="001B1BAC"/>
    <w:rsid w:val="001B1C71"/>
    <w:rsid w:val="001B1CF7"/>
    <w:rsid w:val="001B1ED2"/>
    <w:rsid w:val="001B234D"/>
    <w:rsid w:val="001B2532"/>
    <w:rsid w:val="001B27A6"/>
    <w:rsid w:val="001B2889"/>
    <w:rsid w:val="001B299D"/>
    <w:rsid w:val="001B299E"/>
    <w:rsid w:val="001B2C34"/>
    <w:rsid w:val="001B2C47"/>
    <w:rsid w:val="001B2C5C"/>
    <w:rsid w:val="001B2D39"/>
    <w:rsid w:val="001B2DD0"/>
    <w:rsid w:val="001B31FF"/>
    <w:rsid w:val="001B3545"/>
    <w:rsid w:val="001B357A"/>
    <w:rsid w:val="001B3663"/>
    <w:rsid w:val="001B38EC"/>
    <w:rsid w:val="001B3A9E"/>
    <w:rsid w:val="001B3B1B"/>
    <w:rsid w:val="001B3D16"/>
    <w:rsid w:val="001B3EBE"/>
    <w:rsid w:val="001B401F"/>
    <w:rsid w:val="001B4340"/>
    <w:rsid w:val="001B4371"/>
    <w:rsid w:val="001B4836"/>
    <w:rsid w:val="001B48B9"/>
    <w:rsid w:val="001B48E6"/>
    <w:rsid w:val="001B48FC"/>
    <w:rsid w:val="001B4AE0"/>
    <w:rsid w:val="001B4B17"/>
    <w:rsid w:val="001B4C51"/>
    <w:rsid w:val="001B4F90"/>
    <w:rsid w:val="001B51D3"/>
    <w:rsid w:val="001B53DD"/>
    <w:rsid w:val="001B54B5"/>
    <w:rsid w:val="001B55C6"/>
    <w:rsid w:val="001B58E1"/>
    <w:rsid w:val="001B5901"/>
    <w:rsid w:val="001B5B8E"/>
    <w:rsid w:val="001B5F4B"/>
    <w:rsid w:val="001B63BB"/>
    <w:rsid w:val="001B63DA"/>
    <w:rsid w:val="001B68BD"/>
    <w:rsid w:val="001B6BE9"/>
    <w:rsid w:val="001B6DBF"/>
    <w:rsid w:val="001B7194"/>
    <w:rsid w:val="001B726E"/>
    <w:rsid w:val="001B7902"/>
    <w:rsid w:val="001B7BB2"/>
    <w:rsid w:val="001C0097"/>
    <w:rsid w:val="001C0263"/>
    <w:rsid w:val="001C029B"/>
    <w:rsid w:val="001C0310"/>
    <w:rsid w:val="001C0709"/>
    <w:rsid w:val="001C0850"/>
    <w:rsid w:val="001C08E4"/>
    <w:rsid w:val="001C0999"/>
    <w:rsid w:val="001C0B41"/>
    <w:rsid w:val="001C0D5A"/>
    <w:rsid w:val="001C107D"/>
    <w:rsid w:val="001C11F9"/>
    <w:rsid w:val="001C1482"/>
    <w:rsid w:val="001C1905"/>
    <w:rsid w:val="001C196E"/>
    <w:rsid w:val="001C1BA8"/>
    <w:rsid w:val="001C1D07"/>
    <w:rsid w:val="001C1F09"/>
    <w:rsid w:val="001C1F1A"/>
    <w:rsid w:val="001C205E"/>
    <w:rsid w:val="001C2291"/>
    <w:rsid w:val="001C239E"/>
    <w:rsid w:val="001C27B6"/>
    <w:rsid w:val="001C2F2C"/>
    <w:rsid w:val="001C3119"/>
    <w:rsid w:val="001C318A"/>
    <w:rsid w:val="001C34E3"/>
    <w:rsid w:val="001C34F6"/>
    <w:rsid w:val="001C3965"/>
    <w:rsid w:val="001C39E5"/>
    <w:rsid w:val="001C3B96"/>
    <w:rsid w:val="001C4071"/>
    <w:rsid w:val="001C4074"/>
    <w:rsid w:val="001C418D"/>
    <w:rsid w:val="001C4318"/>
    <w:rsid w:val="001C4546"/>
    <w:rsid w:val="001C48F3"/>
    <w:rsid w:val="001C4A20"/>
    <w:rsid w:val="001C4AD0"/>
    <w:rsid w:val="001C4E5D"/>
    <w:rsid w:val="001C51F2"/>
    <w:rsid w:val="001C540C"/>
    <w:rsid w:val="001C551D"/>
    <w:rsid w:val="001C572F"/>
    <w:rsid w:val="001C5802"/>
    <w:rsid w:val="001C5C79"/>
    <w:rsid w:val="001C5CDD"/>
    <w:rsid w:val="001C5ED5"/>
    <w:rsid w:val="001C5F2E"/>
    <w:rsid w:val="001C6172"/>
    <w:rsid w:val="001C617B"/>
    <w:rsid w:val="001C6307"/>
    <w:rsid w:val="001C64E6"/>
    <w:rsid w:val="001C653D"/>
    <w:rsid w:val="001C66D1"/>
    <w:rsid w:val="001C6708"/>
    <w:rsid w:val="001C69E1"/>
    <w:rsid w:val="001C6A11"/>
    <w:rsid w:val="001C6AC3"/>
    <w:rsid w:val="001C6B56"/>
    <w:rsid w:val="001C6E15"/>
    <w:rsid w:val="001C6E84"/>
    <w:rsid w:val="001C6FE4"/>
    <w:rsid w:val="001C72DD"/>
    <w:rsid w:val="001C7434"/>
    <w:rsid w:val="001C7707"/>
    <w:rsid w:val="001C77A2"/>
    <w:rsid w:val="001C7D93"/>
    <w:rsid w:val="001D003B"/>
    <w:rsid w:val="001D048D"/>
    <w:rsid w:val="001D0569"/>
    <w:rsid w:val="001D0611"/>
    <w:rsid w:val="001D0792"/>
    <w:rsid w:val="001D07E7"/>
    <w:rsid w:val="001D080C"/>
    <w:rsid w:val="001D083D"/>
    <w:rsid w:val="001D0CF1"/>
    <w:rsid w:val="001D0CF2"/>
    <w:rsid w:val="001D0CFE"/>
    <w:rsid w:val="001D0D6C"/>
    <w:rsid w:val="001D0E2F"/>
    <w:rsid w:val="001D0E82"/>
    <w:rsid w:val="001D0E9D"/>
    <w:rsid w:val="001D1566"/>
    <w:rsid w:val="001D1639"/>
    <w:rsid w:val="001D1866"/>
    <w:rsid w:val="001D18EC"/>
    <w:rsid w:val="001D1C97"/>
    <w:rsid w:val="001D1DF7"/>
    <w:rsid w:val="001D1F93"/>
    <w:rsid w:val="001D2912"/>
    <w:rsid w:val="001D2CD6"/>
    <w:rsid w:val="001D2DF0"/>
    <w:rsid w:val="001D35EA"/>
    <w:rsid w:val="001D36E2"/>
    <w:rsid w:val="001D3A4E"/>
    <w:rsid w:val="001D3AFF"/>
    <w:rsid w:val="001D3B41"/>
    <w:rsid w:val="001D3FA8"/>
    <w:rsid w:val="001D41C2"/>
    <w:rsid w:val="001D43BB"/>
    <w:rsid w:val="001D4704"/>
    <w:rsid w:val="001D4931"/>
    <w:rsid w:val="001D4A20"/>
    <w:rsid w:val="001D4B64"/>
    <w:rsid w:val="001D4C05"/>
    <w:rsid w:val="001D4C09"/>
    <w:rsid w:val="001D4C51"/>
    <w:rsid w:val="001D4D16"/>
    <w:rsid w:val="001D4E0F"/>
    <w:rsid w:val="001D4E25"/>
    <w:rsid w:val="001D5202"/>
    <w:rsid w:val="001D5781"/>
    <w:rsid w:val="001D5A09"/>
    <w:rsid w:val="001D6009"/>
    <w:rsid w:val="001D65F0"/>
    <w:rsid w:val="001D6726"/>
    <w:rsid w:val="001D6DA4"/>
    <w:rsid w:val="001D6EF0"/>
    <w:rsid w:val="001D75BF"/>
    <w:rsid w:val="001D7986"/>
    <w:rsid w:val="001D79FD"/>
    <w:rsid w:val="001D7B0C"/>
    <w:rsid w:val="001D7CF8"/>
    <w:rsid w:val="001E014E"/>
    <w:rsid w:val="001E024C"/>
    <w:rsid w:val="001E033B"/>
    <w:rsid w:val="001E0356"/>
    <w:rsid w:val="001E0592"/>
    <w:rsid w:val="001E05F3"/>
    <w:rsid w:val="001E098F"/>
    <w:rsid w:val="001E0A78"/>
    <w:rsid w:val="001E0E91"/>
    <w:rsid w:val="001E0F0E"/>
    <w:rsid w:val="001E122B"/>
    <w:rsid w:val="001E12AD"/>
    <w:rsid w:val="001E1422"/>
    <w:rsid w:val="001E14A5"/>
    <w:rsid w:val="001E153B"/>
    <w:rsid w:val="001E155E"/>
    <w:rsid w:val="001E19D2"/>
    <w:rsid w:val="001E1C7B"/>
    <w:rsid w:val="001E219B"/>
    <w:rsid w:val="001E21B5"/>
    <w:rsid w:val="001E21D1"/>
    <w:rsid w:val="001E2344"/>
    <w:rsid w:val="001E2490"/>
    <w:rsid w:val="001E2E29"/>
    <w:rsid w:val="001E2E47"/>
    <w:rsid w:val="001E31A5"/>
    <w:rsid w:val="001E3510"/>
    <w:rsid w:val="001E35F2"/>
    <w:rsid w:val="001E36BA"/>
    <w:rsid w:val="001E3977"/>
    <w:rsid w:val="001E3A8C"/>
    <w:rsid w:val="001E3AB4"/>
    <w:rsid w:val="001E3B25"/>
    <w:rsid w:val="001E3EBF"/>
    <w:rsid w:val="001E3F61"/>
    <w:rsid w:val="001E41DB"/>
    <w:rsid w:val="001E42CC"/>
    <w:rsid w:val="001E4355"/>
    <w:rsid w:val="001E4849"/>
    <w:rsid w:val="001E487D"/>
    <w:rsid w:val="001E4AEA"/>
    <w:rsid w:val="001E5310"/>
    <w:rsid w:val="001E54AC"/>
    <w:rsid w:val="001E573A"/>
    <w:rsid w:val="001E582F"/>
    <w:rsid w:val="001E5A36"/>
    <w:rsid w:val="001E64AE"/>
    <w:rsid w:val="001E6574"/>
    <w:rsid w:val="001E69EE"/>
    <w:rsid w:val="001E6A7F"/>
    <w:rsid w:val="001E6DC2"/>
    <w:rsid w:val="001E6E1A"/>
    <w:rsid w:val="001E6EFA"/>
    <w:rsid w:val="001E70EC"/>
    <w:rsid w:val="001E722F"/>
    <w:rsid w:val="001E789F"/>
    <w:rsid w:val="001E7A1C"/>
    <w:rsid w:val="001E7DF6"/>
    <w:rsid w:val="001E7F4F"/>
    <w:rsid w:val="001E7F96"/>
    <w:rsid w:val="001F002A"/>
    <w:rsid w:val="001F016A"/>
    <w:rsid w:val="001F058B"/>
    <w:rsid w:val="001F07BB"/>
    <w:rsid w:val="001F0870"/>
    <w:rsid w:val="001F08D4"/>
    <w:rsid w:val="001F0ACB"/>
    <w:rsid w:val="001F0AF5"/>
    <w:rsid w:val="001F0B9E"/>
    <w:rsid w:val="001F0BEB"/>
    <w:rsid w:val="001F0D77"/>
    <w:rsid w:val="001F0DCE"/>
    <w:rsid w:val="001F10EB"/>
    <w:rsid w:val="001F11EC"/>
    <w:rsid w:val="001F1562"/>
    <w:rsid w:val="001F168F"/>
    <w:rsid w:val="001F16EF"/>
    <w:rsid w:val="001F16FF"/>
    <w:rsid w:val="001F1763"/>
    <w:rsid w:val="001F179B"/>
    <w:rsid w:val="001F1EC5"/>
    <w:rsid w:val="001F1F7B"/>
    <w:rsid w:val="001F2191"/>
    <w:rsid w:val="001F2302"/>
    <w:rsid w:val="001F246D"/>
    <w:rsid w:val="001F2524"/>
    <w:rsid w:val="001F2638"/>
    <w:rsid w:val="001F2A3D"/>
    <w:rsid w:val="001F2E11"/>
    <w:rsid w:val="001F2FE3"/>
    <w:rsid w:val="001F30D3"/>
    <w:rsid w:val="001F30D4"/>
    <w:rsid w:val="001F31E7"/>
    <w:rsid w:val="001F3368"/>
    <w:rsid w:val="001F34E4"/>
    <w:rsid w:val="001F3811"/>
    <w:rsid w:val="001F39F1"/>
    <w:rsid w:val="001F3BF1"/>
    <w:rsid w:val="001F3CE0"/>
    <w:rsid w:val="001F3EE1"/>
    <w:rsid w:val="001F3FAE"/>
    <w:rsid w:val="001F4239"/>
    <w:rsid w:val="001F436A"/>
    <w:rsid w:val="001F441E"/>
    <w:rsid w:val="001F44E3"/>
    <w:rsid w:val="001F4BC2"/>
    <w:rsid w:val="001F4EF8"/>
    <w:rsid w:val="001F5144"/>
    <w:rsid w:val="001F5241"/>
    <w:rsid w:val="001F52A6"/>
    <w:rsid w:val="001F5807"/>
    <w:rsid w:val="001F58A4"/>
    <w:rsid w:val="001F5AEF"/>
    <w:rsid w:val="001F5B4B"/>
    <w:rsid w:val="001F6230"/>
    <w:rsid w:val="001F636B"/>
    <w:rsid w:val="001F63D2"/>
    <w:rsid w:val="001F6562"/>
    <w:rsid w:val="001F6625"/>
    <w:rsid w:val="001F68AA"/>
    <w:rsid w:val="001F6D07"/>
    <w:rsid w:val="001F6D5F"/>
    <w:rsid w:val="001F707A"/>
    <w:rsid w:val="001F7158"/>
    <w:rsid w:val="001F75D3"/>
    <w:rsid w:val="001F771A"/>
    <w:rsid w:val="001F7A5E"/>
    <w:rsid w:val="001F7A99"/>
    <w:rsid w:val="001F7F85"/>
    <w:rsid w:val="0020023D"/>
    <w:rsid w:val="00200320"/>
    <w:rsid w:val="00200ACB"/>
    <w:rsid w:val="00200AE9"/>
    <w:rsid w:val="00200FEC"/>
    <w:rsid w:val="002012D7"/>
    <w:rsid w:val="0020138D"/>
    <w:rsid w:val="00201D55"/>
    <w:rsid w:val="00202282"/>
    <w:rsid w:val="00202529"/>
    <w:rsid w:val="00202AC7"/>
    <w:rsid w:val="00202B36"/>
    <w:rsid w:val="00202B40"/>
    <w:rsid w:val="00202C15"/>
    <w:rsid w:val="00202DA1"/>
    <w:rsid w:val="00202FEF"/>
    <w:rsid w:val="0020308D"/>
    <w:rsid w:val="002031DD"/>
    <w:rsid w:val="0020322D"/>
    <w:rsid w:val="00203339"/>
    <w:rsid w:val="002034A3"/>
    <w:rsid w:val="00203551"/>
    <w:rsid w:val="00203563"/>
    <w:rsid w:val="00203B66"/>
    <w:rsid w:val="0020403D"/>
    <w:rsid w:val="00204155"/>
    <w:rsid w:val="002042A5"/>
    <w:rsid w:val="00204329"/>
    <w:rsid w:val="00204532"/>
    <w:rsid w:val="00204680"/>
    <w:rsid w:val="002048B9"/>
    <w:rsid w:val="00204AEE"/>
    <w:rsid w:val="00204BA4"/>
    <w:rsid w:val="00204BC4"/>
    <w:rsid w:val="00204CFE"/>
    <w:rsid w:val="00204DC2"/>
    <w:rsid w:val="00205088"/>
    <w:rsid w:val="002050DF"/>
    <w:rsid w:val="002052CD"/>
    <w:rsid w:val="002053BF"/>
    <w:rsid w:val="00205936"/>
    <w:rsid w:val="00205BB5"/>
    <w:rsid w:val="00205C0E"/>
    <w:rsid w:val="00205E60"/>
    <w:rsid w:val="00205E93"/>
    <w:rsid w:val="00205FA3"/>
    <w:rsid w:val="00206073"/>
    <w:rsid w:val="002060AF"/>
    <w:rsid w:val="00206176"/>
    <w:rsid w:val="00206194"/>
    <w:rsid w:val="0020673F"/>
    <w:rsid w:val="00206C65"/>
    <w:rsid w:val="00206D24"/>
    <w:rsid w:val="002071C8"/>
    <w:rsid w:val="00207201"/>
    <w:rsid w:val="002072D5"/>
    <w:rsid w:val="002074CD"/>
    <w:rsid w:val="00207A99"/>
    <w:rsid w:val="00207B05"/>
    <w:rsid w:val="00207C02"/>
    <w:rsid w:val="00207C48"/>
    <w:rsid w:val="002101F7"/>
    <w:rsid w:val="00210353"/>
    <w:rsid w:val="002104C8"/>
    <w:rsid w:val="002104EE"/>
    <w:rsid w:val="00210B2C"/>
    <w:rsid w:val="00210B32"/>
    <w:rsid w:val="00210D92"/>
    <w:rsid w:val="00211015"/>
    <w:rsid w:val="002115D4"/>
    <w:rsid w:val="00211D98"/>
    <w:rsid w:val="00211EFB"/>
    <w:rsid w:val="0021228A"/>
    <w:rsid w:val="002125C5"/>
    <w:rsid w:val="002127C2"/>
    <w:rsid w:val="00212822"/>
    <w:rsid w:val="002128EA"/>
    <w:rsid w:val="00212AF6"/>
    <w:rsid w:val="00213009"/>
    <w:rsid w:val="00213055"/>
    <w:rsid w:val="002131E5"/>
    <w:rsid w:val="002132B3"/>
    <w:rsid w:val="00213322"/>
    <w:rsid w:val="002133F7"/>
    <w:rsid w:val="00213725"/>
    <w:rsid w:val="00213831"/>
    <w:rsid w:val="00213B09"/>
    <w:rsid w:val="00214093"/>
    <w:rsid w:val="002141D6"/>
    <w:rsid w:val="002143E3"/>
    <w:rsid w:val="0021442A"/>
    <w:rsid w:val="002144F5"/>
    <w:rsid w:val="00214879"/>
    <w:rsid w:val="002149FB"/>
    <w:rsid w:val="00214B60"/>
    <w:rsid w:val="00214BC6"/>
    <w:rsid w:val="00214D4F"/>
    <w:rsid w:val="00214E70"/>
    <w:rsid w:val="00215060"/>
    <w:rsid w:val="00215178"/>
    <w:rsid w:val="00215225"/>
    <w:rsid w:val="002153B9"/>
    <w:rsid w:val="00215449"/>
    <w:rsid w:val="0021570F"/>
    <w:rsid w:val="002157C7"/>
    <w:rsid w:val="002157F0"/>
    <w:rsid w:val="00215A75"/>
    <w:rsid w:val="00215BD6"/>
    <w:rsid w:val="002161FA"/>
    <w:rsid w:val="00216417"/>
    <w:rsid w:val="002165E2"/>
    <w:rsid w:val="002165F6"/>
    <w:rsid w:val="00216728"/>
    <w:rsid w:val="00216AB7"/>
    <w:rsid w:val="00216AD9"/>
    <w:rsid w:val="00216BDF"/>
    <w:rsid w:val="00216C51"/>
    <w:rsid w:val="00216D1A"/>
    <w:rsid w:val="00216DBB"/>
    <w:rsid w:val="00217122"/>
    <w:rsid w:val="00217124"/>
    <w:rsid w:val="002171EC"/>
    <w:rsid w:val="0021745C"/>
    <w:rsid w:val="00217549"/>
    <w:rsid w:val="00217592"/>
    <w:rsid w:val="00217981"/>
    <w:rsid w:val="00217A93"/>
    <w:rsid w:val="002206C5"/>
    <w:rsid w:val="00220744"/>
    <w:rsid w:val="002207FB"/>
    <w:rsid w:val="0022091C"/>
    <w:rsid w:val="00220FD7"/>
    <w:rsid w:val="002212F0"/>
    <w:rsid w:val="00221375"/>
    <w:rsid w:val="002213C5"/>
    <w:rsid w:val="00221403"/>
    <w:rsid w:val="0022143D"/>
    <w:rsid w:val="002215B7"/>
    <w:rsid w:val="00221748"/>
    <w:rsid w:val="00221825"/>
    <w:rsid w:val="0022187B"/>
    <w:rsid w:val="0022194B"/>
    <w:rsid w:val="00221A74"/>
    <w:rsid w:val="00221A8F"/>
    <w:rsid w:val="00221B23"/>
    <w:rsid w:val="00221BB7"/>
    <w:rsid w:val="00221BD1"/>
    <w:rsid w:val="00221DFF"/>
    <w:rsid w:val="00221FA7"/>
    <w:rsid w:val="00221FF9"/>
    <w:rsid w:val="00222242"/>
    <w:rsid w:val="00222351"/>
    <w:rsid w:val="002228AA"/>
    <w:rsid w:val="00222BF5"/>
    <w:rsid w:val="00223351"/>
    <w:rsid w:val="002233E7"/>
    <w:rsid w:val="0022345D"/>
    <w:rsid w:val="00223682"/>
    <w:rsid w:val="002237D8"/>
    <w:rsid w:val="0022391B"/>
    <w:rsid w:val="00223C3A"/>
    <w:rsid w:val="00223FA8"/>
    <w:rsid w:val="00224111"/>
    <w:rsid w:val="00224234"/>
    <w:rsid w:val="0022426C"/>
    <w:rsid w:val="00224543"/>
    <w:rsid w:val="002245EB"/>
    <w:rsid w:val="00224644"/>
    <w:rsid w:val="0022472E"/>
    <w:rsid w:val="0022515F"/>
    <w:rsid w:val="002255E6"/>
    <w:rsid w:val="00225602"/>
    <w:rsid w:val="00225849"/>
    <w:rsid w:val="00225B33"/>
    <w:rsid w:val="00225BBD"/>
    <w:rsid w:val="00225C04"/>
    <w:rsid w:val="00225C24"/>
    <w:rsid w:val="00225F8A"/>
    <w:rsid w:val="0022608E"/>
    <w:rsid w:val="00226628"/>
    <w:rsid w:val="00226910"/>
    <w:rsid w:val="00226DBE"/>
    <w:rsid w:val="0022776D"/>
    <w:rsid w:val="002279AF"/>
    <w:rsid w:val="00227CD8"/>
    <w:rsid w:val="00227F3D"/>
    <w:rsid w:val="0023006B"/>
    <w:rsid w:val="00230530"/>
    <w:rsid w:val="0023097E"/>
    <w:rsid w:val="002309CE"/>
    <w:rsid w:val="00230AB8"/>
    <w:rsid w:val="00230E0E"/>
    <w:rsid w:val="00230F95"/>
    <w:rsid w:val="002310A6"/>
    <w:rsid w:val="00231271"/>
    <w:rsid w:val="002313C2"/>
    <w:rsid w:val="002314D3"/>
    <w:rsid w:val="002314D6"/>
    <w:rsid w:val="00231737"/>
    <w:rsid w:val="002318B6"/>
    <w:rsid w:val="00231937"/>
    <w:rsid w:val="00231E78"/>
    <w:rsid w:val="00231FCE"/>
    <w:rsid w:val="00231FFD"/>
    <w:rsid w:val="00232096"/>
    <w:rsid w:val="002321F1"/>
    <w:rsid w:val="002329D7"/>
    <w:rsid w:val="002329F6"/>
    <w:rsid w:val="00232C52"/>
    <w:rsid w:val="00232F5D"/>
    <w:rsid w:val="0023304E"/>
    <w:rsid w:val="002336C1"/>
    <w:rsid w:val="002337F6"/>
    <w:rsid w:val="0023416B"/>
    <w:rsid w:val="002342D2"/>
    <w:rsid w:val="00234875"/>
    <w:rsid w:val="002348CB"/>
    <w:rsid w:val="00234BE1"/>
    <w:rsid w:val="00234E5D"/>
    <w:rsid w:val="00234ECA"/>
    <w:rsid w:val="00234F11"/>
    <w:rsid w:val="00234F51"/>
    <w:rsid w:val="00234F93"/>
    <w:rsid w:val="002354BD"/>
    <w:rsid w:val="002355CA"/>
    <w:rsid w:val="0023585A"/>
    <w:rsid w:val="00235920"/>
    <w:rsid w:val="00235CAD"/>
    <w:rsid w:val="00235CFA"/>
    <w:rsid w:val="00235DEA"/>
    <w:rsid w:val="002361E0"/>
    <w:rsid w:val="002362BF"/>
    <w:rsid w:val="002364B3"/>
    <w:rsid w:val="002365B9"/>
    <w:rsid w:val="00236602"/>
    <w:rsid w:val="00236995"/>
    <w:rsid w:val="00236A7E"/>
    <w:rsid w:val="00236B0D"/>
    <w:rsid w:val="00236BE4"/>
    <w:rsid w:val="00236F3B"/>
    <w:rsid w:val="00237255"/>
    <w:rsid w:val="002372AA"/>
    <w:rsid w:val="002375FA"/>
    <w:rsid w:val="00237878"/>
    <w:rsid w:val="00237924"/>
    <w:rsid w:val="00237A09"/>
    <w:rsid w:val="00237A76"/>
    <w:rsid w:val="00237C20"/>
    <w:rsid w:val="00237D9E"/>
    <w:rsid w:val="00237F41"/>
    <w:rsid w:val="00237FBE"/>
    <w:rsid w:val="00240139"/>
    <w:rsid w:val="002402A0"/>
    <w:rsid w:val="0024031D"/>
    <w:rsid w:val="00240448"/>
    <w:rsid w:val="00240AE0"/>
    <w:rsid w:val="00240C03"/>
    <w:rsid w:val="00240C70"/>
    <w:rsid w:val="00240DBC"/>
    <w:rsid w:val="00240EA8"/>
    <w:rsid w:val="00240EAA"/>
    <w:rsid w:val="00240F1E"/>
    <w:rsid w:val="00240F34"/>
    <w:rsid w:val="00240F8C"/>
    <w:rsid w:val="002410E7"/>
    <w:rsid w:val="0024126F"/>
    <w:rsid w:val="002414E8"/>
    <w:rsid w:val="00241532"/>
    <w:rsid w:val="00241827"/>
    <w:rsid w:val="002419A6"/>
    <w:rsid w:val="00241A3C"/>
    <w:rsid w:val="00241B89"/>
    <w:rsid w:val="00241E29"/>
    <w:rsid w:val="00242123"/>
    <w:rsid w:val="0024216F"/>
    <w:rsid w:val="00242427"/>
    <w:rsid w:val="002425C0"/>
    <w:rsid w:val="00242959"/>
    <w:rsid w:val="00242B92"/>
    <w:rsid w:val="00242BC4"/>
    <w:rsid w:val="00242EDB"/>
    <w:rsid w:val="00242F38"/>
    <w:rsid w:val="00242FC4"/>
    <w:rsid w:val="002431B8"/>
    <w:rsid w:val="002434EF"/>
    <w:rsid w:val="002435F8"/>
    <w:rsid w:val="002438B2"/>
    <w:rsid w:val="00243CA1"/>
    <w:rsid w:val="00243F02"/>
    <w:rsid w:val="0024404C"/>
    <w:rsid w:val="00244223"/>
    <w:rsid w:val="00244263"/>
    <w:rsid w:val="00244533"/>
    <w:rsid w:val="0024454C"/>
    <w:rsid w:val="00244A80"/>
    <w:rsid w:val="00244AA4"/>
    <w:rsid w:val="00244CB7"/>
    <w:rsid w:val="00244D6D"/>
    <w:rsid w:val="00244FD3"/>
    <w:rsid w:val="00245C0F"/>
    <w:rsid w:val="00245CEA"/>
    <w:rsid w:val="00245EAC"/>
    <w:rsid w:val="00245EB0"/>
    <w:rsid w:val="0024619F"/>
    <w:rsid w:val="002462B6"/>
    <w:rsid w:val="002465E6"/>
    <w:rsid w:val="00246690"/>
    <w:rsid w:val="00246784"/>
    <w:rsid w:val="002469A5"/>
    <w:rsid w:val="00246BFC"/>
    <w:rsid w:val="00246CD8"/>
    <w:rsid w:val="00246D71"/>
    <w:rsid w:val="00247078"/>
    <w:rsid w:val="00247112"/>
    <w:rsid w:val="00247543"/>
    <w:rsid w:val="002478C5"/>
    <w:rsid w:val="002478E2"/>
    <w:rsid w:val="00250029"/>
    <w:rsid w:val="002500AE"/>
    <w:rsid w:val="0025014B"/>
    <w:rsid w:val="00250228"/>
    <w:rsid w:val="0025028E"/>
    <w:rsid w:val="0025059C"/>
    <w:rsid w:val="00250833"/>
    <w:rsid w:val="002508C4"/>
    <w:rsid w:val="00250F93"/>
    <w:rsid w:val="002510E5"/>
    <w:rsid w:val="00251164"/>
    <w:rsid w:val="002511C9"/>
    <w:rsid w:val="00251340"/>
    <w:rsid w:val="00251391"/>
    <w:rsid w:val="002514D2"/>
    <w:rsid w:val="0025155A"/>
    <w:rsid w:val="0025160B"/>
    <w:rsid w:val="00251E50"/>
    <w:rsid w:val="00251E53"/>
    <w:rsid w:val="00251F24"/>
    <w:rsid w:val="0025226B"/>
    <w:rsid w:val="00252336"/>
    <w:rsid w:val="002525C0"/>
    <w:rsid w:val="00252802"/>
    <w:rsid w:val="00252848"/>
    <w:rsid w:val="002528AE"/>
    <w:rsid w:val="002529D3"/>
    <w:rsid w:val="00252DFF"/>
    <w:rsid w:val="00252F1E"/>
    <w:rsid w:val="002530B4"/>
    <w:rsid w:val="002531C5"/>
    <w:rsid w:val="00253322"/>
    <w:rsid w:val="002534EA"/>
    <w:rsid w:val="002536DA"/>
    <w:rsid w:val="00253743"/>
    <w:rsid w:val="002538CB"/>
    <w:rsid w:val="00253AA5"/>
    <w:rsid w:val="00253CBF"/>
    <w:rsid w:val="00253D15"/>
    <w:rsid w:val="00253F84"/>
    <w:rsid w:val="00254203"/>
    <w:rsid w:val="002542AD"/>
    <w:rsid w:val="00254722"/>
    <w:rsid w:val="00254F0B"/>
    <w:rsid w:val="00254F5F"/>
    <w:rsid w:val="00254F70"/>
    <w:rsid w:val="00255132"/>
    <w:rsid w:val="0025521E"/>
    <w:rsid w:val="00255359"/>
    <w:rsid w:val="00255972"/>
    <w:rsid w:val="00255A09"/>
    <w:rsid w:val="002561C2"/>
    <w:rsid w:val="002563D0"/>
    <w:rsid w:val="002563E1"/>
    <w:rsid w:val="002565BC"/>
    <w:rsid w:val="0025668A"/>
    <w:rsid w:val="00256A43"/>
    <w:rsid w:val="00256D05"/>
    <w:rsid w:val="0025701E"/>
    <w:rsid w:val="0025734C"/>
    <w:rsid w:val="00257389"/>
    <w:rsid w:val="00257396"/>
    <w:rsid w:val="0025751B"/>
    <w:rsid w:val="00257598"/>
    <w:rsid w:val="002576E3"/>
    <w:rsid w:val="00257A89"/>
    <w:rsid w:val="00257B7C"/>
    <w:rsid w:val="002600F8"/>
    <w:rsid w:val="002601EF"/>
    <w:rsid w:val="002601FF"/>
    <w:rsid w:val="00260504"/>
    <w:rsid w:val="0026072E"/>
    <w:rsid w:val="00260750"/>
    <w:rsid w:val="00260BA2"/>
    <w:rsid w:val="00261277"/>
    <w:rsid w:val="002615DA"/>
    <w:rsid w:val="0026195D"/>
    <w:rsid w:val="002623E0"/>
    <w:rsid w:val="00262423"/>
    <w:rsid w:val="00262457"/>
    <w:rsid w:val="0026271E"/>
    <w:rsid w:val="0026294E"/>
    <w:rsid w:val="00262A8B"/>
    <w:rsid w:val="00262B3C"/>
    <w:rsid w:val="00262C66"/>
    <w:rsid w:val="00262C79"/>
    <w:rsid w:val="00262F8A"/>
    <w:rsid w:val="00263694"/>
    <w:rsid w:val="0026387D"/>
    <w:rsid w:val="002638C9"/>
    <w:rsid w:val="00263DD5"/>
    <w:rsid w:val="00264022"/>
    <w:rsid w:val="00264422"/>
    <w:rsid w:val="002645EB"/>
    <w:rsid w:val="002647ED"/>
    <w:rsid w:val="002651F4"/>
    <w:rsid w:val="00265544"/>
    <w:rsid w:val="00265577"/>
    <w:rsid w:val="002656E7"/>
    <w:rsid w:val="0026583A"/>
    <w:rsid w:val="002659E8"/>
    <w:rsid w:val="00265C73"/>
    <w:rsid w:val="00265D47"/>
    <w:rsid w:val="00265E76"/>
    <w:rsid w:val="00265F2D"/>
    <w:rsid w:val="0026660D"/>
    <w:rsid w:val="00266629"/>
    <w:rsid w:val="0026663A"/>
    <w:rsid w:val="00266CE3"/>
    <w:rsid w:val="00266DAC"/>
    <w:rsid w:val="00266E86"/>
    <w:rsid w:val="002671E0"/>
    <w:rsid w:val="00267392"/>
    <w:rsid w:val="0026757E"/>
    <w:rsid w:val="00267763"/>
    <w:rsid w:val="002677D8"/>
    <w:rsid w:val="0026780F"/>
    <w:rsid w:val="00267834"/>
    <w:rsid w:val="00267D5C"/>
    <w:rsid w:val="00267DDC"/>
    <w:rsid w:val="00267E5F"/>
    <w:rsid w:val="00267ED9"/>
    <w:rsid w:val="00267FB0"/>
    <w:rsid w:val="0027003C"/>
    <w:rsid w:val="002702F4"/>
    <w:rsid w:val="00270304"/>
    <w:rsid w:val="002705FC"/>
    <w:rsid w:val="0027078D"/>
    <w:rsid w:val="0027080C"/>
    <w:rsid w:val="00270E8E"/>
    <w:rsid w:val="00270EF0"/>
    <w:rsid w:val="00270F23"/>
    <w:rsid w:val="00270FA2"/>
    <w:rsid w:val="00271531"/>
    <w:rsid w:val="00271C2B"/>
    <w:rsid w:val="00271FC2"/>
    <w:rsid w:val="002720AE"/>
    <w:rsid w:val="002721F6"/>
    <w:rsid w:val="002727E6"/>
    <w:rsid w:val="0027292E"/>
    <w:rsid w:val="00272A57"/>
    <w:rsid w:val="00272C3E"/>
    <w:rsid w:val="00272D51"/>
    <w:rsid w:val="00273523"/>
    <w:rsid w:val="002740B3"/>
    <w:rsid w:val="00274231"/>
    <w:rsid w:val="00274554"/>
    <w:rsid w:val="0027478C"/>
    <w:rsid w:val="00274880"/>
    <w:rsid w:val="00274897"/>
    <w:rsid w:val="00274910"/>
    <w:rsid w:val="00274A88"/>
    <w:rsid w:val="00274A8B"/>
    <w:rsid w:val="00274AF2"/>
    <w:rsid w:val="00275365"/>
    <w:rsid w:val="002753DA"/>
    <w:rsid w:val="002754ED"/>
    <w:rsid w:val="00275584"/>
    <w:rsid w:val="00275909"/>
    <w:rsid w:val="002760E6"/>
    <w:rsid w:val="00276188"/>
    <w:rsid w:val="00276442"/>
    <w:rsid w:val="002764ED"/>
    <w:rsid w:val="002768BE"/>
    <w:rsid w:val="00276971"/>
    <w:rsid w:val="00276A69"/>
    <w:rsid w:val="00276B78"/>
    <w:rsid w:val="00276CCC"/>
    <w:rsid w:val="00276ECB"/>
    <w:rsid w:val="00276F6D"/>
    <w:rsid w:val="00276FB0"/>
    <w:rsid w:val="002774EF"/>
    <w:rsid w:val="0027762D"/>
    <w:rsid w:val="00277688"/>
    <w:rsid w:val="002776F7"/>
    <w:rsid w:val="00277B91"/>
    <w:rsid w:val="0028013C"/>
    <w:rsid w:val="00280155"/>
    <w:rsid w:val="0028034C"/>
    <w:rsid w:val="00280455"/>
    <w:rsid w:val="00280484"/>
    <w:rsid w:val="002806FE"/>
    <w:rsid w:val="002809A5"/>
    <w:rsid w:val="00280A4F"/>
    <w:rsid w:val="00280F45"/>
    <w:rsid w:val="002811F1"/>
    <w:rsid w:val="0028131C"/>
    <w:rsid w:val="002813BA"/>
    <w:rsid w:val="00281551"/>
    <w:rsid w:val="0028164D"/>
    <w:rsid w:val="00281788"/>
    <w:rsid w:val="00281958"/>
    <w:rsid w:val="00281B7E"/>
    <w:rsid w:val="00281EB1"/>
    <w:rsid w:val="00282630"/>
    <w:rsid w:val="00282662"/>
    <w:rsid w:val="00282845"/>
    <w:rsid w:val="00282878"/>
    <w:rsid w:val="00282A0B"/>
    <w:rsid w:val="00282BE2"/>
    <w:rsid w:val="00282DDE"/>
    <w:rsid w:val="00283001"/>
    <w:rsid w:val="002830A9"/>
    <w:rsid w:val="0028314E"/>
    <w:rsid w:val="00283789"/>
    <w:rsid w:val="0028384F"/>
    <w:rsid w:val="00283BC6"/>
    <w:rsid w:val="00283BF9"/>
    <w:rsid w:val="00283F45"/>
    <w:rsid w:val="00284092"/>
    <w:rsid w:val="00284674"/>
    <w:rsid w:val="0028469F"/>
    <w:rsid w:val="00284E61"/>
    <w:rsid w:val="00284ECF"/>
    <w:rsid w:val="00284EF0"/>
    <w:rsid w:val="00284FD6"/>
    <w:rsid w:val="00284FE4"/>
    <w:rsid w:val="00285918"/>
    <w:rsid w:val="00285B74"/>
    <w:rsid w:val="0028622E"/>
    <w:rsid w:val="002862CD"/>
    <w:rsid w:val="0028662F"/>
    <w:rsid w:val="002869CB"/>
    <w:rsid w:val="002869DF"/>
    <w:rsid w:val="00286B1D"/>
    <w:rsid w:val="00286F6F"/>
    <w:rsid w:val="002870CB"/>
    <w:rsid w:val="002871A3"/>
    <w:rsid w:val="0028731E"/>
    <w:rsid w:val="00287483"/>
    <w:rsid w:val="00287F0A"/>
    <w:rsid w:val="002902E8"/>
    <w:rsid w:val="00290826"/>
    <w:rsid w:val="002908A5"/>
    <w:rsid w:val="002909BD"/>
    <w:rsid w:val="00290B71"/>
    <w:rsid w:val="00291344"/>
    <w:rsid w:val="00291696"/>
    <w:rsid w:val="002917C3"/>
    <w:rsid w:val="00291CEE"/>
    <w:rsid w:val="00292271"/>
    <w:rsid w:val="00292508"/>
    <w:rsid w:val="00292585"/>
    <w:rsid w:val="0029261D"/>
    <w:rsid w:val="00292BC0"/>
    <w:rsid w:val="00292C00"/>
    <w:rsid w:val="00292E73"/>
    <w:rsid w:val="00292ECD"/>
    <w:rsid w:val="002930FE"/>
    <w:rsid w:val="002933F8"/>
    <w:rsid w:val="00293531"/>
    <w:rsid w:val="002938F3"/>
    <w:rsid w:val="00293D17"/>
    <w:rsid w:val="0029429A"/>
    <w:rsid w:val="00294459"/>
    <w:rsid w:val="00294916"/>
    <w:rsid w:val="00294951"/>
    <w:rsid w:val="00294A0F"/>
    <w:rsid w:val="00294A85"/>
    <w:rsid w:val="00294B6C"/>
    <w:rsid w:val="00294ED6"/>
    <w:rsid w:val="00295CFC"/>
    <w:rsid w:val="00295DE9"/>
    <w:rsid w:val="00295E8F"/>
    <w:rsid w:val="00296332"/>
    <w:rsid w:val="0029633B"/>
    <w:rsid w:val="002963DE"/>
    <w:rsid w:val="0029672D"/>
    <w:rsid w:val="002969E7"/>
    <w:rsid w:val="00296EB4"/>
    <w:rsid w:val="00296F00"/>
    <w:rsid w:val="00296FEE"/>
    <w:rsid w:val="0029727C"/>
    <w:rsid w:val="002972B6"/>
    <w:rsid w:val="00297582"/>
    <w:rsid w:val="00297664"/>
    <w:rsid w:val="00297B86"/>
    <w:rsid w:val="00297BB6"/>
    <w:rsid w:val="00297C96"/>
    <w:rsid w:val="00297CD5"/>
    <w:rsid w:val="002A01C5"/>
    <w:rsid w:val="002A0270"/>
    <w:rsid w:val="002A0758"/>
    <w:rsid w:val="002A0A5E"/>
    <w:rsid w:val="002A0BEE"/>
    <w:rsid w:val="002A0FA0"/>
    <w:rsid w:val="002A12DD"/>
    <w:rsid w:val="002A1301"/>
    <w:rsid w:val="002A1377"/>
    <w:rsid w:val="002A1615"/>
    <w:rsid w:val="002A18E6"/>
    <w:rsid w:val="002A20C7"/>
    <w:rsid w:val="002A21EE"/>
    <w:rsid w:val="002A2596"/>
    <w:rsid w:val="002A2E22"/>
    <w:rsid w:val="002A2F21"/>
    <w:rsid w:val="002A2FE7"/>
    <w:rsid w:val="002A3058"/>
    <w:rsid w:val="002A30D6"/>
    <w:rsid w:val="002A34A1"/>
    <w:rsid w:val="002A3BEA"/>
    <w:rsid w:val="002A3C5C"/>
    <w:rsid w:val="002A3C70"/>
    <w:rsid w:val="002A3EA7"/>
    <w:rsid w:val="002A405B"/>
    <w:rsid w:val="002A4162"/>
    <w:rsid w:val="002A4513"/>
    <w:rsid w:val="002A47EB"/>
    <w:rsid w:val="002A486A"/>
    <w:rsid w:val="002A487A"/>
    <w:rsid w:val="002A4A0D"/>
    <w:rsid w:val="002A4A46"/>
    <w:rsid w:val="002A4D43"/>
    <w:rsid w:val="002A50B6"/>
    <w:rsid w:val="002A51AF"/>
    <w:rsid w:val="002A5366"/>
    <w:rsid w:val="002A5552"/>
    <w:rsid w:val="002A5AF6"/>
    <w:rsid w:val="002A5B08"/>
    <w:rsid w:val="002A5C10"/>
    <w:rsid w:val="002A5D06"/>
    <w:rsid w:val="002A5D0E"/>
    <w:rsid w:val="002A5F96"/>
    <w:rsid w:val="002A613C"/>
    <w:rsid w:val="002A61A8"/>
    <w:rsid w:val="002A61CF"/>
    <w:rsid w:val="002A620C"/>
    <w:rsid w:val="002A627D"/>
    <w:rsid w:val="002A6349"/>
    <w:rsid w:val="002A661C"/>
    <w:rsid w:val="002A6665"/>
    <w:rsid w:val="002A6707"/>
    <w:rsid w:val="002A671A"/>
    <w:rsid w:val="002A68E2"/>
    <w:rsid w:val="002A6F6A"/>
    <w:rsid w:val="002A75DA"/>
    <w:rsid w:val="002A7944"/>
    <w:rsid w:val="002A7B67"/>
    <w:rsid w:val="002A7FB4"/>
    <w:rsid w:val="002B00CD"/>
    <w:rsid w:val="002B00DC"/>
    <w:rsid w:val="002B037B"/>
    <w:rsid w:val="002B03FD"/>
    <w:rsid w:val="002B083F"/>
    <w:rsid w:val="002B0B17"/>
    <w:rsid w:val="002B0B53"/>
    <w:rsid w:val="002B0B66"/>
    <w:rsid w:val="002B0BF9"/>
    <w:rsid w:val="002B0DC4"/>
    <w:rsid w:val="002B0E91"/>
    <w:rsid w:val="002B0EF2"/>
    <w:rsid w:val="002B1007"/>
    <w:rsid w:val="002B1047"/>
    <w:rsid w:val="002B10FA"/>
    <w:rsid w:val="002B1875"/>
    <w:rsid w:val="002B1A9C"/>
    <w:rsid w:val="002B1E4C"/>
    <w:rsid w:val="002B1F98"/>
    <w:rsid w:val="002B2627"/>
    <w:rsid w:val="002B27BA"/>
    <w:rsid w:val="002B2993"/>
    <w:rsid w:val="002B2C78"/>
    <w:rsid w:val="002B2F2A"/>
    <w:rsid w:val="002B30BB"/>
    <w:rsid w:val="002B328A"/>
    <w:rsid w:val="002B36AF"/>
    <w:rsid w:val="002B39F7"/>
    <w:rsid w:val="002B3D09"/>
    <w:rsid w:val="002B3D71"/>
    <w:rsid w:val="002B3F07"/>
    <w:rsid w:val="002B4122"/>
    <w:rsid w:val="002B41A2"/>
    <w:rsid w:val="002B4284"/>
    <w:rsid w:val="002B4378"/>
    <w:rsid w:val="002B481A"/>
    <w:rsid w:val="002B492E"/>
    <w:rsid w:val="002B4EA8"/>
    <w:rsid w:val="002B4EB8"/>
    <w:rsid w:val="002B4F19"/>
    <w:rsid w:val="002B52AE"/>
    <w:rsid w:val="002B5732"/>
    <w:rsid w:val="002B5799"/>
    <w:rsid w:val="002B57D4"/>
    <w:rsid w:val="002B585E"/>
    <w:rsid w:val="002B5941"/>
    <w:rsid w:val="002B5B0A"/>
    <w:rsid w:val="002B5C76"/>
    <w:rsid w:val="002B5E43"/>
    <w:rsid w:val="002B61BD"/>
    <w:rsid w:val="002B6857"/>
    <w:rsid w:val="002B6902"/>
    <w:rsid w:val="002B6AEF"/>
    <w:rsid w:val="002B70BF"/>
    <w:rsid w:val="002B73FB"/>
    <w:rsid w:val="002B7401"/>
    <w:rsid w:val="002B77E5"/>
    <w:rsid w:val="002B798C"/>
    <w:rsid w:val="002B79C3"/>
    <w:rsid w:val="002B7A30"/>
    <w:rsid w:val="002B7BD9"/>
    <w:rsid w:val="002B7E5F"/>
    <w:rsid w:val="002C042C"/>
    <w:rsid w:val="002C04CB"/>
    <w:rsid w:val="002C052A"/>
    <w:rsid w:val="002C057C"/>
    <w:rsid w:val="002C0BC3"/>
    <w:rsid w:val="002C0D2A"/>
    <w:rsid w:val="002C0D4C"/>
    <w:rsid w:val="002C0D60"/>
    <w:rsid w:val="002C0E91"/>
    <w:rsid w:val="002C0F74"/>
    <w:rsid w:val="002C0FBA"/>
    <w:rsid w:val="002C0FC5"/>
    <w:rsid w:val="002C104D"/>
    <w:rsid w:val="002C1275"/>
    <w:rsid w:val="002C15ED"/>
    <w:rsid w:val="002C1600"/>
    <w:rsid w:val="002C1617"/>
    <w:rsid w:val="002C1EA2"/>
    <w:rsid w:val="002C1F69"/>
    <w:rsid w:val="002C2557"/>
    <w:rsid w:val="002C26F2"/>
    <w:rsid w:val="002C2715"/>
    <w:rsid w:val="002C2723"/>
    <w:rsid w:val="002C27E3"/>
    <w:rsid w:val="002C27F9"/>
    <w:rsid w:val="002C2AFC"/>
    <w:rsid w:val="002C30C7"/>
    <w:rsid w:val="002C33A5"/>
    <w:rsid w:val="002C3A3B"/>
    <w:rsid w:val="002C3CA0"/>
    <w:rsid w:val="002C3F3C"/>
    <w:rsid w:val="002C4223"/>
    <w:rsid w:val="002C42E5"/>
    <w:rsid w:val="002C4563"/>
    <w:rsid w:val="002C46CE"/>
    <w:rsid w:val="002C4C5D"/>
    <w:rsid w:val="002C4CE8"/>
    <w:rsid w:val="002C4E8A"/>
    <w:rsid w:val="002C4EBF"/>
    <w:rsid w:val="002C4FF5"/>
    <w:rsid w:val="002C5412"/>
    <w:rsid w:val="002C5470"/>
    <w:rsid w:val="002C5596"/>
    <w:rsid w:val="002C55C0"/>
    <w:rsid w:val="002C55CE"/>
    <w:rsid w:val="002C560A"/>
    <w:rsid w:val="002C56BD"/>
    <w:rsid w:val="002C57D2"/>
    <w:rsid w:val="002C5845"/>
    <w:rsid w:val="002C5B3A"/>
    <w:rsid w:val="002C5D04"/>
    <w:rsid w:val="002C617A"/>
    <w:rsid w:val="002C61B8"/>
    <w:rsid w:val="002C63D5"/>
    <w:rsid w:val="002C68C0"/>
    <w:rsid w:val="002C69E7"/>
    <w:rsid w:val="002C6A32"/>
    <w:rsid w:val="002C6DA5"/>
    <w:rsid w:val="002C72EA"/>
    <w:rsid w:val="002C7425"/>
    <w:rsid w:val="002C759E"/>
    <w:rsid w:val="002C75DB"/>
    <w:rsid w:val="002C772A"/>
    <w:rsid w:val="002C7A3B"/>
    <w:rsid w:val="002C7E96"/>
    <w:rsid w:val="002C7EAF"/>
    <w:rsid w:val="002D015C"/>
    <w:rsid w:val="002D0652"/>
    <w:rsid w:val="002D0885"/>
    <w:rsid w:val="002D08CA"/>
    <w:rsid w:val="002D0BEA"/>
    <w:rsid w:val="002D0C83"/>
    <w:rsid w:val="002D0DEC"/>
    <w:rsid w:val="002D0FBF"/>
    <w:rsid w:val="002D1483"/>
    <w:rsid w:val="002D179B"/>
    <w:rsid w:val="002D18F6"/>
    <w:rsid w:val="002D19B3"/>
    <w:rsid w:val="002D1A13"/>
    <w:rsid w:val="002D1CC2"/>
    <w:rsid w:val="002D1D15"/>
    <w:rsid w:val="002D1E85"/>
    <w:rsid w:val="002D2057"/>
    <w:rsid w:val="002D23D2"/>
    <w:rsid w:val="002D247A"/>
    <w:rsid w:val="002D24A8"/>
    <w:rsid w:val="002D2573"/>
    <w:rsid w:val="002D29C7"/>
    <w:rsid w:val="002D2AB4"/>
    <w:rsid w:val="002D2EAC"/>
    <w:rsid w:val="002D30E8"/>
    <w:rsid w:val="002D351D"/>
    <w:rsid w:val="002D36B9"/>
    <w:rsid w:val="002D3B6E"/>
    <w:rsid w:val="002D3DA5"/>
    <w:rsid w:val="002D3DEC"/>
    <w:rsid w:val="002D3EB3"/>
    <w:rsid w:val="002D3FBB"/>
    <w:rsid w:val="002D42C8"/>
    <w:rsid w:val="002D46E5"/>
    <w:rsid w:val="002D4703"/>
    <w:rsid w:val="002D47A2"/>
    <w:rsid w:val="002D49A8"/>
    <w:rsid w:val="002D4A48"/>
    <w:rsid w:val="002D4B70"/>
    <w:rsid w:val="002D4C12"/>
    <w:rsid w:val="002D4C1B"/>
    <w:rsid w:val="002D4E30"/>
    <w:rsid w:val="002D4E5A"/>
    <w:rsid w:val="002D5250"/>
    <w:rsid w:val="002D5415"/>
    <w:rsid w:val="002D547C"/>
    <w:rsid w:val="002D5589"/>
    <w:rsid w:val="002D56D6"/>
    <w:rsid w:val="002D5954"/>
    <w:rsid w:val="002D5DBD"/>
    <w:rsid w:val="002D623C"/>
    <w:rsid w:val="002D65DA"/>
    <w:rsid w:val="002D67BD"/>
    <w:rsid w:val="002D681A"/>
    <w:rsid w:val="002D6956"/>
    <w:rsid w:val="002D6960"/>
    <w:rsid w:val="002D6B33"/>
    <w:rsid w:val="002D6BA9"/>
    <w:rsid w:val="002D6F5E"/>
    <w:rsid w:val="002D70C9"/>
    <w:rsid w:val="002D74B7"/>
    <w:rsid w:val="002D7595"/>
    <w:rsid w:val="002D75D1"/>
    <w:rsid w:val="002D7622"/>
    <w:rsid w:val="002D7BC7"/>
    <w:rsid w:val="002D7CC6"/>
    <w:rsid w:val="002D7E0D"/>
    <w:rsid w:val="002D7E4D"/>
    <w:rsid w:val="002D7F29"/>
    <w:rsid w:val="002E01B0"/>
    <w:rsid w:val="002E03CC"/>
    <w:rsid w:val="002E0540"/>
    <w:rsid w:val="002E0B2A"/>
    <w:rsid w:val="002E0DC0"/>
    <w:rsid w:val="002E0E6D"/>
    <w:rsid w:val="002E0F01"/>
    <w:rsid w:val="002E10BF"/>
    <w:rsid w:val="002E12FF"/>
    <w:rsid w:val="002E15A1"/>
    <w:rsid w:val="002E18EC"/>
    <w:rsid w:val="002E19DD"/>
    <w:rsid w:val="002E1A00"/>
    <w:rsid w:val="002E1BFF"/>
    <w:rsid w:val="002E1DA1"/>
    <w:rsid w:val="002E2468"/>
    <w:rsid w:val="002E24B3"/>
    <w:rsid w:val="002E24C5"/>
    <w:rsid w:val="002E26A3"/>
    <w:rsid w:val="002E2AFD"/>
    <w:rsid w:val="002E2EAE"/>
    <w:rsid w:val="002E2FBD"/>
    <w:rsid w:val="002E308B"/>
    <w:rsid w:val="002E31A3"/>
    <w:rsid w:val="002E373D"/>
    <w:rsid w:val="002E3873"/>
    <w:rsid w:val="002E3A24"/>
    <w:rsid w:val="002E3A56"/>
    <w:rsid w:val="002E3ABD"/>
    <w:rsid w:val="002E3C0F"/>
    <w:rsid w:val="002E3CA9"/>
    <w:rsid w:val="002E4104"/>
    <w:rsid w:val="002E49CA"/>
    <w:rsid w:val="002E4AFB"/>
    <w:rsid w:val="002E52C8"/>
    <w:rsid w:val="002E545B"/>
    <w:rsid w:val="002E54DA"/>
    <w:rsid w:val="002E5645"/>
    <w:rsid w:val="002E56D6"/>
    <w:rsid w:val="002E5803"/>
    <w:rsid w:val="002E5DB5"/>
    <w:rsid w:val="002E5F2B"/>
    <w:rsid w:val="002E601F"/>
    <w:rsid w:val="002E6154"/>
    <w:rsid w:val="002E6915"/>
    <w:rsid w:val="002E6C50"/>
    <w:rsid w:val="002E6C5A"/>
    <w:rsid w:val="002E6D35"/>
    <w:rsid w:val="002E70DE"/>
    <w:rsid w:val="002E7563"/>
    <w:rsid w:val="002E7899"/>
    <w:rsid w:val="002E7BDD"/>
    <w:rsid w:val="002E7CD7"/>
    <w:rsid w:val="002E7E6B"/>
    <w:rsid w:val="002F0102"/>
    <w:rsid w:val="002F02D2"/>
    <w:rsid w:val="002F0AAD"/>
    <w:rsid w:val="002F0BC1"/>
    <w:rsid w:val="002F0D84"/>
    <w:rsid w:val="002F10B0"/>
    <w:rsid w:val="002F1144"/>
    <w:rsid w:val="002F117B"/>
    <w:rsid w:val="002F1268"/>
    <w:rsid w:val="002F1707"/>
    <w:rsid w:val="002F1CED"/>
    <w:rsid w:val="002F1D21"/>
    <w:rsid w:val="002F2070"/>
    <w:rsid w:val="002F2249"/>
    <w:rsid w:val="002F259E"/>
    <w:rsid w:val="002F2695"/>
    <w:rsid w:val="002F26B2"/>
    <w:rsid w:val="002F281C"/>
    <w:rsid w:val="002F28B8"/>
    <w:rsid w:val="002F2943"/>
    <w:rsid w:val="002F2947"/>
    <w:rsid w:val="002F29B4"/>
    <w:rsid w:val="002F2A7D"/>
    <w:rsid w:val="002F2C71"/>
    <w:rsid w:val="002F30DD"/>
    <w:rsid w:val="002F312B"/>
    <w:rsid w:val="002F32BF"/>
    <w:rsid w:val="002F3376"/>
    <w:rsid w:val="002F3434"/>
    <w:rsid w:val="002F3526"/>
    <w:rsid w:val="002F3853"/>
    <w:rsid w:val="002F397C"/>
    <w:rsid w:val="002F3CFA"/>
    <w:rsid w:val="002F3EC6"/>
    <w:rsid w:val="002F3F49"/>
    <w:rsid w:val="002F42A9"/>
    <w:rsid w:val="002F43A9"/>
    <w:rsid w:val="002F44E5"/>
    <w:rsid w:val="002F4706"/>
    <w:rsid w:val="002F49DA"/>
    <w:rsid w:val="002F50D2"/>
    <w:rsid w:val="002F5955"/>
    <w:rsid w:val="002F5B06"/>
    <w:rsid w:val="002F5DA5"/>
    <w:rsid w:val="002F5DC2"/>
    <w:rsid w:val="002F6770"/>
    <w:rsid w:val="002F6933"/>
    <w:rsid w:val="002F694A"/>
    <w:rsid w:val="002F69F3"/>
    <w:rsid w:val="002F6A21"/>
    <w:rsid w:val="002F6ADF"/>
    <w:rsid w:val="002F6D21"/>
    <w:rsid w:val="002F6E91"/>
    <w:rsid w:val="002F6F44"/>
    <w:rsid w:val="002F6F52"/>
    <w:rsid w:val="002F71D4"/>
    <w:rsid w:val="002F731A"/>
    <w:rsid w:val="002F7423"/>
    <w:rsid w:val="002F7778"/>
    <w:rsid w:val="002F7C06"/>
    <w:rsid w:val="002F7C39"/>
    <w:rsid w:val="002F7CFC"/>
    <w:rsid w:val="002F7D87"/>
    <w:rsid w:val="002F7E16"/>
    <w:rsid w:val="002F7F92"/>
    <w:rsid w:val="003002C3"/>
    <w:rsid w:val="00300675"/>
    <w:rsid w:val="003008A9"/>
    <w:rsid w:val="00300931"/>
    <w:rsid w:val="00300939"/>
    <w:rsid w:val="00300D89"/>
    <w:rsid w:val="00300F6E"/>
    <w:rsid w:val="003011F6"/>
    <w:rsid w:val="0030167B"/>
    <w:rsid w:val="003017BE"/>
    <w:rsid w:val="003018B1"/>
    <w:rsid w:val="0030197F"/>
    <w:rsid w:val="00301A43"/>
    <w:rsid w:val="00301C25"/>
    <w:rsid w:val="00301D15"/>
    <w:rsid w:val="00301D45"/>
    <w:rsid w:val="00301EEA"/>
    <w:rsid w:val="00302133"/>
    <w:rsid w:val="00302187"/>
    <w:rsid w:val="003021F5"/>
    <w:rsid w:val="00302208"/>
    <w:rsid w:val="0030238D"/>
    <w:rsid w:val="00302393"/>
    <w:rsid w:val="00302649"/>
    <w:rsid w:val="00302835"/>
    <w:rsid w:val="003028A7"/>
    <w:rsid w:val="00302B48"/>
    <w:rsid w:val="00302F24"/>
    <w:rsid w:val="00302F8D"/>
    <w:rsid w:val="003030A2"/>
    <w:rsid w:val="00303162"/>
    <w:rsid w:val="0030316E"/>
    <w:rsid w:val="003032F8"/>
    <w:rsid w:val="00303359"/>
    <w:rsid w:val="00304187"/>
    <w:rsid w:val="0030492C"/>
    <w:rsid w:val="00304992"/>
    <w:rsid w:val="00304B4E"/>
    <w:rsid w:val="00304D1F"/>
    <w:rsid w:val="00304E7A"/>
    <w:rsid w:val="00304F5E"/>
    <w:rsid w:val="00305068"/>
    <w:rsid w:val="003051F0"/>
    <w:rsid w:val="0030522A"/>
    <w:rsid w:val="00305272"/>
    <w:rsid w:val="003052A9"/>
    <w:rsid w:val="003052EC"/>
    <w:rsid w:val="003052F3"/>
    <w:rsid w:val="0030541B"/>
    <w:rsid w:val="00305421"/>
    <w:rsid w:val="00305463"/>
    <w:rsid w:val="00305736"/>
    <w:rsid w:val="0030585E"/>
    <w:rsid w:val="00305B5B"/>
    <w:rsid w:val="00305E69"/>
    <w:rsid w:val="0030606E"/>
    <w:rsid w:val="003061AA"/>
    <w:rsid w:val="0030621C"/>
    <w:rsid w:val="003063D5"/>
    <w:rsid w:val="00306678"/>
    <w:rsid w:val="003066BD"/>
    <w:rsid w:val="00306759"/>
    <w:rsid w:val="0030699F"/>
    <w:rsid w:val="003069D9"/>
    <w:rsid w:val="00306C3B"/>
    <w:rsid w:val="00306E45"/>
    <w:rsid w:val="00306FB9"/>
    <w:rsid w:val="003070CF"/>
    <w:rsid w:val="0030713C"/>
    <w:rsid w:val="0030714D"/>
    <w:rsid w:val="0030745F"/>
    <w:rsid w:val="003074E0"/>
    <w:rsid w:val="0030760D"/>
    <w:rsid w:val="0030772F"/>
    <w:rsid w:val="0030773C"/>
    <w:rsid w:val="00307B1D"/>
    <w:rsid w:val="00307EA9"/>
    <w:rsid w:val="003100FF"/>
    <w:rsid w:val="00310396"/>
    <w:rsid w:val="00310432"/>
    <w:rsid w:val="00310588"/>
    <w:rsid w:val="003107B8"/>
    <w:rsid w:val="003109BD"/>
    <w:rsid w:val="003109C1"/>
    <w:rsid w:val="00310A56"/>
    <w:rsid w:val="00310B2D"/>
    <w:rsid w:val="00310BF6"/>
    <w:rsid w:val="00310CF8"/>
    <w:rsid w:val="00310E25"/>
    <w:rsid w:val="00311187"/>
    <w:rsid w:val="003112D4"/>
    <w:rsid w:val="003113B7"/>
    <w:rsid w:val="00311494"/>
    <w:rsid w:val="003116A3"/>
    <w:rsid w:val="00311E04"/>
    <w:rsid w:val="00311EA5"/>
    <w:rsid w:val="003120BE"/>
    <w:rsid w:val="003120C2"/>
    <w:rsid w:val="003122C5"/>
    <w:rsid w:val="003123BB"/>
    <w:rsid w:val="00312B21"/>
    <w:rsid w:val="00312D1C"/>
    <w:rsid w:val="00313096"/>
    <w:rsid w:val="00313190"/>
    <w:rsid w:val="003131F1"/>
    <w:rsid w:val="0031333D"/>
    <w:rsid w:val="00313346"/>
    <w:rsid w:val="0031350C"/>
    <w:rsid w:val="00313575"/>
    <w:rsid w:val="0031370F"/>
    <w:rsid w:val="00313766"/>
    <w:rsid w:val="003138AA"/>
    <w:rsid w:val="0031439D"/>
    <w:rsid w:val="00314451"/>
    <w:rsid w:val="003144B2"/>
    <w:rsid w:val="0031478D"/>
    <w:rsid w:val="00314861"/>
    <w:rsid w:val="00314E6C"/>
    <w:rsid w:val="00314FA2"/>
    <w:rsid w:val="00315010"/>
    <w:rsid w:val="003151BA"/>
    <w:rsid w:val="003153D4"/>
    <w:rsid w:val="003153D6"/>
    <w:rsid w:val="0031591B"/>
    <w:rsid w:val="00315A0D"/>
    <w:rsid w:val="00315A1D"/>
    <w:rsid w:val="00316031"/>
    <w:rsid w:val="00316297"/>
    <w:rsid w:val="00316504"/>
    <w:rsid w:val="00316719"/>
    <w:rsid w:val="003167F6"/>
    <w:rsid w:val="0031694C"/>
    <w:rsid w:val="00316ABF"/>
    <w:rsid w:val="00316AEE"/>
    <w:rsid w:val="00316B7F"/>
    <w:rsid w:val="00316BAB"/>
    <w:rsid w:val="00316BF1"/>
    <w:rsid w:val="00316C9E"/>
    <w:rsid w:val="00316D20"/>
    <w:rsid w:val="00316D77"/>
    <w:rsid w:val="003171C9"/>
    <w:rsid w:val="003171D4"/>
    <w:rsid w:val="00317225"/>
    <w:rsid w:val="0031735D"/>
    <w:rsid w:val="0031745B"/>
    <w:rsid w:val="003174FB"/>
    <w:rsid w:val="003177CC"/>
    <w:rsid w:val="00317BFB"/>
    <w:rsid w:val="003200BC"/>
    <w:rsid w:val="00320386"/>
    <w:rsid w:val="00320438"/>
    <w:rsid w:val="0032073A"/>
    <w:rsid w:val="0032076F"/>
    <w:rsid w:val="003207D2"/>
    <w:rsid w:val="0032082D"/>
    <w:rsid w:val="003209C6"/>
    <w:rsid w:val="00320ACA"/>
    <w:rsid w:val="00320B92"/>
    <w:rsid w:val="00320B9E"/>
    <w:rsid w:val="00320CD2"/>
    <w:rsid w:val="00320DC4"/>
    <w:rsid w:val="00320DDD"/>
    <w:rsid w:val="003210D0"/>
    <w:rsid w:val="00321224"/>
    <w:rsid w:val="00321277"/>
    <w:rsid w:val="00321403"/>
    <w:rsid w:val="003214B9"/>
    <w:rsid w:val="003214D4"/>
    <w:rsid w:val="00321723"/>
    <w:rsid w:val="00321960"/>
    <w:rsid w:val="00321A14"/>
    <w:rsid w:val="00321A98"/>
    <w:rsid w:val="00321C3B"/>
    <w:rsid w:val="00321F29"/>
    <w:rsid w:val="00322118"/>
    <w:rsid w:val="00322196"/>
    <w:rsid w:val="003223CD"/>
    <w:rsid w:val="00322771"/>
    <w:rsid w:val="003228EF"/>
    <w:rsid w:val="00322BCF"/>
    <w:rsid w:val="00322CEF"/>
    <w:rsid w:val="00322E90"/>
    <w:rsid w:val="00322F50"/>
    <w:rsid w:val="00323025"/>
    <w:rsid w:val="0032306A"/>
    <w:rsid w:val="00323081"/>
    <w:rsid w:val="0032309A"/>
    <w:rsid w:val="003231F2"/>
    <w:rsid w:val="0032322E"/>
    <w:rsid w:val="00323514"/>
    <w:rsid w:val="00323840"/>
    <w:rsid w:val="003239E2"/>
    <w:rsid w:val="00323B12"/>
    <w:rsid w:val="00323BA6"/>
    <w:rsid w:val="00323E21"/>
    <w:rsid w:val="003243E0"/>
    <w:rsid w:val="003245E0"/>
    <w:rsid w:val="003246C1"/>
    <w:rsid w:val="00324873"/>
    <w:rsid w:val="0032490D"/>
    <w:rsid w:val="00324BF0"/>
    <w:rsid w:val="00324CF8"/>
    <w:rsid w:val="0032561A"/>
    <w:rsid w:val="00325740"/>
    <w:rsid w:val="00325743"/>
    <w:rsid w:val="003258F4"/>
    <w:rsid w:val="00325D04"/>
    <w:rsid w:val="00325D11"/>
    <w:rsid w:val="00325E4B"/>
    <w:rsid w:val="003268D6"/>
    <w:rsid w:val="0032694B"/>
    <w:rsid w:val="00326AB4"/>
    <w:rsid w:val="00326C4C"/>
    <w:rsid w:val="00326DC1"/>
    <w:rsid w:val="00326FD4"/>
    <w:rsid w:val="003270C0"/>
    <w:rsid w:val="0032710F"/>
    <w:rsid w:val="00327219"/>
    <w:rsid w:val="00327395"/>
    <w:rsid w:val="003279AF"/>
    <w:rsid w:val="00327B16"/>
    <w:rsid w:val="00327CAC"/>
    <w:rsid w:val="00327E41"/>
    <w:rsid w:val="003300C8"/>
    <w:rsid w:val="00330185"/>
    <w:rsid w:val="00330229"/>
    <w:rsid w:val="00330299"/>
    <w:rsid w:val="003303F0"/>
    <w:rsid w:val="00330A8D"/>
    <w:rsid w:val="00330C6D"/>
    <w:rsid w:val="00330EFD"/>
    <w:rsid w:val="00331289"/>
    <w:rsid w:val="00331447"/>
    <w:rsid w:val="003314B4"/>
    <w:rsid w:val="00331522"/>
    <w:rsid w:val="00331637"/>
    <w:rsid w:val="0033169A"/>
    <w:rsid w:val="003316C0"/>
    <w:rsid w:val="00331833"/>
    <w:rsid w:val="00331934"/>
    <w:rsid w:val="00331C55"/>
    <w:rsid w:val="0033229E"/>
    <w:rsid w:val="003322B7"/>
    <w:rsid w:val="003324F5"/>
    <w:rsid w:val="0033257D"/>
    <w:rsid w:val="00332886"/>
    <w:rsid w:val="00332AFF"/>
    <w:rsid w:val="00332DF2"/>
    <w:rsid w:val="00332F99"/>
    <w:rsid w:val="00333261"/>
    <w:rsid w:val="003332A6"/>
    <w:rsid w:val="00333D52"/>
    <w:rsid w:val="00333DBA"/>
    <w:rsid w:val="00334182"/>
    <w:rsid w:val="00334287"/>
    <w:rsid w:val="003342CD"/>
    <w:rsid w:val="003346A0"/>
    <w:rsid w:val="00334AAB"/>
    <w:rsid w:val="00334B93"/>
    <w:rsid w:val="0033511E"/>
    <w:rsid w:val="00335516"/>
    <w:rsid w:val="00335F5B"/>
    <w:rsid w:val="0033604E"/>
    <w:rsid w:val="0033610E"/>
    <w:rsid w:val="003361D8"/>
    <w:rsid w:val="00336483"/>
    <w:rsid w:val="003364E1"/>
    <w:rsid w:val="00336592"/>
    <w:rsid w:val="00336744"/>
    <w:rsid w:val="003367FF"/>
    <w:rsid w:val="00336A0C"/>
    <w:rsid w:val="00336D57"/>
    <w:rsid w:val="00336F7E"/>
    <w:rsid w:val="00337457"/>
    <w:rsid w:val="003378E9"/>
    <w:rsid w:val="0033790A"/>
    <w:rsid w:val="00337966"/>
    <w:rsid w:val="00337C6B"/>
    <w:rsid w:val="00337D31"/>
    <w:rsid w:val="00337E01"/>
    <w:rsid w:val="00337E3D"/>
    <w:rsid w:val="003400A2"/>
    <w:rsid w:val="003400F0"/>
    <w:rsid w:val="003407E9"/>
    <w:rsid w:val="0034087C"/>
    <w:rsid w:val="00340CAB"/>
    <w:rsid w:val="00340CCF"/>
    <w:rsid w:val="00340FB5"/>
    <w:rsid w:val="00341020"/>
    <w:rsid w:val="003411BC"/>
    <w:rsid w:val="00341290"/>
    <w:rsid w:val="003412B8"/>
    <w:rsid w:val="003414E4"/>
    <w:rsid w:val="00341525"/>
    <w:rsid w:val="003416B2"/>
    <w:rsid w:val="003416FF"/>
    <w:rsid w:val="0034181D"/>
    <w:rsid w:val="00341A37"/>
    <w:rsid w:val="00341DDE"/>
    <w:rsid w:val="003421D7"/>
    <w:rsid w:val="003424B8"/>
    <w:rsid w:val="00342800"/>
    <w:rsid w:val="003428E3"/>
    <w:rsid w:val="00342D01"/>
    <w:rsid w:val="00342D74"/>
    <w:rsid w:val="00343024"/>
    <w:rsid w:val="00343105"/>
    <w:rsid w:val="003437F4"/>
    <w:rsid w:val="003439C8"/>
    <w:rsid w:val="00344186"/>
    <w:rsid w:val="003441FD"/>
    <w:rsid w:val="00344586"/>
    <w:rsid w:val="00344E84"/>
    <w:rsid w:val="00344E97"/>
    <w:rsid w:val="003456D0"/>
    <w:rsid w:val="00345AB5"/>
    <w:rsid w:val="00345BD2"/>
    <w:rsid w:val="00345DD4"/>
    <w:rsid w:val="00345DEB"/>
    <w:rsid w:val="00345E52"/>
    <w:rsid w:val="00345ED7"/>
    <w:rsid w:val="00345F36"/>
    <w:rsid w:val="003461C0"/>
    <w:rsid w:val="003461F4"/>
    <w:rsid w:val="00346323"/>
    <w:rsid w:val="00346819"/>
    <w:rsid w:val="00346826"/>
    <w:rsid w:val="003468AF"/>
    <w:rsid w:val="003469AF"/>
    <w:rsid w:val="003469ED"/>
    <w:rsid w:val="00346AD7"/>
    <w:rsid w:val="00347179"/>
    <w:rsid w:val="00347225"/>
    <w:rsid w:val="003472C7"/>
    <w:rsid w:val="0034730F"/>
    <w:rsid w:val="00347398"/>
    <w:rsid w:val="00347722"/>
    <w:rsid w:val="00347919"/>
    <w:rsid w:val="003500FF"/>
    <w:rsid w:val="003504BD"/>
    <w:rsid w:val="00350633"/>
    <w:rsid w:val="00350C03"/>
    <w:rsid w:val="00350E3E"/>
    <w:rsid w:val="00350FE3"/>
    <w:rsid w:val="0035125E"/>
    <w:rsid w:val="003513B5"/>
    <w:rsid w:val="0035180B"/>
    <w:rsid w:val="00351D4C"/>
    <w:rsid w:val="00351F69"/>
    <w:rsid w:val="00352017"/>
    <w:rsid w:val="003521C8"/>
    <w:rsid w:val="003526F4"/>
    <w:rsid w:val="00352767"/>
    <w:rsid w:val="003528C7"/>
    <w:rsid w:val="003528F8"/>
    <w:rsid w:val="00352AFC"/>
    <w:rsid w:val="00352B8D"/>
    <w:rsid w:val="00352D3D"/>
    <w:rsid w:val="00352F71"/>
    <w:rsid w:val="003532E8"/>
    <w:rsid w:val="0035352F"/>
    <w:rsid w:val="0035373B"/>
    <w:rsid w:val="00353B4C"/>
    <w:rsid w:val="00353C29"/>
    <w:rsid w:val="00353E75"/>
    <w:rsid w:val="00353E7E"/>
    <w:rsid w:val="00353F68"/>
    <w:rsid w:val="00354887"/>
    <w:rsid w:val="00354C2F"/>
    <w:rsid w:val="00354E8B"/>
    <w:rsid w:val="00355249"/>
    <w:rsid w:val="003553FB"/>
    <w:rsid w:val="00355567"/>
    <w:rsid w:val="0035556A"/>
    <w:rsid w:val="00355704"/>
    <w:rsid w:val="00355AEE"/>
    <w:rsid w:val="003560A8"/>
    <w:rsid w:val="003560F6"/>
    <w:rsid w:val="003569B4"/>
    <w:rsid w:val="00356B09"/>
    <w:rsid w:val="00356C6F"/>
    <w:rsid w:val="00356D0E"/>
    <w:rsid w:val="00356DB1"/>
    <w:rsid w:val="00356DB3"/>
    <w:rsid w:val="00357171"/>
    <w:rsid w:val="00357261"/>
    <w:rsid w:val="003575D0"/>
    <w:rsid w:val="00357832"/>
    <w:rsid w:val="00357D69"/>
    <w:rsid w:val="00357D7B"/>
    <w:rsid w:val="00357F10"/>
    <w:rsid w:val="00357FBC"/>
    <w:rsid w:val="003600A5"/>
    <w:rsid w:val="00360360"/>
    <w:rsid w:val="0036044F"/>
    <w:rsid w:val="0036053B"/>
    <w:rsid w:val="0036058F"/>
    <w:rsid w:val="003606BE"/>
    <w:rsid w:val="0036086C"/>
    <w:rsid w:val="0036086E"/>
    <w:rsid w:val="003608E6"/>
    <w:rsid w:val="00360ABD"/>
    <w:rsid w:val="00360BE0"/>
    <w:rsid w:val="00360F47"/>
    <w:rsid w:val="003610B0"/>
    <w:rsid w:val="003614B1"/>
    <w:rsid w:val="0036150C"/>
    <w:rsid w:val="0036161A"/>
    <w:rsid w:val="0036180F"/>
    <w:rsid w:val="00361819"/>
    <w:rsid w:val="00361DD5"/>
    <w:rsid w:val="00361E22"/>
    <w:rsid w:val="00361E2B"/>
    <w:rsid w:val="00361FBD"/>
    <w:rsid w:val="00362178"/>
    <w:rsid w:val="003624EB"/>
    <w:rsid w:val="00362916"/>
    <w:rsid w:val="00362BFE"/>
    <w:rsid w:val="00362D61"/>
    <w:rsid w:val="00363006"/>
    <w:rsid w:val="003632AD"/>
    <w:rsid w:val="003633B0"/>
    <w:rsid w:val="003634C4"/>
    <w:rsid w:val="00363522"/>
    <w:rsid w:val="00363624"/>
    <w:rsid w:val="0036368A"/>
    <w:rsid w:val="00363C7E"/>
    <w:rsid w:val="003641AF"/>
    <w:rsid w:val="00364325"/>
    <w:rsid w:val="00364AF0"/>
    <w:rsid w:val="00364B3A"/>
    <w:rsid w:val="00364C95"/>
    <w:rsid w:val="00364D62"/>
    <w:rsid w:val="00364DE1"/>
    <w:rsid w:val="00364F5E"/>
    <w:rsid w:val="00365138"/>
    <w:rsid w:val="0036529E"/>
    <w:rsid w:val="003654FF"/>
    <w:rsid w:val="00365541"/>
    <w:rsid w:val="00365AF6"/>
    <w:rsid w:val="00365E8A"/>
    <w:rsid w:val="0036609C"/>
    <w:rsid w:val="003660E1"/>
    <w:rsid w:val="0036612F"/>
    <w:rsid w:val="003667B6"/>
    <w:rsid w:val="00366AE1"/>
    <w:rsid w:val="00366B71"/>
    <w:rsid w:val="00367078"/>
    <w:rsid w:val="00367121"/>
    <w:rsid w:val="00367173"/>
    <w:rsid w:val="0036755E"/>
    <w:rsid w:val="003676A7"/>
    <w:rsid w:val="00367865"/>
    <w:rsid w:val="003679DD"/>
    <w:rsid w:val="00367A54"/>
    <w:rsid w:val="0037008E"/>
    <w:rsid w:val="00370229"/>
    <w:rsid w:val="00370576"/>
    <w:rsid w:val="003706BC"/>
    <w:rsid w:val="003709F3"/>
    <w:rsid w:val="00370B5E"/>
    <w:rsid w:val="00370C20"/>
    <w:rsid w:val="00370DB0"/>
    <w:rsid w:val="00370E74"/>
    <w:rsid w:val="00370F78"/>
    <w:rsid w:val="00371073"/>
    <w:rsid w:val="003710F1"/>
    <w:rsid w:val="003712EF"/>
    <w:rsid w:val="0037155C"/>
    <w:rsid w:val="0037173B"/>
    <w:rsid w:val="00371746"/>
    <w:rsid w:val="00371B4D"/>
    <w:rsid w:val="00371BEA"/>
    <w:rsid w:val="00372407"/>
    <w:rsid w:val="00372628"/>
    <w:rsid w:val="0037293B"/>
    <w:rsid w:val="00372BF4"/>
    <w:rsid w:val="00373223"/>
    <w:rsid w:val="003732CD"/>
    <w:rsid w:val="0037348A"/>
    <w:rsid w:val="00373F6B"/>
    <w:rsid w:val="00373F9A"/>
    <w:rsid w:val="00373FD1"/>
    <w:rsid w:val="00374542"/>
    <w:rsid w:val="003745A7"/>
    <w:rsid w:val="00374C94"/>
    <w:rsid w:val="00374F0F"/>
    <w:rsid w:val="00375249"/>
    <w:rsid w:val="003753A3"/>
    <w:rsid w:val="00375602"/>
    <w:rsid w:val="0037572F"/>
    <w:rsid w:val="003757C9"/>
    <w:rsid w:val="00375981"/>
    <w:rsid w:val="00375B09"/>
    <w:rsid w:val="00375C80"/>
    <w:rsid w:val="00376010"/>
    <w:rsid w:val="0037611F"/>
    <w:rsid w:val="00376329"/>
    <w:rsid w:val="00376389"/>
    <w:rsid w:val="00376418"/>
    <w:rsid w:val="00376420"/>
    <w:rsid w:val="0037657E"/>
    <w:rsid w:val="00376584"/>
    <w:rsid w:val="003767D6"/>
    <w:rsid w:val="003768E3"/>
    <w:rsid w:val="00376CAF"/>
    <w:rsid w:val="00376EF7"/>
    <w:rsid w:val="0037728A"/>
    <w:rsid w:val="003774C0"/>
    <w:rsid w:val="00377A70"/>
    <w:rsid w:val="00377B24"/>
    <w:rsid w:val="00377C5F"/>
    <w:rsid w:val="00377CA2"/>
    <w:rsid w:val="00380162"/>
    <w:rsid w:val="00380339"/>
    <w:rsid w:val="00380636"/>
    <w:rsid w:val="0038078B"/>
    <w:rsid w:val="003807C1"/>
    <w:rsid w:val="00381118"/>
    <w:rsid w:val="00381189"/>
    <w:rsid w:val="00381501"/>
    <w:rsid w:val="003816A8"/>
    <w:rsid w:val="003818A0"/>
    <w:rsid w:val="00381A42"/>
    <w:rsid w:val="00381F63"/>
    <w:rsid w:val="0038203F"/>
    <w:rsid w:val="003824E0"/>
    <w:rsid w:val="00382945"/>
    <w:rsid w:val="00382A1D"/>
    <w:rsid w:val="00382BB3"/>
    <w:rsid w:val="00382C86"/>
    <w:rsid w:val="00382E0B"/>
    <w:rsid w:val="00382FB7"/>
    <w:rsid w:val="0038364F"/>
    <w:rsid w:val="0038390F"/>
    <w:rsid w:val="00383D0F"/>
    <w:rsid w:val="00383E4F"/>
    <w:rsid w:val="00383E88"/>
    <w:rsid w:val="00383FB0"/>
    <w:rsid w:val="00384063"/>
    <w:rsid w:val="0038431D"/>
    <w:rsid w:val="00384594"/>
    <w:rsid w:val="00384A3E"/>
    <w:rsid w:val="00384C1E"/>
    <w:rsid w:val="00384E0F"/>
    <w:rsid w:val="00384F1E"/>
    <w:rsid w:val="0038503C"/>
    <w:rsid w:val="00385051"/>
    <w:rsid w:val="003850DF"/>
    <w:rsid w:val="003853FE"/>
    <w:rsid w:val="00385453"/>
    <w:rsid w:val="0038546A"/>
    <w:rsid w:val="00385523"/>
    <w:rsid w:val="0038564A"/>
    <w:rsid w:val="00385A39"/>
    <w:rsid w:val="00385BDA"/>
    <w:rsid w:val="00385C34"/>
    <w:rsid w:val="00385E31"/>
    <w:rsid w:val="00385F7B"/>
    <w:rsid w:val="0038646A"/>
    <w:rsid w:val="003864CA"/>
    <w:rsid w:val="00386545"/>
    <w:rsid w:val="00386657"/>
    <w:rsid w:val="003866C6"/>
    <w:rsid w:val="003868AA"/>
    <w:rsid w:val="0038696C"/>
    <w:rsid w:val="00386BE4"/>
    <w:rsid w:val="003874E3"/>
    <w:rsid w:val="003878C4"/>
    <w:rsid w:val="00387CFE"/>
    <w:rsid w:val="00387D7C"/>
    <w:rsid w:val="003901A3"/>
    <w:rsid w:val="003901E7"/>
    <w:rsid w:val="0039027B"/>
    <w:rsid w:val="00390292"/>
    <w:rsid w:val="0039029C"/>
    <w:rsid w:val="003902C9"/>
    <w:rsid w:val="00390333"/>
    <w:rsid w:val="0039077B"/>
    <w:rsid w:val="00390821"/>
    <w:rsid w:val="0039088A"/>
    <w:rsid w:val="00390C23"/>
    <w:rsid w:val="00390CC7"/>
    <w:rsid w:val="00390E04"/>
    <w:rsid w:val="00390EE2"/>
    <w:rsid w:val="003912DD"/>
    <w:rsid w:val="00391440"/>
    <w:rsid w:val="0039148F"/>
    <w:rsid w:val="003914CD"/>
    <w:rsid w:val="003915E2"/>
    <w:rsid w:val="003917BB"/>
    <w:rsid w:val="00391A2A"/>
    <w:rsid w:val="00391A60"/>
    <w:rsid w:val="00391D17"/>
    <w:rsid w:val="00391D9D"/>
    <w:rsid w:val="0039219E"/>
    <w:rsid w:val="003924AD"/>
    <w:rsid w:val="0039255E"/>
    <w:rsid w:val="00392594"/>
    <w:rsid w:val="003925C7"/>
    <w:rsid w:val="003926CC"/>
    <w:rsid w:val="003927E8"/>
    <w:rsid w:val="00392B65"/>
    <w:rsid w:val="00392F67"/>
    <w:rsid w:val="00392FC5"/>
    <w:rsid w:val="0039367C"/>
    <w:rsid w:val="0039386F"/>
    <w:rsid w:val="00393B36"/>
    <w:rsid w:val="00393D7F"/>
    <w:rsid w:val="00394001"/>
    <w:rsid w:val="003940AE"/>
    <w:rsid w:val="003943D0"/>
    <w:rsid w:val="003943FF"/>
    <w:rsid w:val="003944CE"/>
    <w:rsid w:val="00394516"/>
    <w:rsid w:val="00394745"/>
    <w:rsid w:val="00394811"/>
    <w:rsid w:val="003949E0"/>
    <w:rsid w:val="00394AA8"/>
    <w:rsid w:val="00394C7A"/>
    <w:rsid w:val="00394C8A"/>
    <w:rsid w:val="00394F45"/>
    <w:rsid w:val="003951A3"/>
    <w:rsid w:val="00395484"/>
    <w:rsid w:val="003956EF"/>
    <w:rsid w:val="003959C7"/>
    <w:rsid w:val="003959FE"/>
    <w:rsid w:val="00395B2D"/>
    <w:rsid w:val="00395BCD"/>
    <w:rsid w:val="00395CED"/>
    <w:rsid w:val="00395D32"/>
    <w:rsid w:val="00395E89"/>
    <w:rsid w:val="00396428"/>
    <w:rsid w:val="0039650F"/>
    <w:rsid w:val="00396BC2"/>
    <w:rsid w:val="00396D17"/>
    <w:rsid w:val="00396E4C"/>
    <w:rsid w:val="00396F2F"/>
    <w:rsid w:val="00397350"/>
    <w:rsid w:val="0039735F"/>
    <w:rsid w:val="00397553"/>
    <w:rsid w:val="003975B8"/>
    <w:rsid w:val="00397B60"/>
    <w:rsid w:val="00397C42"/>
    <w:rsid w:val="00397C9A"/>
    <w:rsid w:val="00397CEE"/>
    <w:rsid w:val="00397F3B"/>
    <w:rsid w:val="003A003B"/>
    <w:rsid w:val="003A0765"/>
    <w:rsid w:val="003A076C"/>
    <w:rsid w:val="003A0969"/>
    <w:rsid w:val="003A0A1C"/>
    <w:rsid w:val="003A0C10"/>
    <w:rsid w:val="003A0D26"/>
    <w:rsid w:val="003A0D9C"/>
    <w:rsid w:val="003A0EE0"/>
    <w:rsid w:val="003A122B"/>
    <w:rsid w:val="003A1382"/>
    <w:rsid w:val="003A13B0"/>
    <w:rsid w:val="003A145D"/>
    <w:rsid w:val="003A1546"/>
    <w:rsid w:val="003A16DE"/>
    <w:rsid w:val="003A171D"/>
    <w:rsid w:val="003A1842"/>
    <w:rsid w:val="003A18EA"/>
    <w:rsid w:val="003A19D1"/>
    <w:rsid w:val="003A24A3"/>
    <w:rsid w:val="003A2571"/>
    <w:rsid w:val="003A2936"/>
    <w:rsid w:val="003A2AEF"/>
    <w:rsid w:val="003A2CE4"/>
    <w:rsid w:val="003A2E72"/>
    <w:rsid w:val="003A3068"/>
    <w:rsid w:val="003A3077"/>
    <w:rsid w:val="003A3093"/>
    <w:rsid w:val="003A30EC"/>
    <w:rsid w:val="003A3207"/>
    <w:rsid w:val="003A32A8"/>
    <w:rsid w:val="003A3448"/>
    <w:rsid w:val="003A35A6"/>
    <w:rsid w:val="003A38D8"/>
    <w:rsid w:val="003A38FB"/>
    <w:rsid w:val="003A3954"/>
    <w:rsid w:val="003A3BB4"/>
    <w:rsid w:val="003A3F63"/>
    <w:rsid w:val="003A40EA"/>
    <w:rsid w:val="003A40F7"/>
    <w:rsid w:val="003A430A"/>
    <w:rsid w:val="003A43D9"/>
    <w:rsid w:val="003A4552"/>
    <w:rsid w:val="003A4558"/>
    <w:rsid w:val="003A4A9D"/>
    <w:rsid w:val="003A4C3B"/>
    <w:rsid w:val="003A512B"/>
    <w:rsid w:val="003A546B"/>
    <w:rsid w:val="003A59EA"/>
    <w:rsid w:val="003A5B20"/>
    <w:rsid w:val="003A5E04"/>
    <w:rsid w:val="003A5EA4"/>
    <w:rsid w:val="003A5F17"/>
    <w:rsid w:val="003A5F1B"/>
    <w:rsid w:val="003A604A"/>
    <w:rsid w:val="003A62E5"/>
    <w:rsid w:val="003A6B00"/>
    <w:rsid w:val="003A6E43"/>
    <w:rsid w:val="003A734A"/>
    <w:rsid w:val="003A73F3"/>
    <w:rsid w:val="003A7885"/>
    <w:rsid w:val="003A7905"/>
    <w:rsid w:val="003A7CFB"/>
    <w:rsid w:val="003B01C1"/>
    <w:rsid w:val="003B01E7"/>
    <w:rsid w:val="003B02FC"/>
    <w:rsid w:val="003B05DD"/>
    <w:rsid w:val="003B07BA"/>
    <w:rsid w:val="003B07F9"/>
    <w:rsid w:val="003B08A3"/>
    <w:rsid w:val="003B0C4C"/>
    <w:rsid w:val="003B0D3F"/>
    <w:rsid w:val="003B0DED"/>
    <w:rsid w:val="003B0EA1"/>
    <w:rsid w:val="003B129B"/>
    <w:rsid w:val="003B14DC"/>
    <w:rsid w:val="003B16C8"/>
    <w:rsid w:val="003B17BE"/>
    <w:rsid w:val="003B194E"/>
    <w:rsid w:val="003B1BF2"/>
    <w:rsid w:val="003B1DC4"/>
    <w:rsid w:val="003B24CB"/>
    <w:rsid w:val="003B26A1"/>
    <w:rsid w:val="003B2766"/>
    <w:rsid w:val="003B2912"/>
    <w:rsid w:val="003B2C9C"/>
    <w:rsid w:val="003B30F3"/>
    <w:rsid w:val="003B320B"/>
    <w:rsid w:val="003B3294"/>
    <w:rsid w:val="003B3390"/>
    <w:rsid w:val="003B3898"/>
    <w:rsid w:val="003B38FA"/>
    <w:rsid w:val="003B3A7E"/>
    <w:rsid w:val="003B3AEC"/>
    <w:rsid w:val="003B3D24"/>
    <w:rsid w:val="003B3DDF"/>
    <w:rsid w:val="003B3E4A"/>
    <w:rsid w:val="003B416C"/>
    <w:rsid w:val="003B4201"/>
    <w:rsid w:val="003B4326"/>
    <w:rsid w:val="003B4379"/>
    <w:rsid w:val="003B4478"/>
    <w:rsid w:val="003B45BA"/>
    <w:rsid w:val="003B4719"/>
    <w:rsid w:val="003B48AC"/>
    <w:rsid w:val="003B4CA3"/>
    <w:rsid w:val="003B4E24"/>
    <w:rsid w:val="003B4ED8"/>
    <w:rsid w:val="003B4F62"/>
    <w:rsid w:val="003B51A1"/>
    <w:rsid w:val="003B5330"/>
    <w:rsid w:val="003B5385"/>
    <w:rsid w:val="003B5536"/>
    <w:rsid w:val="003B5613"/>
    <w:rsid w:val="003B5733"/>
    <w:rsid w:val="003B585B"/>
    <w:rsid w:val="003B5B05"/>
    <w:rsid w:val="003B5E16"/>
    <w:rsid w:val="003B5EB2"/>
    <w:rsid w:val="003B5FD0"/>
    <w:rsid w:val="003B633C"/>
    <w:rsid w:val="003B658B"/>
    <w:rsid w:val="003B68A1"/>
    <w:rsid w:val="003B6949"/>
    <w:rsid w:val="003B69CB"/>
    <w:rsid w:val="003B6C9D"/>
    <w:rsid w:val="003B6CAE"/>
    <w:rsid w:val="003B6D34"/>
    <w:rsid w:val="003B6DD5"/>
    <w:rsid w:val="003B6E5A"/>
    <w:rsid w:val="003B733B"/>
    <w:rsid w:val="003B7998"/>
    <w:rsid w:val="003B7AD3"/>
    <w:rsid w:val="003B7BD3"/>
    <w:rsid w:val="003B7F1D"/>
    <w:rsid w:val="003C0199"/>
    <w:rsid w:val="003C0469"/>
    <w:rsid w:val="003C09B4"/>
    <w:rsid w:val="003C0E7D"/>
    <w:rsid w:val="003C1012"/>
    <w:rsid w:val="003C11B5"/>
    <w:rsid w:val="003C12EC"/>
    <w:rsid w:val="003C13E8"/>
    <w:rsid w:val="003C1431"/>
    <w:rsid w:val="003C1547"/>
    <w:rsid w:val="003C1807"/>
    <w:rsid w:val="003C18F0"/>
    <w:rsid w:val="003C1A05"/>
    <w:rsid w:val="003C1AE6"/>
    <w:rsid w:val="003C1B0A"/>
    <w:rsid w:val="003C1B60"/>
    <w:rsid w:val="003C1DBD"/>
    <w:rsid w:val="003C1EE2"/>
    <w:rsid w:val="003C1EF8"/>
    <w:rsid w:val="003C1FB1"/>
    <w:rsid w:val="003C20A5"/>
    <w:rsid w:val="003C2314"/>
    <w:rsid w:val="003C24C3"/>
    <w:rsid w:val="003C2587"/>
    <w:rsid w:val="003C2A99"/>
    <w:rsid w:val="003C2C7C"/>
    <w:rsid w:val="003C2D69"/>
    <w:rsid w:val="003C323A"/>
    <w:rsid w:val="003C3377"/>
    <w:rsid w:val="003C34EE"/>
    <w:rsid w:val="003C35AF"/>
    <w:rsid w:val="003C37F5"/>
    <w:rsid w:val="003C385C"/>
    <w:rsid w:val="003C3A4C"/>
    <w:rsid w:val="003C3BC5"/>
    <w:rsid w:val="003C3E50"/>
    <w:rsid w:val="003C3E8F"/>
    <w:rsid w:val="003C4192"/>
    <w:rsid w:val="003C469D"/>
    <w:rsid w:val="003C4A18"/>
    <w:rsid w:val="003C4C43"/>
    <w:rsid w:val="003C4D7F"/>
    <w:rsid w:val="003C4EF6"/>
    <w:rsid w:val="003C4FF2"/>
    <w:rsid w:val="003C5352"/>
    <w:rsid w:val="003C545D"/>
    <w:rsid w:val="003C55B4"/>
    <w:rsid w:val="003C55E9"/>
    <w:rsid w:val="003C56D2"/>
    <w:rsid w:val="003C5701"/>
    <w:rsid w:val="003C5BEE"/>
    <w:rsid w:val="003C5C13"/>
    <w:rsid w:val="003C5DB3"/>
    <w:rsid w:val="003C5FF4"/>
    <w:rsid w:val="003C62B3"/>
    <w:rsid w:val="003C63FA"/>
    <w:rsid w:val="003C647B"/>
    <w:rsid w:val="003C6955"/>
    <w:rsid w:val="003C6D4C"/>
    <w:rsid w:val="003C6EFC"/>
    <w:rsid w:val="003C6FDE"/>
    <w:rsid w:val="003C78B1"/>
    <w:rsid w:val="003C79B8"/>
    <w:rsid w:val="003C7A8F"/>
    <w:rsid w:val="003C7E3B"/>
    <w:rsid w:val="003C7E88"/>
    <w:rsid w:val="003C7F96"/>
    <w:rsid w:val="003D01ED"/>
    <w:rsid w:val="003D058E"/>
    <w:rsid w:val="003D0948"/>
    <w:rsid w:val="003D0AA8"/>
    <w:rsid w:val="003D0B4D"/>
    <w:rsid w:val="003D0BA0"/>
    <w:rsid w:val="003D0C03"/>
    <w:rsid w:val="003D0D20"/>
    <w:rsid w:val="003D0F32"/>
    <w:rsid w:val="003D1008"/>
    <w:rsid w:val="003D1083"/>
    <w:rsid w:val="003D10BA"/>
    <w:rsid w:val="003D14F5"/>
    <w:rsid w:val="003D16E6"/>
    <w:rsid w:val="003D19F1"/>
    <w:rsid w:val="003D1D16"/>
    <w:rsid w:val="003D1E2D"/>
    <w:rsid w:val="003D2038"/>
    <w:rsid w:val="003D21EE"/>
    <w:rsid w:val="003D221D"/>
    <w:rsid w:val="003D2280"/>
    <w:rsid w:val="003D250F"/>
    <w:rsid w:val="003D265C"/>
    <w:rsid w:val="003D2825"/>
    <w:rsid w:val="003D2841"/>
    <w:rsid w:val="003D2B30"/>
    <w:rsid w:val="003D2C75"/>
    <w:rsid w:val="003D3048"/>
    <w:rsid w:val="003D307C"/>
    <w:rsid w:val="003D312B"/>
    <w:rsid w:val="003D3210"/>
    <w:rsid w:val="003D329C"/>
    <w:rsid w:val="003D332D"/>
    <w:rsid w:val="003D34A3"/>
    <w:rsid w:val="003D3A97"/>
    <w:rsid w:val="003D3D0E"/>
    <w:rsid w:val="003D3E3E"/>
    <w:rsid w:val="003D3EBB"/>
    <w:rsid w:val="003D4115"/>
    <w:rsid w:val="003D4179"/>
    <w:rsid w:val="003D433E"/>
    <w:rsid w:val="003D44F8"/>
    <w:rsid w:val="003D46CC"/>
    <w:rsid w:val="003D473C"/>
    <w:rsid w:val="003D4916"/>
    <w:rsid w:val="003D4B90"/>
    <w:rsid w:val="003D511E"/>
    <w:rsid w:val="003D51A1"/>
    <w:rsid w:val="003D521F"/>
    <w:rsid w:val="003D542E"/>
    <w:rsid w:val="003D5690"/>
    <w:rsid w:val="003D57ED"/>
    <w:rsid w:val="003D5874"/>
    <w:rsid w:val="003D5BA9"/>
    <w:rsid w:val="003D5D0A"/>
    <w:rsid w:val="003D5D9C"/>
    <w:rsid w:val="003D5EE0"/>
    <w:rsid w:val="003D606E"/>
    <w:rsid w:val="003D63F5"/>
    <w:rsid w:val="003D69E7"/>
    <w:rsid w:val="003D6C38"/>
    <w:rsid w:val="003D6ECA"/>
    <w:rsid w:val="003D7091"/>
    <w:rsid w:val="003D7359"/>
    <w:rsid w:val="003D7371"/>
    <w:rsid w:val="003D7400"/>
    <w:rsid w:val="003D7824"/>
    <w:rsid w:val="003D78F9"/>
    <w:rsid w:val="003D7AAD"/>
    <w:rsid w:val="003D7BF2"/>
    <w:rsid w:val="003D7D6E"/>
    <w:rsid w:val="003D7E8B"/>
    <w:rsid w:val="003D7FE9"/>
    <w:rsid w:val="003E0044"/>
    <w:rsid w:val="003E021C"/>
    <w:rsid w:val="003E035F"/>
    <w:rsid w:val="003E03AD"/>
    <w:rsid w:val="003E08AA"/>
    <w:rsid w:val="003E0B07"/>
    <w:rsid w:val="003E0C9E"/>
    <w:rsid w:val="003E11A0"/>
    <w:rsid w:val="003E1221"/>
    <w:rsid w:val="003E17FD"/>
    <w:rsid w:val="003E18F7"/>
    <w:rsid w:val="003E1AAA"/>
    <w:rsid w:val="003E1B94"/>
    <w:rsid w:val="003E1CFC"/>
    <w:rsid w:val="003E1DB2"/>
    <w:rsid w:val="003E1EF1"/>
    <w:rsid w:val="003E1FC8"/>
    <w:rsid w:val="003E210B"/>
    <w:rsid w:val="003E2153"/>
    <w:rsid w:val="003E2531"/>
    <w:rsid w:val="003E2C17"/>
    <w:rsid w:val="003E2F03"/>
    <w:rsid w:val="003E30C4"/>
    <w:rsid w:val="003E3768"/>
    <w:rsid w:val="003E39E9"/>
    <w:rsid w:val="003E3A37"/>
    <w:rsid w:val="003E3C54"/>
    <w:rsid w:val="003E3C9F"/>
    <w:rsid w:val="003E3E69"/>
    <w:rsid w:val="003E4482"/>
    <w:rsid w:val="003E44F5"/>
    <w:rsid w:val="003E4663"/>
    <w:rsid w:val="003E4943"/>
    <w:rsid w:val="003E4B20"/>
    <w:rsid w:val="003E51C3"/>
    <w:rsid w:val="003E521D"/>
    <w:rsid w:val="003E525B"/>
    <w:rsid w:val="003E5826"/>
    <w:rsid w:val="003E5CBA"/>
    <w:rsid w:val="003E5D0A"/>
    <w:rsid w:val="003E5E5D"/>
    <w:rsid w:val="003E616A"/>
    <w:rsid w:val="003E61E1"/>
    <w:rsid w:val="003E62BB"/>
    <w:rsid w:val="003E6434"/>
    <w:rsid w:val="003E6CE5"/>
    <w:rsid w:val="003E7507"/>
    <w:rsid w:val="003E75A7"/>
    <w:rsid w:val="003E7752"/>
    <w:rsid w:val="003E779E"/>
    <w:rsid w:val="003E7931"/>
    <w:rsid w:val="003E7A48"/>
    <w:rsid w:val="003E7D23"/>
    <w:rsid w:val="003E7D62"/>
    <w:rsid w:val="003E7EEC"/>
    <w:rsid w:val="003F00CB"/>
    <w:rsid w:val="003F01BA"/>
    <w:rsid w:val="003F0216"/>
    <w:rsid w:val="003F053D"/>
    <w:rsid w:val="003F0635"/>
    <w:rsid w:val="003F07FC"/>
    <w:rsid w:val="003F08A2"/>
    <w:rsid w:val="003F09E8"/>
    <w:rsid w:val="003F0F02"/>
    <w:rsid w:val="003F0FE3"/>
    <w:rsid w:val="003F1066"/>
    <w:rsid w:val="003F1116"/>
    <w:rsid w:val="003F113C"/>
    <w:rsid w:val="003F119A"/>
    <w:rsid w:val="003F147D"/>
    <w:rsid w:val="003F205D"/>
    <w:rsid w:val="003F2112"/>
    <w:rsid w:val="003F229E"/>
    <w:rsid w:val="003F2801"/>
    <w:rsid w:val="003F2A38"/>
    <w:rsid w:val="003F2B98"/>
    <w:rsid w:val="003F2C46"/>
    <w:rsid w:val="003F2C4E"/>
    <w:rsid w:val="003F2F33"/>
    <w:rsid w:val="003F3355"/>
    <w:rsid w:val="003F33F4"/>
    <w:rsid w:val="003F3400"/>
    <w:rsid w:val="003F36BD"/>
    <w:rsid w:val="003F384B"/>
    <w:rsid w:val="003F3B20"/>
    <w:rsid w:val="003F3BC5"/>
    <w:rsid w:val="003F3CFD"/>
    <w:rsid w:val="003F3FF0"/>
    <w:rsid w:val="003F406B"/>
    <w:rsid w:val="003F43D7"/>
    <w:rsid w:val="003F4C73"/>
    <w:rsid w:val="003F4C8E"/>
    <w:rsid w:val="003F4CE4"/>
    <w:rsid w:val="003F4E4C"/>
    <w:rsid w:val="003F5039"/>
    <w:rsid w:val="003F55A3"/>
    <w:rsid w:val="003F57DC"/>
    <w:rsid w:val="003F5CD5"/>
    <w:rsid w:val="003F5E29"/>
    <w:rsid w:val="003F5E5E"/>
    <w:rsid w:val="003F5F2E"/>
    <w:rsid w:val="003F5FDF"/>
    <w:rsid w:val="003F615B"/>
    <w:rsid w:val="003F673D"/>
    <w:rsid w:val="003F6835"/>
    <w:rsid w:val="003F68CA"/>
    <w:rsid w:val="003F691B"/>
    <w:rsid w:val="003F69AE"/>
    <w:rsid w:val="003F6B62"/>
    <w:rsid w:val="003F6C4C"/>
    <w:rsid w:val="003F6E93"/>
    <w:rsid w:val="003F7B32"/>
    <w:rsid w:val="003F7B47"/>
    <w:rsid w:val="003F7BD0"/>
    <w:rsid w:val="003F7C48"/>
    <w:rsid w:val="003F7CCA"/>
    <w:rsid w:val="003F7EEE"/>
    <w:rsid w:val="003F7F81"/>
    <w:rsid w:val="00400119"/>
    <w:rsid w:val="00400159"/>
    <w:rsid w:val="0040024F"/>
    <w:rsid w:val="00400CEF"/>
    <w:rsid w:val="00400EB5"/>
    <w:rsid w:val="00400F97"/>
    <w:rsid w:val="004010A5"/>
    <w:rsid w:val="004010AC"/>
    <w:rsid w:val="004012C9"/>
    <w:rsid w:val="00401622"/>
    <w:rsid w:val="004019DB"/>
    <w:rsid w:val="00401B15"/>
    <w:rsid w:val="00401B9C"/>
    <w:rsid w:val="00402349"/>
    <w:rsid w:val="004029EC"/>
    <w:rsid w:val="00402A9C"/>
    <w:rsid w:val="00402AEC"/>
    <w:rsid w:val="00402B18"/>
    <w:rsid w:val="00402DBB"/>
    <w:rsid w:val="00402DC0"/>
    <w:rsid w:val="0040302F"/>
    <w:rsid w:val="0040304C"/>
    <w:rsid w:val="004039FB"/>
    <w:rsid w:val="00403A29"/>
    <w:rsid w:val="00403D3A"/>
    <w:rsid w:val="00403DBF"/>
    <w:rsid w:val="00403EF9"/>
    <w:rsid w:val="0040407D"/>
    <w:rsid w:val="0040422A"/>
    <w:rsid w:val="00404530"/>
    <w:rsid w:val="004045CC"/>
    <w:rsid w:val="00404634"/>
    <w:rsid w:val="00404728"/>
    <w:rsid w:val="00404788"/>
    <w:rsid w:val="00404C05"/>
    <w:rsid w:val="00404F6E"/>
    <w:rsid w:val="004051F1"/>
    <w:rsid w:val="004053E1"/>
    <w:rsid w:val="004053ED"/>
    <w:rsid w:val="0040575B"/>
    <w:rsid w:val="004057C2"/>
    <w:rsid w:val="00405F1A"/>
    <w:rsid w:val="00405FD4"/>
    <w:rsid w:val="00406037"/>
    <w:rsid w:val="00406049"/>
    <w:rsid w:val="00406179"/>
    <w:rsid w:val="004061AC"/>
    <w:rsid w:val="00406323"/>
    <w:rsid w:val="00406584"/>
    <w:rsid w:val="00406646"/>
    <w:rsid w:val="00406B6B"/>
    <w:rsid w:val="00406D07"/>
    <w:rsid w:val="00406ED5"/>
    <w:rsid w:val="00406FF3"/>
    <w:rsid w:val="00407052"/>
    <w:rsid w:val="00407116"/>
    <w:rsid w:val="004075F2"/>
    <w:rsid w:val="00407801"/>
    <w:rsid w:val="0040788B"/>
    <w:rsid w:val="004078BF"/>
    <w:rsid w:val="00407D03"/>
    <w:rsid w:val="00407D52"/>
    <w:rsid w:val="00407EC0"/>
    <w:rsid w:val="0041006C"/>
    <w:rsid w:val="004102DA"/>
    <w:rsid w:val="0041051C"/>
    <w:rsid w:val="004105FE"/>
    <w:rsid w:val="004106B2"/>
    <w:rsid w:val="004106D7"/>
    <w:rsid w:val="00410836"/>
    <w:rsid w:val="004109B5"/>
    <w:rsid w:val="00410CCC"/>
    <w:rsid w:val="00410D5C"/>
    <w:rsid w:val="00410E79"/>
    <w:rsid w:val="00410FBA"/>
    <w:rsid w:val="00411278"/>
    <w:rsid w:val="004115F0"/>
    <w:rsid w:val="00411B12"/>
    <w:rsid w:val="00411BA6"/>
    <w:rsid w:val="00411F9A"/>
    <w:rsid w:val="0041201B"/>
    <w:rsid w:val="00412376"/>
    <w:rsid w:val="004123A0"/>
    <w:rsid w:val="004127B7"/>
    <w:rsid w:val="00412E10"/>
    <w:rsid w:val="00413017"/>
    <w:rsid w:val="0041330A"/>
    <w:rsid w:val="0041337A"/>
    <w:rsid w:val="004134FE"/>
    <w:rsid w:val="004138B7"/>
    <w:rsid w:val="00413961"/>
    <w:rsid w:val="00413981"/>
    <w:rsid w:val="00413AEF"/>
    <w:rsid w:val="00413DF3"/>
    <w:rsid w:val="00414044"/>
    <w:rsid w:val="004142B5"/>
    <w:rsid w:val="004144E1"/>
    <w:rsid w:val="00414574"/>
    <w:rsid w:val="00414808"/>
    <w:rsid w:val="00414D73"/>
    <w:rsid w:val="00414F4E"/>
    <w:rsid w:val="00414FD8"/>
    <w:rsid w:val="00415259"/>
    <w:rsid w:val="0041537F"/>
    <w:rsid w:val="00415485"/>
    <w:rsid w:val="004158B7"/>
    <w:rsid w:val="00415930"/>
    <w:rsid w:val="00415AA3"/>
    <w:rsid w:val="00415AEC"/>
    <w:rsid w:val="00415B64"/>
    <w:rsid w:val="00415B94"/>
    <w:rsid w:val="00415C6A"/>
    <w:rsid w:val="00415C73"/>
    <w:rsid w:val="00415E9A"/>
    <w:rsid w:val="00415FD7"/>
    <w:rsid w:val="00416161"/>
    <w:rsid w:val="0041621E"/>
    <w:rsid w:val="00416378"/>
    <w:rsid w:val="0041643D"/>
    <w:rsid w:val="004164EF"/>
    <w:rsid w:val="004167F9"/>
    <w:rsid w:val="00416879"/>
    <w:rsid w:val="004168B2"/>
    <w:rsid w:val="0041694F"/>
    <w:rsid w:val="00416A41"/>
    <w:rsid w:val="00416A8F"/>
    <w:rsid w:val="00416E94"/>
    <w:rsid w:val="00417167"/>
    <w:rsid w:val="0041725C"/>
    <w:rsid w:val="004174B7"/>
    <w:rsid w:val="004179C7"/>
    <w:rsid w:val="00417A10"/>
    <w:rsid w:val="00417D51"/>
    <w:rsid w:val="00417D68"/>
    <w:rsid w:val="00417EC9"/>
    <w:rsid w:val="00420233"/>
    <w:rsid w:val="00420782"/>
    <w:rsid w:val="004209BA"/>
    <w:rsid w:val="00420B8A"/>
    <w:rsid w:val="00420C55"/>
    <w:rsid w:val="00420FEA"/>
    <w:rsid w:val="00421354"/>
    <w:rsid w:val="004217BB"/>
    <w:rsid w:val="00421C28"/>
    <w:rsid w:val="00421D13"/>
    <w:rsid w:val="00421E64"/>
    <w:rsid w:val="00421EDC"/>
    <w:rsid w:val="0042235F"/>
    <w:rsid w:val="0042248B"/>
    <w:rsid w:val="0042266C"/>
    <w:rsid w:val="004229C8"/>
    <w:rsid w:val="00422B9A"/>
    <w:rsid w:val="00422C13"/>
    <w:rsid w:val="0042331A"/>
    <w:rsid w:val="0042356B"/>
    <w:rsid w:val="00423C78"/>
    <w:rsid w:val="00423C7E"/>
    <w:rsid w:val="0042425F"/>
    <w:rsid w:val="0042429F"/>
    <w:rsid w:val="00424458"/>
    <w:rsid w:val="00424839"/>
    <w:rsid w:val="00424C72"/>
    <w:rsid w:val="00424D3B"/>
    <w:rsid w:val="00424E84"/>
    <w:rsid w:val="00424E98"/>
    <w:rsid w:val="00424F51"/>
    <w:rsid w:val="004251D2"/>
    <w:rsid w:val="00425338"/>
    <w:rsid w:val="004258B4"/>
    <w:rsid w:val="00425AAB"/>
    <w:rsid w:val="00425EBF"/>
    <w:rsid w:val="004260F7"/>
    <w:rsid w:val="00426484"/>
    <w:rsid w:val="00426D09"/>
    <w:rsid w:val="00427051"/>
    <w:rsid w:val="004271DC"/>
    <w:rsid w:val="00427745"/>
    <w:rsid w:val="004279B5"/>
    <w:rsid w:val="004279EB"/>
    <w:rsid w:val="004279F4"/>
    <w:rsid w:val="00427A6C"/>
    <w:rsid w:val="00427C02"/>
    <w:rsid w:val="00427C48"/>
    <w:rsid w:val="00427F66"/>
    <w:rsid w:val="00427F6D"/>
    <w:rsid w:val="004301ED"/>
    <w:rsid w:val="00430237"/>
    <w:rsid w:val="00430352"/>
    <w:rsid w:val="00430443"/>
    <w:rsid w:val="00430805"/>
    <w:rsid w:val="0043126E"/>
    <w:rsid w:val="004313C6"/>
    <w:rsid w:val="0043141A"/>
    <w:rsid w:val="004315AD"/>
    <w:rsid w:val="004317A1"/>
    <w:rsid w:val="00431818"/>
    <w:rsid w:val="00431CF5"/>
    <w:rsid w:val="00431E19"/>
    <w:rsid w:val="00431F58"/>
    <w:rsid w:val="0043218D"/>
    <w:rsid w:val="0043262B"/>
    <w:rsid w:val="0043269F"/>
    <w:rsid w:val="00432770"/>
    <w:rsid w:val="00432799"/>
    <w:rsid w:val="00432872"/>
    <w:rsid w:val="00432A6C"/>
    <w:rsid w:val="00432C84"/>
    <w:rsid w:val="00432DDB"/>
    <w:rsid w:val="004331F0"/>
    <w:rsid w:val="004332B2"/>
    <w:rsid w:val="00433B0D"/>
    <w:rsid w:val="00433B5D"/>
    <w:rsid w:val="00433C86"/>
    <w:rsid w:val="00433C9D"/>
    <w:rsid w:val="00433E55"/>
    <w:rsid w:val="0043402D"/>
    <w:rsid w:val="00434244"/>
    <w:rsid w:val="00434322"/>
    <w:rsid w:val="004343CF"/>
    <w:rsid w:val="004346FF"/>
    <w:rsid w:val="00434744"/>
    <w:rsid w:val="0043497E"/>
    <w:rsid w:val="00434B46"/>
    <w:rsid w:val="00434DB2"/>
    <w:rsid w:val="00435070"/>
    <w:rsid w:val="00435501"/>
    <w:rsid w:val="00435725"/>
    <w:rsid w:val="00435C33"/>
    <w:rsid w:val="00435DD2"/>
    <w:rsid w:val="00436022"/>
    <w:rsid w:val="004368B4"/>
    <w:rsid w:val="004368E8"/>
    <w:rsid w:val="004369C6"/>
    <w:rsid w:val="004369FA"/>
    <w:rsid w:val="00436BA2"/>
    <w:rsid w:val="00436C18"/>
    <w:rsid w:val="00436D8C"/>
    <w:rsid w:val="00436E2F"/>
    <w:rsid w:val="00437478"/>
    <w:rsid w:val="00437611"/>
    <w:rsid w:val="00437696"/>
    <w:rsid w:val="0043775B"/>
    <w:rsid w:val="004377BC"/>
    <w:rsid w:val="00437850"/>
    <w:rsid w:val="004379F7"/>
    <w:rsid w:val="00437CAF"/>
    <w:rsid w:val="00437EEF"/>
    <w:rsid w:val="0044003A"/>
    <w:rsid w:val="00440121"/>
    <w:rsid w:val="004401AF"/>
    <w:rsid w:val="00440206"/>
    <w:rsid w:val="004402B6"/>
    <w:rsid w:val="004409E7"/>
    <w:rsid w:val="00440B73"/>
    <w:rsid w:val="00440D74"/>
    <w:rsid w:val="00440D92"/>
    <w:rsid w:val="00440EEA"/>
    <w:rsid w:val="00441168"/>
    <w:rsid w:val="00441321"/>
    <w:rsid w:val="00441411"/>
    <w:rsid w:val="0044156F"/>
    <w:rsid w:val="0044177E"/>
    <w:rsid w:val="004417D2"/>
    <w:rsid w:val="00441B16"/>
    <w:rsid w:val="00441F42"/>
    <w:rsid w:val="004423C7"/>
    <w:rsid w:val="004423D7"/>
    <w:rsid w:val="0044267C"/>
    <w:rsid w:val="004426A0"/>
    <w:rsid w:val="00442BFB"/>
    <w:rsid w:val="00442CAF"/>
    <w:rsid w:val="00442CE0"/>
    <w:rsid w:val="00443098"/>
    <w:rsid w:val="00443186"/>
    <w:rsid w:val="00443330"/>
    <w:rsid w:val="0044366A"/>
    <w:rsid w:val="004439FF"/>
    <w:rsid w:val="00443AB4"/>
    <w:rsid w:val="00443ADC"/>
    <w:rsid w:val="00443D47"/>
    <w:rsid w:val="00443EF8"/>
    <w:rsid w:val="0044412F"/>
    <w:rsid w:val="004442E3"/>
    <w:rsid w:val="004443D1"/>
    <w:rsid w:val="004445AF"/>
    <w:rsid w:val="00444C5F"/>
    <w:rsid w:val="00444DC1"/>
    <w:rsid w:val="00444FCC"/>
    <w:rsid w:val="004452F8"/>
    <w:rsid w:val="00445621"/>
    <w:rsid w:val="004456EC"/>
    <w:rsid w:val="004456F0"/>
    <w:rsid w:val="004458DC"/>
    <w:rsid w:val="00445A00"/>
    <w:rsid w:val="00445BAB"/>
    <w:rsid w:val="00445BEC"/>
    <w:rsid w:val="00445D5B"/>
    <w:rsid w:val="00446A09"/>
    <w:rsid w:val="00446B0B"/>
    <w:rsid w:val="00446B9F"/>
    <w:rsid w:val="004470FC"/>
    <w:rsid w:val="0044726A"/>
    <w:rsid w:val="00447480"/>
    <w:rsid w:val="004474FC"/>
    <w:rsid w:val="004475F1"/>
    <w:rsid w:val="00447683"/>
    <w:rsid w:val="0044782F"/>
    <w:rsid w:val="00450114"/>
    <w:rsid w:val="0045015D"/>
    <w:rsid w:val="00450246"/>
    <w:rsid w:val="00450780"/>
    <w:rsid w:val="0045083D"/>
    <w:rsid w:val="00450BC7"/>
    <w:rsid w:val="00451160"/>
    <w:rsid w:val="0045189C"/>
    <w:rsid w:val="004519C3"/>
    <w:rsid w:val="004519F2"/>
    <w:rsid w:val="00451C25"/>
    <w:rsid w:val="00451CE1"/>
    <w:rsid w:val="00451EB8"/>
    <w:rsid w:val="00451ED8"/>
    <w:rsid w:val="00451FB4"/>
    <w:rsid w:val="004521D6"/>
    <w:rsid w:val="00452358"/>
    <w:rsid w:val="004524A3"/>
    <w:rsid w:val="0045254E"/>
    <w:rsid w:val="00452634"/>
    <w:rsid w:val="00452653"/>
    <w:rsid w:val="00452E3E"/>
    <w:rsid w:val="00452FBE"/>
    <w:rsid w:val="004532F5"/>
    <w:rsid w:val="00453414"/>
    <w:rsid w:val="004534D1"/>
    <w:rsid w:val="00453602"/>
    <w:rsid w:val="00453955"/>
    <w:rsid w:val="004539E2"/>
    <w:rsid w:val="00453AF8"/>
    <w:rsid w:val="00453B01"/>
    <w:rsid w:val="00453D10"/>
    <w:rsid w:val="00453D15"/>
    <w:rsid w:val="00453E46"/>
    <w:rsid w:val="00454586"/>
    <w:rsid w:val="004547BA"/>
    <w:rsid w:val="00454AED"/>
    <w:rsid w:val="00454B15"/>
    <w:rsid w:val="00454F18"/>
    <w:rsid w:val="00455137"/>
    <w:rsid w:val="004554D9"/>
    <w:rsid w:val="00455672"/>
    <w:rsid w:val="004558BC"/>
    <w:rsid w:val="00455BB5"/>
    <w:rsid w:val="00455C6C"/>
    <w:rsid w:val="00455E82"/>
    <w:rsid w:val="00455EF0"/>
    <w:rsid w:val="00456031"/>
    <w:rsid w:val="004563DB"/>
    <w:rsid w:val="0045650B"/>
    <w:rsid w:val="00456659"/>
    <w:rsid w:val="004567EA"/>
    <w:rsid w:val="00456868"/>
    <w:rsid w:val="004568D1"/>
    <w:rsid w:val="0045694B"/>
    <w:rsid w:val="00456A32"/>
    <w:rsid w:val="00456ED5"/>
    <w:rsid w:val="0045715C"/>
    <w:rsid w:val="0045718E"/>
    <w:rsid w:val="00457314"/>
    <w:rsid w:val="004573A9"/>
    <w:rsid w:val="004576A8"/>
    <w:rsid w:val="00457754"/>
    <w:rsid w:val="00457784"/>
    <w:rsid w:val="00457BF9"/>
    <w:rsid w:val="00457CB8"/>
    <w:rsid w:val="00457CC3"/>
    <w:rsid w:val="00460298"/>
    <w:rsid w:val="00460463"/>
    <w:rsid w:val="00460571"/>
    <w:rsid w:val="004606F9"/>
    <w:rsid w:val="004608BC"/>
    <w:rsid w:val="004608C3"/>
    <w:rsid w:val="0046091B"/>
    <w:rsid w:val="004609D2"/>
    <w:rsid w:val="00460BAD"/>
    <w:rsid w:val="00460BBA"/>
    <w:rsid w:val="00460DD4"/>
    <w:rsid w:val="00460FAE"/>
    <w:rsid w:val="00461171"/>
    <w:rsid w:val="00461174"/>
    <w:rsid w:val="004611D7"/>
    <w:rsid w:val="00461450"/>
    <w:rsid w:val="0046146B"/>
    <w:rsid w:val="00461CFB"/>
    <w:rsid w:val="00461D10"/>
    <w:rsid w:val="00461F1F"/>
    <w:rsid w:val="00462109"/>
    <w:rsid w:val="00462466"/>
    <w:rsid w:val="00462827"/>
    <w:rsid w:val="004628C8"/>
    <w:rsid w:val="0046291B"/>
    <w:rsid w:val="00462A12"/>
    <w:rsid w:val="00462C40"/>
    <w:rsid w:val="00462C45"/>
    <w:rsid w:val="004632AA"/>
    <w:rsid w:val="00463860"/>
    <w:rsid w:val="00463890"/>
    <w:rsid w:val="00463966"/>
    <w:rsid w:val="00463A7F"/>
    <w:rsid w:val="00463A83"/>
    <w:rsid w:val="00463B26"/>
    <w:rsid w:val="00463B98"/>
    <w:rsid w:val="00463F47"/>
    <w:rsid w:val="00463FAB"/>
    <w:rsid w:val="00464201"/>
    <w:rsid w:val="004647B6"/>
    <w:rsid w:val="00464F9C"/>
    <w:rsid w:val="00464FCB"/>
    <w:rsid w:val="0046517F"/>
    <w:rsid w:val="00465311"/>
    <w:rsid w:val="00465351"/>
    <w:rsid w:val="00465403"/>
    <w:rsid w:val="00465549"/>
    <w:rsid w:val="00465635"/>
    <w:rsid w:val="00465B25"/>
    <w:rsid w:val="00465E18"/>
    <w:rsid w:val="00465FF6"/>
    <w:rsid w:val="0046610B"/>
    <w:rsid w:val="00466305"/>
    <w:rsid w:val="00466737"/>
    <w:rsid w:val="004668C9"/>
    <w:rsid w:val="0046695D"/>
    <w:rsid w:val="00466BA8"/>
    <w:rsid w:val="004672AD"/>
    <w:rsid w:val="0046761C"/>
    <w:rsid w:val="00467827"/>
    <w:rsid w:val="0046782C"/>
    <w:rsid w:val="004679B1"/>
    <w:rsid w:val="004679CF"/>
    <w:rsid w:val="00470199"/>
    <w:rsid w:val="004702A8"/>
    <w:rsid w:val="004702B9"/>
    <w:rsid w:val="00470325"/>
    <w:rsid w:val="004704CF"/>
    <w:rsid w:val="0047081C"/>
    <w:rsid w:val="004708AB"/>
    <w:rsid w:val="00470ABC"/>
    <w:rsid w:val="00470D01"/>
    <w:rsid w:val="0047105C"/>
    <w:rsid w:val="0047121F"/>
    <w:rsid w:val="00471696"/>
    <w:rsid w:val="0047197A"/>
    <w:rsid w:val="00471A1D"/>
    <w:rsid w:val="00471BB6"/>
    <w:rsid w:val="00471BB8"/>
    <w:rsid w:val="00472D31"/>
    <w:rsid w:val="00472F60"/>
    <w:rsid w:val="00473115"/>
    <w:rsid w:val="0047332B"/>
    <w:rsid w:val="0047341F"/>
    <w:rsid w:val="00473735"/>
    <w:rsid w:val="0047390C"/>
    <w:rsid w:val="0047391F"/>
    <w:rsid w:val="00473C3A"/>
    <w:rsid w:val="00473CD8"/>
    <w:rsid w:val="00473D47"/>
    <w:rsid w:val="00474034"/>
    <w:rsid w:val="004742CA"/>
    <w:rsid w:val="0047440A"/>
    <w:rsid w:val="004745A3"/>
    <w:rsid w:val="0047492E"/>
    <w:rsid w:val="00474B06"/>
    <w:rsid w:val="00474E16"/>
    <w:rsid w:val="00474E39"/>
    <w:rsid w:val="00474F76"/>
    <w:rsid w:val="004750B8"/>
    <w:rsid w:val="00475393"/>
    <w:rsid w:val="004753BC"/>
    <w:rsid w:val="0047550B"/>
    <w:rsid w:val="00475642"/>
    <w:rsid w:val="00475B59"/>
    <w:rsid w:val="00475F4A"/>
    <w:rsid w:val="004760F5"/>
    <w:rsid w:val="00476254"/>
    <w:rsid w:val="0047651E"/>
    <w:rsid w:val="00476617"/>
    <w:rsid w:val="0047681B"/>
    <w:rsid w:val="004769A0"/>
    <w:rsid w:val="00476A0A"/>
    <w:rsid w:val="00476DF5"/>
    <w:rsid w:val="00477062"/>
    <w:rsid w:val="004772C7"/>
    <w:rsid w:val="004778A0"/>
    <w:rsid w:val="00477B6F"/>
    <w:rsid w:val="00477BF9"/>
    <w:rsid w:val="00480006"/>
    <w:rsid w:val="00480030"/>
    <w:rsid w:val="00480164"/>
    <w:rsid w:val="00480456"/>
    <w:rsid w:val="0048052A"/>
    <w:rsid w:val="00480589"/>
    <w:rsid w:val="004806E2"/>
    <w:rsid w:val="00480B72"/>
    <w:rsid w:val="00480CA8"/>
    <w:rsid w:val="00481498"/>
    <w:rsid w:val="004815FE"/>
    <w:rsid w:val="0048179D"/>
    <w:rsid w:val="00481AAA"/>
    <w:rsid w:val="00481B4F"/>
    <w:rsid w:val="00481BF5"/>
    <w:rsid w:val="00481CCF"/>
    <w:rsid w:val="00481D82"/>
    <w:rsid w:val="00481E54"/>
    <w:rsid w:val="00481EB6"/>
    <w:rsid w:val="004824DC"/>
    <w:rsid w:val="00482652"/>
    <w:rsid w:val="004826FC"/>
    <w:rsid w:val="00482B8F"/>
    <w:rsid w:val="00482ECE"/>
    <w:rsid w:val="004831D4"/>
    <w:rsid w:val="004832BD"/>
    <w:rsid w:val="004834CF"/>
    <w:rsid w:val="00483737"/>
    <w:rsid w:val="004839DF"/>
    <w:rsid w:val="00483A29"/>
    <w:rsid w:val="00483B04"/>
    <w:rsid w:val="00483C0B"/>
    <w:rsid w:val="00483CA0"/>
    <w:rsid w:val="00483E11"/>
    <w:rsid w:val="00483FC1"/>
    <w:rsid w:val="00483FFB"/>
    <w:rsid w:val="0048418C"/>
    <w:rsid w:val="004842E1"/>
    <w:rsid w:val="004845B6"/>
    <w:rsid w:val="00484951"/>
    <w:rsid w:val="004849EA"/>
    <w:rsid w:val="00484B7D"/>
    <w:rsid w:val="00484BB1"/>
    <w:rsid w:val="00484C78"/>
    <w:rsid w:val="00484FEF"/>
    <w:rsid w:val="004853F4"/>
    <w:rsid w:val="0048546E"/>
    <w:rsid w:val="004855D5"/>
    <w:rsid w:val="00485AD6"/>
    <w:rsid w:val="00485CCD"/>
    <w:rsid w:val="00485D1A"/>
    <w:rsid w:val="00485DAA"/>
    <w:rsid w:val="00485F31"/>
    <w:rsid w:val="00485F77"/>
    <w:rsid w:val="00485FA4"/>
    <w:rsid w:val="00485FC6"/>
    <w:rsid w:val="0048602B"/>
    <w:rsid w:val="004862CD"/>
    <w:rsid w:val="00486389"/>
    <w:rsid w:val="004867CD"/>
    <w:rsid w:val="0048688E"/>
    <w:rsid w:val="00486AE1"/>
    <w:rsid w:val="004871A3"/>
    <w:rsid w:val="004871C3"/>
    <w:rsid w:val="0048725A"/>
    <w:rsid w:val="00487267"/>
    <w:rsid w:val="00487268"/>
    <w:rsid w:val="00487352"/>
    <w:rsid w:val="00487510"/>
    <w:rsid w:val="004876C8"/>
    <w:rsid w:val="0048787B"/>
    <w:rsid w:val="004879F6"/>
    <w:rsid w:val="00487A29"/>
    <w:rsid w:val="00487A6E"/>
    <w:rsid w:val="00487B7B"/>
    <w:rsid w:val="00487BA4"/>
    <w:rsid w:val="00487F04"/>
    <w:rsid w:val="00487F23"/>
    <w:rsid w:val="00487FC4"/>
    <w:rsid w:val="00487FCA"/>
    <w:rsid w:val="00487FCD"/>
    <w:rsid w:val="00490144"/>
    <w:rsid w:val="00490189"/>
    <w:rsid w:val="00490246"/>
    <w:rsid w:val="00490427"/>
    <w:rsid w:val="00490648"/>
    <w:rsid w:val="004906C7"/>
    <w:rsid w:val="00490872"/>
    <w:rsid w:val="00490BEA"/>
    <w:rsid w:val="00490C1A"/>
    <w:rsid w:val="00490E64"/>
    <w:rsid w:val="00490F05"/>
    <w:rsid w:val="00491145"/>
    <w:rsid w:val="00491411"/>
    <w:rsid w:val="0049159A"/>
    <w:rsid w:val="00491AC1"/>
    <w:rsid w:val="00491B12"/>
    <w:rsid w:val="00491FCF"/>
    <w:rsid w:val="00492445"/>
    <w:rsid w:val="0049271B"/>
    <w:rsid w:val="0049287D"/>
    <w:rsid w:val="0049288B"/>
    <w:rsid w:val="00492EB0"/>
    <w:rsid w:val="00492FF2"/>
    <w:rsid w:val="004930A1"/>
    <w:rsid w:val="0049315A"/>
    <w:rsid w:val="004933A2"/>
    <w:rsid w:val="00493507"/>
    <w:rsid w:val="0049358C"/>
    <w:rsid w:val="00493891"/>
    <w:rsid w:val="00493962"/>
    <w:rsid w:val="004939E2"/>
    <w:rsid w:val="00493A63"/>
    <w:rsid w:val="00493AAE"/>
    <w:rsid w:val="00493BE1"/>
    <w:rsid w:val="00493CB7"/>
    <w:rsid w:val="00493ED7"/>
    <w:rsid w:val="0049419D"/>
    <w:rsid w:val="004947C8"/>
    <w:rsid w:val="004947F4"/>
    <w:rsid w:val="00494DEB"/>
    <w:rsid w:val="00494E3E"/>
    <w:rsid w:val="00494EB3"/>
    <w:rsid w:val="00495203"/>
    <w:rsid w:val="00495219"/>
    <w:rsid w:val="004953D5"/>
    <w:rsid w:val="0049555C"/>
    <w:rsid w:val="004956F9"/>
    <w:rsid w:val="004959BE"/>
    <w:rsid w:val="00495BDA"/>
    <w:rsid w:val="00495C39"/>
    <w:rsid w:val="00495D4E"/>
    <w:rsid w:val="00495DA3"/>
    <w:rsid w:val="00495E43"/>
    <w:rsid w:val="00495F2D"/>
    <w:rsid w:val="0049612F"/>
    <w:rsid w:val="004963A2"/>
    <w:rsid w:val="0049662B"/>
    <w:rsid w:val="00496730"/>
    <w:rsid w:val="00496B87"/>
    <w:rsid w:val="00496BBD"/>
    <w:rsid w:val="00496BD9"/>
    <w:rsid w:val="004972FF"/>
    <w:rsid w:val="0049738A"/>
    <w:rsid w:val="004977C8"/>
    <w:rsid w:val="00497978"/>
    <w:rsid w:val="00497B1E"/>
    <w:rsid w:val="00497C42"/>
    <w:rsid w:val="00497D5D"/>
    <w:rsid w:val="00497ED2"/>
    <w:rsid w:val="004A0550"/>
    <w:rsid w:val="004A055D"/>
    <w:rsid w:val="004A0AF6"/>
    <w:rsid w:val="004A151D"/>
    <w:rsid w:val="004A1561"/>
    <w:rsid w:val="004A1857"/>
    <w:rsid w:val="004A1894"/>
    <w:rsid w:val="004A19B7"/>
    <w:rsid w:val="004A1A64"/>
    <w:rsid w:val="004A1B77"/>
    <w:rsid w:val="004A1C00"/>
    <w:rsid w:val="004A1C44"/>
    <w:rsid w:val="004A20EB"/>
    <w:rsid w:val="004A2141"/>
    <w:rsid w:val="004A2603"/>
    <w:rsid w:val="004A2C5F"/>
    <w:rsid w:val="004A2ED4"/>
    <w:rsid w:val="004A33FC"/>
    <w:rsid w:val="004A3403"/>
    <w:rsid w:val="004A3496"/>
    <w:rsid w:val="004A34EC"/>
    <w:rsid w:val="004A354A"/>
    <w:rsid w:val="004A35A4"/>
    <w:rsid w:val="004A3603"/>
    <w:rsid w:val="004A3642"/>
    <w:rsid w:val="004A394A"/>
    <w:rsid w:val="004A39EE"/>
    <w:rsid w:val="004A3B98"/>
    <w:rsid w:val="004A3C9C"/>
    <w:rsid w:val="004A3E12"/>
    <w:rsid w:val="004A3F3B"/>
    <w:rsid w:val="004A3FBE"/>
    <w:rsid w:val="004A43E1"/>
    <w:rsid w:val="004A447C"/>
    <w:rsid w:val="004A4499"/>
    <w:rsid w:val="004A480C"/>
    <w:rsid w:val="004A4A3B"/>
    <w:rsid w:val="004A4B68"/>
    <w:rsid w:val="004A5330"/>
    <w:rsid w:val="004A54E6"/>
    <w:rsid w:val="004A5670"/>
    <w:rsid w:val="004A571B"/>
    <w:rsid w:val="004A5867"/>
    <w:rsid w:val="004A5890"/>
    <w:rsid w:val="004A5B29"/>
    <w:rsid w:val="004A5B79"/>
    <w:rsid w:val="004A5CA6"/>
    <w:rsid w:val="004A5D95"/>
    <w:rsid w:val="004A5E63"/>
    <w:rsid w:val="004A5FE4"/>
    <w:rsid w:val="004A5FF4"/>
    <w:rsid w:val="004A6413"/>
    <w:rsid w:val="004A6658"/>
    <w:rsid w:val="004A66E8"/>
    <w:rsid w:val="004A672C"/>
    <w:rsid w:val="004A6844"/>
    <w:rsid w:val="004A6866"/>
    <w:rsid w:val="004A6AD0"/>
    <w:rsid w:val="004A6B58"/>
    <w:rsid w:val="004A6BF6"/>
    <w:rsid w:val="004A6E48"/>
    <w:rsid w:val="004A6F98"/>
    <w:rsid w:val="004A730C"/>
    <w:rsid w:val="004A7513"/>
    <w:rsid w:val="004A7537"/>
    <w:rsid w:val="004A76A9"/>
    <w:rsid w:val="004A77C3"/>
    <w:rsid w:val="004A781F"/>
    <w:rsid w:val="004A7B30"/>
    <w:rsid w:val="004A7C4B"/>
    <w:rsid w:val="004A7D25"/>
    <w:rsid w:val="004A7D2C"/>
    <w:rsid w:val="004A7F68"/>
    <w:rsid w:val="004B005D"/>
    <w:rsid w:val="004B0707"/>
    <w:rsid w:val="004B074E"/>
    <w:rsid w:val="004B087B"/>
    <w:rsid w:val="004B0A43"/>
    <w:rsid w:val="004B0DC5"/>
    <w:rsid w:val="004B0FE9"/>
    <w:rsid w:val="004B1330"/>
    <w:rsid w:val="004B13B2"/>
    <w:rsid w:val="004B15B1"/>
    <w:rsid w:val="004B1980"/>
    <w:rsid w:val="004B199B"/>
    <w:rsid w:val="004B1A3D"/>
    <w:rsid w:val="004B1C6B"/>
    <w:rsid w:val="004B1C92"/>
    <w:rsid w:val="004B1D1A"/>
    <w:rsid w:val="004B1D8E"/>
    <w:rsid w:val="004B1F7D"/>
    <w:rsid w:val="004B2004"/>
    <w:rsid w:val="004B205C"/>
    <w:rsid w:val="004B206B"/>
    <w:rsid w:val="004B2097"/>
    <w:rsid w:val="004B22C5"/>
    <w:rsid w:val="004B2480"/>
    <w:rsid w:val="004B26CC"/>
    <w:rsid w:val="004B2813"/>
    <w:rsid w:val="004B2BF5"/>
    <w:rsid w:val="004B2E2A"/>
    <w:rsid w:val="004B2FDE"/>
    <w:rsid w:val="004B3159"/>
    <w:rsid w:val="004B31DF"/>
    <w:rsid w:val="004B390B"/>
    <w:rsid w:val="004B3CCF"/>
    <w:rsid w:val="004B3DDC"/>
    <w:rsid w:val="004B41F8"/>
    <w:rsid w:val="004B45BA"/>
    <w:rsid w:val="004B4F6E"/>
    <w:rsid w:val="004B507D"/>
    <w:rsid w:val="004B50F9"/>
    <w:rsid w:val="004B5361"/>
    <w:rsid w:val="004B56D6"/>
    <w:rsid w:val="004B570A"/>
    <w:rsid w:val="004B5A68"/>
    <w:rsid w:val="004B5BDA"/>
    <w:rsid w:val="004B5E74"/>
    <w:rsid w:val="004B5FE3"/>
    <w:rsid w:val="004B6032"/>
    <w:rsid w:val="004B6101"/>
    <w:rsid w:val="004B65EE"/>
    <w:rsid w:val="004B6756"/>
    <w:rsid w:val="004B68C5"/>
    <w:rsid w:val="004B69D6"/>
    <w:rsid w:val="004B6A19"/>
    <w:rsid w:val="004B6A23"/>
    <w:rsid w:val="004B6A82"/>
    <w:rsid w:val="004B6E10"/>
    <w:rsid w:val="004B7030"/>
    <w:rsid w:val="004B7295"/>
    <w:rsid w:val="004B729F"/>
    <w:rsid w:val="004B745A"/>
    <w:rsid w:val="004B7527"/>
    <w:rsid w:val="004B7798"/>
    <w:rsid w:val="004B7CFF"/>
    <w:rsid w:val="004B7D21"/>
    <w:rsid w:val="004B7D89"/>
    <w:rsid w:val="004B7FD2"/>
    <w:rsid w:val="004B7FEF"/>
    <w:rsid w:val="004C0195"/>
    <w:rsid w:val="004C0198"/>
    <w:rsid w:val="004C08E7"/>
    <w:rsid w:val="004C0B7E"/>
    <w:rsid w:val="004C0F8C"/>
    <w:rsid w:val="004C1034"/>
    <w:rsid w:val="004C10C8"/>
    <w:rsid w:val="004C1400"/>
    <w:rsid w:val="004C175D"/>
    <w:rsid w:val="004C1A09"/>
    <w:rsid w:val="004C1B19"/>
    <w:rsid w:val="004C1D3C"/>
    <w:rsid w:val="004C2005"/>
    <w:rsid w:val="004C213E"/>
    <w:rsid w:val="004C2161"/>
    <w:rsid w:val="004C24C0"/>
    <w:rsid w:val="004C2677"/>
    <w:rsid w:val="004C27BC"/>
    <w:rsid w:val="004C283A"/>
    <w:rsid w:val="004C2B61"/>
    <w:rsid w:val="004C2DFA"/>
    <w:rsid w:val="004C2ED2"/>
    <w:rsid w:val="004C2F29"/>
    <w:rsid w:val="004C303E"/>
    <w:rsid w:val="004C31B1"/>
    <w:rsid w:val="004C3515"/>
    <w:rsid w:val="004C3735"/>
    <w:rsid w:val="004C385D"/>
    <w:rsid w:val="004C3926"/>
    <w:rsid w:val="004C3BF1"/>
    <w:rsid w:val="004C3CB9"/>
    <w:rsid w:val="004C3E75"/>
    <w:rsid w:val="004C3F1E"/>
    <w:rsid w:val="004C4289"/>
    <w:rsid w:val="004C4348"/>
    <w:rsid w:val="004C44C1"/>
    <w:rsid w:val="004C48C9"/>
    <w:rsid w:val="004C4ACB"/>
    <w:rsid w:val="004C4B07"/>
    <w:rsid w:val="004C4E9D"/>
    <w:rsid w:val="004C503D"/>
    <w:rsid w:val="004C515C"/>
    <w:rsid w:val="004C51D7"/>
    <w:rsid w:val="004C51FC"/>
    <w:rsid w:val="004C5332"/>
    <w:rsid w:val="004C5476"/>
    <w:rsid w:val="004C55B8"/>
    <w:rsid w:val="004C5667"/>
    <w:rsid w:val="004C5963"/>
    <w:rsid w:val="004C5CDE"/>
    <w:rsid w:val="004C5FEC"/>
    <w:rsid w:val="004C6183"/>
    <w:rsid w:val="004C61F3"/>
    <w:rsid w:val="004C6248"/>
    <w:rsid w:val="004C6568"/>
    <w:rsid w:val="004C6717"/>
    <w:rsid w:val="004C67DE"/>
    <w:rsid w:val="004C6CFF"/>
    <w:rsid w:val="004C6DB7"/>
    <w:rsid w:val="004C6FA4"/>
    <w:rsid w:val="004C70F4"/>
    <w:rsid w:val="004C73F9"/>
    <w:rsid w:val="004C751D"/>
    <w:rsid w:val="004C76F0"/>
    <w:rsid w:val="004C79DC"/>
    <w:rsid w:val="004C7A57"/>
    <w:rsid w:val="004C7C7E"/>
    <w:rsid w:val="004C7CCD"/>
    <w:rsid w:val="004C7DDA"/>
    <w:rsid w:val="004C7F11"/>
    <w:rsid w:val="004C7F4B"/>
    <w:rsid w:val="004D0051"/>
    <w:rsid w:val="004D00A7"/>
    <w:rsid w:val="004D0233"/>
    <w:rsid w:val="004D0243"/>
    <w:rsid w:val="004D0868"/>
    <w:rsid w:val="004D0DBA"/>
    <w:rsid w:val="004D0DCF"/>
    <w:rsid w:val="004D0DE6"/>
    <w:rsid w:val="004D0DF6"/>
    <w:rsid w:val="004D0EE9"/>
    <w:rsid w:val="004D1052"/>
    <w:rsid w:val="004D10F1"/>
    <w:rsid w:val="004D19D7"/>
    <w:rsid w:val="004D1AEE"/>
    <w:rsid w:val="004D1B2B"/>
    <w:rsid w:val="004D1F3E"/>
    <w:rsid w:val="004D220A"/>
    <w:rsid w:val="004D234F"/>
    <w:rsid w:val="004D25AC"/>
    <w:rsid w:val="004D291C"/>
    <w:rsid w:val="004D2A49"/>
    <w:rsid w:val="004D2B3D"/>
    <w:rsid w:val="004D2E8B"/>
    <w:rsid w:val="004D2F5A"/>
    <w:rsid w:val="004D386B"/>
    <w:rsid w:val="004D3997"/>
    <w:rsid w:val="004D39A8"/>
    <w:rsid w:val="004D3A09"/>
    <w:rsid w:val="004D3D81"/>
    <w:rsid w:val="004D4177"/>
    <w:rsid w:val="004D4583"/>
    <w:rsid w:val="004D4BE4"/>
    <w:rsid w:val="004D4DAF"/>
    <w:rsid w:val="004D4F49"/>
    <w:rsid w:val="004D4FF1"/>
    <w:rsid w:val="004D5167"/>
    <w:rsid w:val="004D540C"/>
    <w:rsid w:val="004D55AA"/>
    <w:rsid w:val="004D5A2B"/>
    <w:rsid w:val="004D5B6F"/>
    <w:rsid w:val="004D5C8A"/>
    <w:rsid w:val="004D5CB4"/>
    <w:rsid w:val="004D5DA9"/>
    <w:rsid w:val="004D611A"/>
    <w:rsid w:val="004D6227"/>
    <w:rsid w:val="004D62A3"/>
    <w:rsid w:val="004D66BC"/>
    <w:rsid w:val="004D6790"/>
    <w:rsid w:val="004D67F3"/>
    <w:rsid w:val="004D6991"/>
    <w:rsid w:val="004D69A0"/>
    <w:rsid w:val="004D6ADD"/>
    <w:rsid w:val="004D6B35"/>
    <w:rsid w:val="004D6F2A"/>
    <w:rsid w:val="004D6F63"/>
    <w:rsid w:val="004D7079"/>
    <w:rsid w:val="004D70D8"/>
    <w:rsid w:val="004D7487"/>
    <w:rsid w:val="004D74D7"/>
    <w:rsid w:val="004D7875"/>
    <w:rsid w:val="004D7A1E"/>
    <w:rsid w:val="004D7ADA"/>
    <w:rsid w:val="004D7CC5"/>
    <w:rsid w:val="004D7E82"/>
    <w:rsid w:val="004E0083"/>
    <w:rsid w:val="004E012F"/>
    <w:rsid w:val="004E01B5"/>
    <w:rsid w:val="004E059D"/>
    <w:rsid w:val="004E05FA"/>
    <w:rsid w:val="004E06C2"/>
    <w:rsid w:val="004E07AD"/>
    <w:rsid w:val="004E0CE1"/>
    <w:rsid w:val="004E0F96"/>
    <w:rsid w:val="004E11CE"/>
    <w:rsid w:val="004E1599"/>
    <w:rsid w:val="004E164C"/>
    <w:rsid w:val="004E190C"/>
    <w:rsid w:val="004E1BE4"/>
    <w:rsid w:val="004E1DB6"/>
    <w:rsid w:val="004E1F68"/>
    <w:rsid w:val="004E1F7F"/>
    <w:rsid w:val="004E2625"/>
    <w:rsid w:val="004E26D6"/>
    <w:rsid w:val="004E27B0"/>
    <w:rsid w:val="004E2A42"/>
    <w:rsid w:val="004E2AA0"/>
    <w:rsid w:val="004E2BF9"/>
    <w:rsid w:val="004E2DC6"/>
    <w:rsid w:val="004E2E29"/>
    <w:rsid w:val="004E2E50"/>
    <w:rsid w:val="004E2F2E"/>
    <w:rsid w:val="004E306F"/>
    <w:rsid w:val="004E307A"/>
    <w:rsid w:val="004E3245"/>
    <w:rsid w:val="004E327F"/>
    <w:rsid w:val="004E32DA"/>
    <w:rsid w:val="004E32DF"/>
    <w:rsid w:val="004E363A"/>
    <w:rsid w:val="004E3A06"/>
    <w:rsid w:val="004E3A29"/>
    <w:rsid w:val="004E3A86"/>
    <w:rsid w:val="004E3BDF"/>
    <w:rsid w:val="004E3D46"/>
    <w:rsid w:val="004E3DF7"/>
    <w:rsid w:val="004E3FA4"/>
    <w:rsid w:val="004E415B"/>
    <w:rsid w:val="004E4177"/>
    <w:rsid w:val="004E441E"/>
    <w:rsid w:val="004E4491"/>
    <w:rsid w:val="004E4667"/>
    <w:rsid w:val="004E46CA"/>
    <w:rsid w:val="004E4771"/>
    <w:rsid w:val="004E47CD"/>
    <w:rsid w:val="004E493C"/>
    <w:rsid w:val="004E499B"/>
    <w:rsid w:val="004E49C4"/>
    <w:rsid w:val="004E49D7"/>
    <w:rsid w:val="004E4AE0"/>
    <w:rsid w:val="004E4BFE"/>
    <w:rsid w:val="004E4C3B"/>
    <w:rsid w:val="004E4D2E"/>
    <w:rsid w:val="004E4E6B"/>
    <w:rsid w:val="004E5826"/>
    <w:rsid w:val="004E5863"/>
    <w:rsid w:val="004E5B6E"/>
    <w:rsid w:val="004E5B84"/>
    <w:rsid w:val="004E5BA2"/>
    <w:rsid w:val="004E5DC0"/>
    <w:rsid w:val="004E6000"/>
    <w:rsid w:val="004E6796"/>
    <w:rsid w:val="004E68C8"/>
    <w:rsid w:val="004E69BD"/>
    <w:rsid w:val="004E6A13"/>
    <w:rsid w:val="004E6E61"/>
    <w:rsid w:val="004E6EA2"/>
    <w:rsid w:val="004E6EFB"/>
    <w:rsid w:val="004E700C"/>
    <w:rsid w:val="004E71E2"/>
    <w:rsid w:val="004E72C7"/>
    <w:rsid w:val="004E73F0"/>
    <w:rsid w:val="004E7408"/>
    <w:rsid w:val="004E75AD"/>
    <w:rsid w:val="004E7B04"/>
    <w:rsid w:val="004E7C04"/>
    <w:rsid w:val="004E7CA5"/>
    <w:rsid w:val="004E7EE0"/>
    <w:rsid w:val="004E7F82"/>
    <w:rsid w:val="004F00FA"/>
    <w:rsid w:val="004F0187"/>
    <w:rsid w:val="004F054C"/>
    <w:rsid w:val="004F06C1"/>
    <w:rsid w:val="004F0C62"/>
    <w:rsid w:val="004F0EBE"/>
    <w:rsid w:val="004F0F46"/>
    <w:rsid w:val="004F1217"/>
    <w:rsid w:val="004F152E"/>
    <w:rsid w:val="004F17C7"/>
    <w:rsid w:val="004F1934"/>
    <w:rsid w:val="004F1C36"/>
    <w:rsid w:val="004F1D42"/>
    <w:rsid w:val="004F1D86"/>
    <w:rsid w:val="004F1F0D"/>
    <w:rsid w:val="004F246F"/>
    <w:rsid w:val="004F24B4"/>
    <w:rsid w:val="004F251B"/>
    <w:rsid w:val="004F2708"/>
    <w:rsid w:val="004F2E68"/>
    <w:rsid w:val="004F2EDF"/>
    <w:rsid w:val="004F2F87"/>
    <w:rsid w:val="004F322D"/>
    <w:rsid w:val="004F37D8"/>
    <w:rsid w:val="004F39C0"/>
    <w:rsid w:val="004F3C7E"/>
    <w:rsid w:val="004F3C92"/>
    <w:rsid w:val="004F3E28"/>
    <w:rsid w:val="004F3EC2"/>
    <w:rsid w:val="004F4D30"/>
    <w:rsid w:val="004F5024"/>
    <w:rsid w:val="004F5080"/>
    <w:rsid w:val="004F528E"/>
    <w:rsid w:val="004F56F5"/>
    <w:rsid w:val="004F57BC"/>
    <w:rsid w:val="004F5BCB"/>
    <w:rsid w:val="004F5F2F"/>
    <w:rsid w:val="004F6175"/>
    <w:rsid w:val="004F61E3"/>
    <w:rsid w:val="004F6587"/>
    <w:rsid w:val="004F677A"/>
    <w:rsid w:val="004F70E5"/>
    <w:rsid w:val="004F71D8"/>
    <w:rsid w:val="004F73CD"/>
    <w:rsid w:val="004F740B"/>
    <w:rsid w:val="004F7699"/>
    <w:rsid w:val="004F774A"/>
    <w:rsid w:val="004F7FDF"/>
    <w:rsid w:val="0050013F"/>
    <w:rsid w:val="005001C2"/>
    <w:rsid w:val="0050025D"/>
    <w:rsid w:val="00500564"/>
    <w:rsid w:val="0050075C"/>
    <w:rsid w:val="00500821"/>
    <w:rsid w:val="00500C0B"/>
    <w:rsid w:val="00500D51"/>
    <w:rsid w:val="005011D2"/>
    <w:rsid w:val="005011E1"/>
    <w:rsid w:val="005013E1"/>
    <w:rsid w:val="005015E6"/>
    <w:rsid w:val="00501734"/>
    <w:rsid w:val="0050176E"/>
    <w:rsid w:val="00501792"/>
    <w:rsid w:val="00501A0B"/>
    <w:rsid w:val="00501AB4"/>
    <w:rsid w:val="00501BCF"/>
    <w:rsid w:val="00501D4E"/>
    <w:rsid w:val="00501E3C"/>
    <w:rsid w:val="00501EA5"/>
    <w:rsid w:val="00502293"/>
    <w:rsid w:val="0050241D"/>
    <w:rsid w:val="0050290C"/>
    <w:rsid w:val="00502D45"/>
    <w:rsid w:val="0050333A"/>
    <w:rsid w:val="00503BAB"/>
    <w:rsid w:val="00503C77"/>
    <w:rsid w:val="00503C8A"/>
    <w:rsid w:val="005042EA"/>
    <w:rsid w:val="005043C1"/>
    <w:rsid w:val="0050468F"/>
    <w:rsid w:val="00504B3E"/>
    <w:rsid w:val="00504C97"/>
    <w:rsid w:val="00505354"/>
    <w:rsid w:val="0050538F"/>
    <w:rsid w:val="00505468"/>
    <w:rsid w:val="00505483"/>
    <w:rsid w:val="005054EA"/>
    <w:rsid w:val="00505720"/>
    <w:rsid w:val="00505776"/>
    <w:rsid w:val="00505BE3"/>
    <w:rsid w:val="00505E82"/>
    <w:rsid w:val="00506084"/>
    <w:rsid w:val="005060E5"/>
    <w:rsid w:val="0050613C"/>
    <w:rsid w:val="00506170"/>
    <w:rsid w:val="005063F6"/>
    <w:rsid w:val="00506427"/>
    <w:rsid w:val="0050647E"/>
    <w:rsid w:val="005064E2"/>
    <w:rsid w:val="00506671"/>
    <w:rsid w:val="00506867"/>
    <w:rsid w:val="0050686B"/>
    <w:rsid w:val="005068AD"/>
    <w:rsid w:val="00506A29"/>
    <w:rsid w:val="00506A2C"/>
    <w:rsid w:val="00506ABE"/>
    <w:rsid w:val="00506D03"/>
    <w:rsid w:val="0050711F"/>
    <w:rsid w:val="005074C2"/>
    <w:rsid w:val="005075D1"/>
    <w:rsid w:val="00507751"/>
    <w:rsid w:val="00507779"/>
    <w:rsid w:val="00507CDF"/>
    <w:rsid w:val="00507EBA"/>
    <w:rsid w:val="00507F26"/>
    <w:rsid w:val="00507F66"/>
    <w:rsid w:val="00510367"/>
    <w:rsid w:val="0051046C"/>
    <w:rsid w:val="005104EB"/>
    <w:rsid w:val="0051090C"/>
    <w:rsid w:val="00510933"/>
    <w:rsid w:val="005109FA"/>
    <w:rsid w:val="00510A62"/>
    <w:rsid w:val="00510D51"/>
    <w:rsid w:val="0051128D"/>
    <w:rsid w:val="0051152F"/>
    <w:rsid w:val="00511684"/>
    <w:rsid w:val="0051221B"/>
    <w:rsid w:val="0051228C"/>
    <w:rsid w:val="00512359"/>
    <w:rsid w:val="00512433"/>
    <w:rsid w:val="00512511"/>
    <w:rsid w:val="0051266E"/>
    <w:rsid w:val="00512D67"/>
    <w:rsid w:val="00513072"/>
    <w:rsid w:val="0051318D"/>
    <w:rsid w:val="00513267"/>
    <w:rsid w:val="0051339D"/>
    <w:rsid w:val="0051345D"/>
    <w:rsid w:val="00513619"/>
    <w:rsid w:val="005136A6"/>
    <w:rsid w:val="005139D2"/>
    <w:rsid w:val="00513A1C"/>
    <w:rsid w:val="00513B13"/>
    <w:rsid w:val="00513C3B"/>
    <w:rsid w:val="00513C63"/>
    <w:rsid w:val="00514136"/>
    <w:rsid w:val="0051430E"/>
    <w:rsid w:val="00514629"/>
    <w:rsid w:val="00514936"/>
    <w:rsid w:val="00514BDB"/>
    <w:rsid w:val="00514C54"/>
    <w:rsid w:val="00514E23"/>
    <w:rsid w:val="00515012"/>
    <w:rsid w:val="0051508C"/>
    <w:rsid w:val="005152AE"/>
    <w:rsid w:val="0051537E"/>
    <w:rsid w:val="005153D3"/>
    <w:rsid w:val="00515734"/>
    <w:rsid w:val="00515AE3"/>
    <w:rsid w:val="00515B6A"/>
    <w:rsid w:val="00515C99"/>
    <w:rsid w:val="00515D8F"/>
    <w:rsid w:val="005160F9"/>
    <w:rsid w:val="00516113"/>
    <w:rsid w:val="00516325"/>
    <w:rsid w:val="0051663D"/>
    <w:rsid w:val="0051670B"/>
    <w:rsid w:val="005169FC"/>
    <w:rsid w:val="00516B6B"/>
    <w:rsid w:val="00516D76"/>
    <w:rsid w:val="00516FD2"/>
    <w:rsid w:val="00517152"/>
    <w:rsid w:val="0051723D"/>
    <w:rsid w:val="00517308"/>
    <w:rsid w:val="00517382"/>
    <w:rsid w:val="00517AC0"/>
    <w:rsid w:val="00517C51"/>
    <w:rsid w:val="0052032A"/>
    <w:rsid w:val="00520950"/>
    <w:rsid w:val="00520F97"/>
    <w:rsid w:val="00521696"/>
    <w:rsid w:val="00521CAA"/>
    <w:rsid w:val="00521D7C"/>
    <w:rsid w:val="00521F23"/>
    <w:rsid w:val="005220CF"/>
    <w:rsid w:val="005221F6"/>
    <w:rsid w:val="00522395"/>
    <w:rsid w:val="0052273D"/>
    <w:rsid w:val="00522965"/>
    <w:rsid w:val="00522ADD"/>
    <w:rsid w:val="00523022"/>
    <w:rsid w:val="005230D8"/>
    <w:rsid w:val="00523359"/>
    <w:rsid w:val="005234FF"/>
    <w:rsid w:val="00523833"/>
    <w:rsid w:val="005239BC"/>
    <w:rsid w:val="00523C26"/>
    <w:rsid w:val="00523D3A"/>
    <w:rsid w:val="00523D8F"/>
    <w:rsid w:val="005242C0"/>
    <w:rsid w:val="005243A6"/>
    <w:rsid w:val="00524669"/>
    <w:rsid w:val="00524670"/>
    <w:rsid w:val="005247DF"/>
    <w:rsid w:val="005248CF"/>
    <w:rsid w:val="005248D9"/>
    <w:rsid w:val="00524AB5"/>
    <w:rsid w:val="00524B68"/>
    <w:rsid w:val="00524B9F"/>
    <w:rsid w:val="00524C14"/>
    <w:rsid w:val="00524DCE"/>
    <w:rsid w:val="00524EA9"/>
    <w:rsid w:val="005252B2"/>
    <w:rsid w:val="00525643"/>
    <w:rsid w:val="00525659"/>
    <w:rsid w:val="005259DB"/>
    <w:rsid w:val="00525A5D"/>
    <w:rsid w:val="00525D07"/>
    <w:rsid w:val="00525F8F"/>
    <w:rsid w:val="00526062"/>
    <w:rsid w:val="00526068"/>
    <w:rsid w:val="00526501"/>
    <w:rsid w:val="0052665D"/>
    <w:rsid w:val="00526A0E"/>
    <w:rsid w:val="00526AC8"/>
    <w:rsid w:val="00527302"/>
    <w:rsid w:val="005276FF"/>
    <w:rsid w:val="00527B77"/>
    <w:rsid w:val="00527C73"/>
    <w:rsid w:val="00527DC6"/>
    <w:rsid w:val="00527F6C"/>
    <w:rsid w:val="00527FF7"/>
    <w:rsid w:val="0053012D"/>
    <w:rsid w:val="00530178"/>
    <w:rsid w:val="00530277"/>
    <w:rsid w:val="00530415"/>
    <w:rsid w:val="005305CC"/>
    <w:rsid w:val="0053061A"/>
    <w:rsid w:val="00530B1B"/>
    <w:rsid w:val="00530B56"/>
    <w:rsid w:val="00530C5C"/>
    <w:rsid w:val="00530C7D"/>
    <w:rsid w:val="00531262"/>
    <w:rsid w:val="00531556"/>
    <w:rsid w:val="0053163C"/>
    <w:rsid w:val="00531742"/>
    <w:rsid w:val="00531890"/>
    <w:rsid w:val="005318A0"/>
    <w:rsid w:val="005318DF"/>
    <w:rsid w:val="00531BD7"/>
    <w:rsid w:val="005323E3"/>
    <w:rsid w:val="00532460"/>
    <w:rsid w:val="00532545"/>
    <w:rsid w:val="0053283F"/>
    <w:rsid w:val="00532B27"/>
    <w:rsid w:val="00532B57"/>
    <w:rsid w:val="00532E04"/>
    <w:rsid w:val="00532EBA"/>
    <w:rsid w:val="0053300F"/>
    <w:rsid w:val="00533018"/>
    <w:rsid w:val="00533150"/>
    <w:rsid w:val="00533195"/>
    <w:rsid w:val="005334DA"/>
    <w:rsid w:val="005335F7"/>
    <w:rsid w:val="005336FC"/>
    <w:rsid w:val="005338E2"/>
    <w:rsid w:val="00533A0C"/>
    <w:rsid w:val="0053463C"/>
    <w:rsid w:val="005346BD"/>
    <w:rsid w:val="005349DB"/>
    <w:rsid w:val="00534DA0"/>
    <w:rsid w:val="00534DF8"/>
    <w:rsid w:val="00535218"/>
    <w:rsid w:val="0053527C"/>
    <w:rsid w:val="00535514"/>
    <w:rsid w:val="00535807"/>
    <w:rsid w:val="00535840"/>
    <w:rsid w:val="00535B00"/>
    <w:rsid w:val="00535DDB"/>
    <w:rsid w:val="00535E9E"/>
    <w:rsid w:val="00535F32"/>
    <w:rsid w:val="00535FDA"/>
    <w:rsid w:val="005361E9"/>
    <w:rsid w:val="00536209"/>
    <w:rsid w:val="005363B9"/>
    <w:rsid w:val="005364B3"/>
    <w:rsid w:val="005367BD"/>
    <w:rsid w:val="00536A70"/>
    <w:rsid w:val="00536D7D"/>
    <w:rsid w:val="00537074"/>
    <w:rsid w:val="005371F6"/>
    <w:rsid w:val="0053734F"/>
    <w:rsid w:val="00537386"/>
    <w:rsid w:val="0053740B"/>
    <w:rsid w:val="00537602"/>
    <w:rsid w:val="00537879"/>
    <w:rsid w:val="00537883"/>
    <w:rsid w:val="005379BF"/>
    <w:rsid w:val="00537C0E"/>
    <w:rsid w:val="00537E01"/>
    <w:rsid w:val="00540482"/>
    <w:rsid w:val="005404D7"/>
    <w:rsid w:val="00540FE3"/>
    <w:rsid w:val="005410C8"/>
    <w:rsid w:val="0054112A"/>
    <w:rsid w:val="0054115C"/>
    <w:rsid w:val="0054120F"/>
    <w:rsid w:val="005413B4"/>
    <w:rsid w:val="00541678"/>
    <w:rsid w:val="005419E5"/>
    <w:rsid w:val="00541B7C"/>
    <w:rsid w:val="00541E1F"/>
    <w:rsid w:val="0054279F"/>
    <w:rsid w:val="005427DE"/>
    <w:rsid w:val="005428C9"/>
    <w:rsid w:val="00542CB9"/>
    <w:rsid w:val="00542E52"/>
    <w:rsid w:val="00543044"/>
    <w:rsid w:val="00543396"/>
    <w:rsid w:val="00543533"/>
    <w:rsid w:val="005435D4"/>
    <w:rsid w:val="005435FD"/>
    <w:rsid w:val="00543661"/>
    <w:rsid w:val="005437E2"/>
    <w:rsid w:val="00543841"/>
    <w:rsid w:val="005439F7"/>
    <w:rsid w:val="00543C1C"/>
    <w:rsid w:val="00543DAD"/>
    <w:rsid w:val="00544353"/>
    <w:rsid w:val="005444FB"/>
    <w:rsid w:val="00544863"/>
    <w:rsid w:val="00544A09"/>
    <w:rsid w:val="00544E1F"/>
    <w:rsid w:val="00544E5E"/>
    <w:rsid w:val="005452EE"/>
    <w:rsid w:val="005456C6"/>
    <w:rsid w:val="005456D4"/>
    <w:rsid w:val="00545AA3"/>
    <w:rsid w:val="00545C07"/>
    <w:rsid w:val="00545D8A"/>
    <w:rsid w:val="00545F30"/>
    <w:rsid w:val="00545F4F"/>
    <w:rsid w:val="00546372"/>
    <w:rsid w:val="005465A6"/>
    <w:rsid w:val="0054665C"/>
    <w:rsid w:val="00546699"/>
    <w:rsid w:val="005466AA"/>
    <w:rsid w:val="005466C8"/>
    <w:rsid w:val="005466F5"/>
    <w:rsid w:val="005467C3"/>
    <w:rsid w:val="00546805"/>
    <w:rsid w:val="005469D8"/>
    <w:rsid w:val="00546A81"/>
    <w:rsid w:val="00546F20"/>
    <w:rsid w:val="00546F7E"/>
    <w:rsid w:val="00546FE9"/>
    <w:rsid w:val="005470AE"/>
    <w:rsid w:val="005471A7"/>
    <w:rsid w:val="005471F6"/>
    <w:rsid w:val="00547352"/>
    <w:rsid w:val="0054754E"/>
    <w:rsid w:val="005475B6"/>
    <w:rsid w:val="00547A78"/>
    <w:rsid w:val="00547D0B"/>
    <w:rsid w:val="00547EE8"/>
    <w:rsid w:val="00547F2C"/>
    <w:rsid w:val="0055015F"/>
    <w:rsid w:val="0055032D"/>
    <w:rsid w:val="00550401"/>
    <w:rsid w:val="00550BA1"/>
    <w:rsid w:val="00550C33"/>
    <w:rsid w:val="00550C73"/>
    <w:rsid w:val="00550DA5"/>
    <w:rsid w:val="00551074"/>
    <w:rsid w:val="005510BE"/>
    <w:rsid w:val="005511F8"/>
    <w:rsid w:val="00551267"/>
    <w:rsid w:val="0055143F"/>
    <w:rsid w:val="0055161F"/>
    <w:rsid w:val="00551748"/>
    <w:rsid w:val="00551BAC"/>
    <w:rsid w:val="00551EF6"/>
    <w:rsid w:val="005524B2"/>
    <w:rsid w:val="005526A3"/>
    <w:rsid w:val="005526BA"/>
    <w:rsid w:val="00552852"/>
    <w:rsid w:val="005529BC"/>
    <w:rsid w:val="00552D16"/>
    <w:rsid w:val="00552F7E"/>
    <w:rsid w:val="00553009"/>
    <w:rsid w:val="0055310A"/>
    <w:rsid w:val="00553444"/>
    <w:rsid w:val="005534CE"/>
    <w:rsid w:val="005536EF"/>
    <w:rsid w:val="00553975"/>
    <w:rsid w:val="00553BB2"/>
    <w:rsid w:val="00553D6B"/>
    <w:rsid w:val="00553F32"/>
    <w:rsid w:val="00553F85"/>
    <w:rsid w:val="00554081"/>
    <w:rsid w:val="005540BF"/>
    <w:rsid w:val="00554143"/>
    <w:rsid w:val="0055431D"/>
    <w:rsid w:val="005543E9"/>
    <w:rsid w:val="00554455"/>
    <w:rsid w:val="005544E7"/>
    <w:rsid w:val="005545E2"/>
    <w:rsid w:val="005545EF"/>
    <w:rsid w:val="00554675"/>
    <w:rsid w:val="00554A74"/>
    <w:rsid w:val="00554A88"/>
    <w:rsid w:val="00554ED2"/>
    <w:rsid w:val="00554FA2"/>
    <w:rsid w:val="0055529B"/>
    <w:rsid w:val="0055546A"/>
    <w:rsid w:val="005557BF"/>
    <w:rsid w:val="0055588C"/>
    <w:rsid w:val="00555A0B"/>
    <w:rsid w:val="00555C4B"/>
    <w:rsid w:val="00556291"/>
    <w:rsid w:val="00556500"/>
    <w:rsid w:val="00556645"/>
    <w:rsid w:val="0055735D"/>
    <w:rsid w:val="00557636"/>
    <w:rsid w:val="00557839"/>
    <w:rsid w:val="00557B7D"/>
    <w:rsid w:val="00557BB2"/>
    <w:rsid w:val="00557C06"/>
    <w:rsid w:val="00557D57"/>
    <w:rsid w:val="00557EFD"/>
    <w:rsid w:val="00557F72"/>
    <w:rsid w:val="0056009E"/>
    <w:rsid w:val="00560235"/>
    <w:rsid w:val="00560266"/>
    <w:rsid w:val="0056035B"/>
    <w:rsid w:val="00560514"/>
    <w:rsid w:val="0056094B"/>
    <w:rsid w:val="00560CB3"/>
    <w:rsid w:val="00560D23"/>
    <w:rsid w:val="00560DB5"/>
    <w:rsid w:val="0056106A"/>
    <w:rsid w:val="00561284"/>
    <w:rsid w:val="00561361"/>
    <w:rsid w:val="00561499"/>
    <w:rsid w:val="005618C4"/>
    <w:rsid w:val="00561A5F"/>
    <w:rsid w:val="00561A82"/>
    <w:rsid w:val="0056284D"/>
    <w:rsid w:val="0056290A"/>
    <w:rsid w:val="00562A20"/>
    <w:rsid w:val="00562C5A"/>
    <w:rsid w:val="00562EE9"/>
    <w:rsid w:val="00562FA1"/>
    <w:rsid w:val="00562FF5"/>
    <w:rsid w:val="00563336"/>
    <w:rsid w:val="005633BD"/>
    <w:rsid w:val="005633FA"/>
    <w:rsid w:val="0056358A"/>
    <w:rsid w:val="005635D0"/>
    <w:rsid w:val="00563700"/>
    <w:rsid w:val="00563762"/>
    <w:rsid w:val="005639AF"/>
    <w:rsid w:val="00563EDB"/>
    <w:rsid w:val="0056443D"/>
    <w:rsid w:val="0056446E"/>
    <w:rsid w:val="005646B0"/>
    <w:rsid w:val="00564819"/>
    <w:rsid w:val="00564822"/>
    <w:rsid w:val="00564980"/>
    <w:rsid w:val="00564B46"/>
    <w:rsid w:val="00564B65"/>
    <w:rsid w:val="0056509A"/>
    <w:rsid w:val="005652EA"/>
    <w:rsid w:val="00565332"/>
    <w:rsid w:val="0056538F"/>
    <w:rsid w:val="00565420"/>
    <w:rsid w:val="005659CF"/>
    <w:rsid w:val="005659EA"/>
    <w:rsid w:val="00565A61"/>
    <w:rsid w:val="00565AF0"/>
    <w:rsid w:val="00565BB1"/>
    <w:rsid w:val="00565C67"/>
    <w:rsid w:val="0056664E"/>
    <w:rsid w:val="00566704"/>
    <w:rsid w:val="005668D1"/>
    <w:rsid w:val="00566AC7"/>
    <w:rsid w:val="00566B1B"/>
    <w:rsid w:val="00566D3A"/>
    <w:rsid w:val="00566E91"/>
    <w:rsid w:val="005670D0"/>
    <w:rsid w:val="00567261"/>
    <w:rsid w:val="00567290"/>
    <w:rsid w:val="00567469"/>
    <w:rsid w:val="005675CD"/>
    <w:rsid w:val="005676A2"/>
    <w:rsid w:val="00567885"/>
    <w:rsid w:val="00567B7D"/>
    <w:rsid w:val="00567BEE"/>
    <w:rsid w:val="00567E8D"/>
    <w:rsid w:val="0057011E"/>
    <w:rsid w:val="005702DB"/>
    <w:rsid w:val="005704BD"/>
    <w:rsid w:val="005706BC"/>
    <w:rsid w:val="0057082E"/>
    <w:rsid w:val="00570838"/>
    <w:rsid w:val="00570AF2"/>
    <w:rsid w:val="00571257"/>
    <w:rsid w:val="00571292"/>
    <w:rsid w:val="0057136A"/>
    <w:rsid w:val="00571437"/>
    <w:rsid w:val="00571441"/>
    <w:rsid w:val="00571903"/>
    <w:rsid w:val="00571B8F"/>
    <w:rsid w:val="00571C15"/>
    <w:rsid w:val="00571C68"/>
    <w:rsid w:val="00571D48"/>
    <w:rsid w:val="00571D73"/>
    <w:rsid w:val="00571DE0"/>
    <w:rsid w:val="00571E59"/>
    <w:rsid w:val="00571FA8"/>
    <w:rsid w:val="00572303"/>
    <w:rsid w:val="00572342"/>
    <w:rsid w:val="005724B3"/>
    <w:rsid w:val="00572568"/>
    <w:rsid w:val="00572626"/>
    <w:rsid w:val="0057263F"/>
    <w:rsid w:val="00572687"/>
    <w:rsid w:val="00572774"/>
    <w:rsid w:val="005728F1"/>
    <w:rsid w:val="00572AFB"/>
    <w:rsid w:val="00572DC5"/>
    <w:rsid w:val="00572FE5"/>
    <w:rsid w:val="005732FC"/>
    <w:rsid w:val="0057370D"/>
    <w:rsid w:val="00573816"/>
    <w:rsid w:val="00573E74"/>
    <w:rsid w:val="00573EA2"/>
    <w:rsid w:val="0057419E"/>
    <w:rsid w:val="00574277"/>
    <w:rsid w:val="0057429B"/>
    <w:rsid w:val="0057447B"/>
    <w:rsid w:val="00574ECD"/>
    <w:rsid w:val="00574FF8"/>
    <w:rsid w:val="005750D0"/>
    <w:rsid w:val="0057513D"/>
    <w:rsid w:val="005753B2"/>
    <w:rsid w:val="0057562A"/>
    <w:rsid w:val="005756A4"/>
    <w:rsid w:val="0057570D"/>
    <w:rsid w:val="00575786"/>
    <w:rsid w:val="00575794"/>
    <w:rsid w:val="0057582A"/>
    <w:rsid w:val="00575A00"/>
    <w:rsid w:val="00575ABF"/>
    <w:rsid w:val="00575AD3"/>
    <w:rsid w:val="00575AFD"/>
    <w:rsid w:val="00575B03"/>
    <w:rsid w:val="00575D3B"/>
    <w:rsid w:val="00575FFD"/>
    <w:rsid w:val="00576327"/>
    <w:rsid w:val="00576448"/>
    <w:rsid w:val="00576575"/>
    <w:rsid w:val="005765B4"/>
    <w:rsid w:val="005765FC"/>
    <w:rsid w:val="00576AC9"/>
    <w:rsid w:val="00576C59"/>
    <w:rsid w:val="00576E03"/>
    <w:rsid w:val="00576E29"/>
    <w:rsid w:val="00576EFD"/>
    <w:rsid w:val="00576FE4"/>
    <w:rsid w:val="00577154"/>
    <w:rsid w:val="0057720B"/>
    <w:rsid w:val="00577314"/>
    <w:rsid w:val="00577554"/>
    <w:rsid w:val="00577601"/>
    <w:rsid w:val="00577D61"/>
    <w:rsid w:val="00577EB1"/>
    <w:rsid w:val="0058003C"/>
    <w:rsid w:val="005801A3"/>
    <w:rsid w:val="00580B18"/>
    <w:rsid w:val="0058113A"/>
    <w:rsid w:val="0058121F"/>
    <w:rsid w:val="005813EE"/>
    <w:rsid w:val="0058140C"/>
    <w:rsid w:val="00581966"/>
    <w:rsid w:val="00581AAC"/>
    <w:rsid w:val="00581B55"/>
    <w:rsid w:val="0058205C"/>
    <w:rsid w:val="00582098"/>
    <w:rsid w:val="005822D9"/>
    <w:rsid w:val="005823DE"/>
    <w:rsid w:val="00582619"/>
    <w:rsid w:val="0058267A"/>
    <w:rsid w:val="005827DF"/>
    <w:rsid w:val="00582942"/>
    <w:rsid w:val="005829DF"/>
    <w:rsid w:val="00582B29"/>
    <w:rsid w:val="00582B5E"/>
    <w:rsid w:val="0058317E"/>
    <w:rsid w:val="0058334C"/>
    <w:rsid w:val="0058346E"/>
    <w:rsid w:val="005837A9"/>
    <w:rsid w:val="00583DB4"/>
    <w:rsid w:val="00583E21"/>
    <w:rsid w:val="00583E63"/>
    <w:rsid w:val="00583F41"/>
    <w:rsid w:val="00583F4D"/>
    <w:rsid w:val="005842BB"/>
    <w:rsid w:val="005843F6"/>
    <w:rsid w:val="005846D4"/>
    <w:rsid w:val="00584742"/>
    <w:rsid w:val="005847F4"/>
    <w:rsid w:val="00584F1D"/>
    <w:rsid w:val="0058503F"/>
    <w:rsid w:val="005852E8"/>
    <w:rsid w:val="00585303"/>
    <w:rsid w:val="00585361"/>
    <w:rsid w:val="00585908"/>
    <w:rsid w:val="00585AA0"/>
    <w:rsid w:val="00585C3C"/>
    <w:rsid w:val="00586043"/>
    <w:rsid w:val="005863F8"/>
    <w:rsid w:val="005864D2"/>
    <w:rsid w:val="005865A0"/>
    <w:rsid w:val="00586652"/>
    <w:rsid w:val="005867D0"/>
    <w:rsid w:val="00586A11"/>
    <w:rsid w:val="00586BEF"/>
    <w:rsid w:val="0058715D"/>
    <w:rsid w:val="00587242"/>
    <w:rsid w:val="005874E1"/>
    <w:rsid w:val="00587797"/>
    <w:rsid w:val="00587CBE"/>
    <w:rsid w:val="00590165"/>
    <w:rsid w:val="0059022F"/>
    <w:rsid w:val="005902A9"/>
    <w:rsid w:val="005907F1"/>
    <w:rsid w:val="00591D68"/>
    <w:rsid w:val="0059203E"/>
    <w:rsid w:val="0059212B"/>
    <w:rsid w:val="0059218F"/>
    <w:rsid w:val="005921C5"/>
    <w:rsid w:val="005927C8"/>
    <w:rsid w:val="005928E9"/>
    <w:rsid w:val="00592D4E"/>
    <w:rsid w:val="00593357"/>
    <w:rsid w:val="00593792"/>
    <w:rsid w:val="00593B15"/>
    <w:rsid w:val="00593B8B"/>
    <w:rsid w:val="00593CFE"/>
    <w:rsid w:val="00593F52"/>
    <w:rsid w:val="00593F67"/>
    <w:rsid w:val="00594264"/>
    <w:rsid w:val="0059433D"/>
    <w:rsid w:val="00594547"/>
    <w:rsid w:val="00594806"/>
    <w:rsid w:val="0059489F"/>
    <w:rsid w:val="00594905"/>
    <w:rsid w:val="005949DE"/>
    <w:rsid w:val="00594FEC"/>
    <w:rsid w:val="0059549E"/>
    <w:rsid w:val="00595A79"/>
    <w:rsid w:val="00595B14"/>
    <w:rsid w:val="005960AD"/>
    <w:rsid w:val="00596114"/>
    <w:rsid w:val="00596356"/>
    <w:rsid w:val="0059637A"/>
    <w:rsid w:val="005963DE"/>
    <w:rsid w:val="0059663E"/>
    <w:rsid w:val="00596713"/>
    <w:rsid w:val="00596819"/>
    <w:rsid w:val="00596C6F"/>
    <w:rsid w:val="005972D2"/>
    <w:rsid w:val="0059736A"/>
    <w:rsid w:val="005979B8"/>
    <w:rsid w:val="005979E4"/>
    <w:rsid w:val="00597F85"/>
    <w:rsid w:val="005A01F1"/>
    <w:rsid w:val="005A0292"/>
    <w:rsid w:val="005A058D"/>
    <w:rsid w:val="005A0B73"/>
    <w:rsid w:val="005A0CDE"/>
    <w:rsid w:val="005A0F3A"/>
    <w:rsid w:val="005A10D3"/>
    <w:rsid w:val="005A12B4"/>
    <w:rsid w:val="005A1919"/>
    <w:rsid w:val="005A1ADC"/>
    <w:rsid w:val="005A1C89"/>
    <w:rsid w:val="005A1D23"/>
    <w:rsid w:val="005A1D55"/>
    <w:rsid w:val="005A1D8D"/>
    <w:rsid w:val="005A1DD1"/>
    <w:rsid w:val="005A1E45"/>
    <w:rsid w:val="005A2040"/>
    <w:rsid w:val="005A2061"/>
    <w:rsid w:val="005A2066"/>
    <w:rsid w:val="005A232E"/>
    <w:rsid w:val="005A2714"/>
    <w:rsid w:val="005A272C"/>
    <w:rsid w:val="005A27AD"/>
    <w:rsid w:val="005A2A47"/>
    <w:rsid w:val="005A2ACF"/>
    <w:rsid w:val="005A2AD0"/>
    <w:rsid w:val="005A2BC3"/>
    <w:rsid w:val="005A2E7B"/>
    <w:rsid w:val="005A2F30"/>
    <w:rsid w:val="005A2FAF"/>
    <w:rsid w:val="005A33CE"/>
    <w:rsid w:val="005A3786"/>
    <w:rsid w:val="005A37C5"/>
    <w:rsid w:val="005A3F8A"/>
    <w:rsid w:val="005A416D"/>
    <w:rsid w:val="005A4243"/>
    <w:rsid w:val="005A43E5"/>
    <w:rsid w:val="005A4437"/>
    <w:rsid w:val="005A4E1B"/>
    <w:rsid w:val="005A4FAC"/>
    <w:rsid w:val="005A5049"/>
    <w:rsid w:val="005A5071"/>
    <w:rsid w:val="005A5232"/>
    <w:rsid w:val="005A52E3"/>
    <w:rsid w:val="005A5507"/>
    <w:rsid w:val="005A56A9"/>
    <w:rsid w:val="005A5A9A"/>
    <w:rsid w:val="005A5AB0"/>
    <w:rsid w:val="005A5AE4"/>
    <w:rsid w:val="005A5E70"/>
    <w:rsid w:val="005A5F59"/>
    <w:rsid w:val="005A6001"/>
    <w:rsid w:val="005A6364"/>
    <w:rsid w:val="005A67CB"/>
    <w:rsid w:val="005A6987"/>
    <w:rsid w:val="005A6AE6"/>
    <w:rsid w:val="005A6D28"/>
    <w:rsid w:val="005A6DFB"/>
    <w:rsid w:val="005A6F1E"/>
    <w:rsid w:val="005A6FEC"/>
    <w:rsid w:val="005A7176"/>
    <w:rsid w:val="005A7259"/>
    <w:rsid w:val="005A778C"/>
    <w:rsid w:val="005A7874"/>
    <w:rsid w:val="005A795C"/>
    <w:rsid w:val="005A7CDE"/>
    <w:rsid w:val="005A7D97"/>
    <w:rsid w:val="005A7E5B"/>
    <w:rsid w:val="005A7F2F"/>
    <w:rsid w:val="005B02F6"/>
    <w:rsid w:val="005B038E"/>
    <w:rsid w:val="005B089D"/>
    <w:rsid w:val="005B0962"/>
    <w:rsid w:val="005B0A2F"/>
    <w:rsid w:val="005B0A46"/>
    <w:rsid w:val="005B0B28"/>
    <w:rsid w:val="005B1165"/>
    <w:rsid w:val="005B1681"/>
    <w:rsid w:val="005B1C5A"/>
    <w:rsid w:val="005B1F5F"/>
    <w:rsid w:val="005B21B2"/>
    <w:rsid w:val="005B27DA"/>
    <w:rsid w:val="005B291C"/>
    <w:rsid w:val="005B2B19"/>
    <w:rsid w:val="005B2CC1"/>
    <w:rsid w:val="005B2D23"/>
    <w:rsid w:val="005B2D4C"/>
    <w:rsid w:val="005B30FA"/>
    <w:rsid w:val="005B3154"/>
    <w:rsid w:val="005B32E3"/>
    <w:rsid w:val="005B35B9"/>
    <w:rsid w:val="005B3843"/>
    <w:rsid w:val="005B3BE2"/>
    <w:rsid w:val="005B3CAB"/>
    <w:rsid w:val="005B3D31"/>
    <w:rsid w:val="005B3DDB"/>
    <w:rsid w:val="005B3E6E"/>
    <w:rsid w:val="005B401A"/>
    <w:rsid w:val="005B442D"/>
    <w:rsid w:val="005B442E"/>
    <w:rsid w:val="005B442F"/>
    <w:rsid w:val="005B4446"/>
    <w:rsid w:val="005B48FB"/>
    <w:rsid w:val="005B4966"/>
    <w:rsid w:val="005B4970"/>
    <w:rsid w:val="005B4A21"/>
    <w:rsid w:val="005B4BAC"/>
    <w:rsid w:val="005B4BC1"/>
    <w:rsid w:val="005B4BE1"/>
    <w:rsid w:val="005B5159"/>
    <w:rsid w:val="005B53FF"/>
    <w:rsid w:val="005B5568"/>
    <w:rsid w:val="005B58E0"/>
    <w:rsid w:val="005B5B07"/>
    <w:rsid w:val="005B5C8D"/>
    <w:rsid w:val="005B5D0F"/>
    <w:rsid w:val="005B5FA4"/>
    <w:rsid w:val="005B6012"/>
    <w:rsid w:val="005B6075"/>
    <w:rsid w:val="005B60CF"/>
    <w:rsid w:val="005B6129"/>
    <w:rsid w:val="005B625F"/>
    <w:rsid w:val="005B629A"/>
    <w:rsid w:val="005B655A"/>
    <w:rsid w:val="005B66A4"/>
    <w:rsid w:val="005B6756"/>
    <w:rsid w:val="005B68F9"/>
    <w:rsid w:val="005B6A5B"/>
    <w:rsid w:val="005B6C5E"/>
    <w:rsid w:val="005B6C9B"/>
    <w:rsid w:val="005B6CE5"/>
    <w:rsid w:val="005B6E16"/>
    <w:rsid w:val="005B70B4"/>
    <w:rsid w:val="005B73F1"/>
    <w:rsid w:val="005B7559"/>
    <w:rsid w:val="005B771A"/>
    <w:rsid w:val="005B782F"/>
    <w:rsid w:val="005B79E1"/>
    <w:rsid w:val="005B7F65"/>
    <w:rsid w:val="005C00DE"/>
    <w:rsid w:val="005C0164"/>
    <w:rsid w:val="005C017A"/>
    <w:rsid w:val="005C01E7"/>
    <w:rsid w:val="005C066B"/>
    <w:rsid w:val="005C06BA"/>
    <w:rsid w:val="005C08DF"/>
    <w:rsid w:val="005C1122"/>
    <w:rsid w:val="005C1160"/>
    <w:rsid w:val="005C13BC"/>
    <w:rsid w:val="005C17F4"/>
    <w:rsid w:val="005C180A"/>
    <w:rsid w:val="005C1915"/>
    <w:rsid w:val="005C1951"/>
    <w:rsid w:val="005C1C5F"/>
    <w:rsid w:val="005C1CEF"/>
    <w:rsid w:val="005C1E9E"/>
    <w:rsid w:val="005C2083"/>
    <w:rsid w:val="005C2298"/>
    <w:rsid w:val="005C2481"/>
    <w:rsid w:val="005C259B"/>
    <w:rsid w:val="005C2EA5"/>
    <w:rsid w:val="005C3566"/>
    <w:rsid w:val="005C3C16"/>
    <w:rsid w:val="005C3C61"/>
    <w:rsid w:val="005C3DC1"/>
    <w:rsid w:val="005C3F8D"/>
    <w:rsid w:val="005C4073"/>
    <w:rsid w:val="005C41A7"/>
    <w:rsid w:val="005C41C0"/>
    <w:rsid w:val="005C46BD"/>
    <w:rsid w:val="005C4867"/>
    <w:rsid w:val="005C4F2C"/>
    <w:rsid w:val="005C5119"/>
    <w:rsid w:val="005C5435"/>
    <w:rsid w:val="005C5442"/>
    <w:rsid w:val="005C54F9"/>
    <w:rsid w:val="005C5657"/>
    <w:rsid w:val="005C5A4C"/>
    <w:rsid w:val="005C5AEA"/>
    <w:rsid w:val="005C5BAF"/>
    <w:rsid w:val="005C5E84"/>
    <w:rsid w:val="005C6078"/>
    <w:rsid w:val="005C61F7"/>
    <w:rsid w:val="005C642F"/>
    <w:rsid w:val="005C6B04"/>
    <w:rsid w:val="005C6BC2"/>
    <w:rsid w:val="005C6E58"/>
    <w:rsid w:val="005C6EC0"/>
    <w:rsid w:val="005C7125"/>
    <w:rsid w:val="005C748C"/>
    <w:rsid w:val="005C76F0"/>
    <w:rsid w:val="005C76FE"/>
    <w:rsid w:val="005C7CE1"/>
    <w:rsid w:val="005C7F4C"/>
    <w:rsid w:val="005D00DA"/>
    <w:rsid w:val="005D06B4"/>
    <w:rsid w:val="005D078B"/>
    <w:rsid w:val="005D0871"/>
    <w:rsid w:val="005D0D3A"/>
    <w:rsid w:val="005D0F11"/>
    <w:rsid w:val="005D0F17"/>
    <w:rsid w:val="005D1080"/>
    <w:rsid w:val="005D12E1"/>
    <w:rsid w:val="005D1840"/>
    <w:rsid w:val="005D1E38"/>
    <w:rsid w:val="005D214C"/>
    <w:rsid w:val="005D21D1"/>
    <w:rsid w:val="005D22C8"/>
    <w:rsid w:val="005D25E7"/>
    <w:rsid w:val="005D2A18"/>
    <w:rsid w:val="005D2A2C"/>
    <w:rsid w:val="005D2A2D"/>
    <w:rsid w:val="005D2AC2"/>
    <w:rsid w:val="005D2C41"/>
    <w:rsid w:val="005D2CD3"/>
    <w:rsid w:val="005D2E46"/>
    <w:rsid w:val="005D2F65"/>
    <w:rsid w:val="005D304E"/>
    <w:rsid w:val="005D35C7"/>
    <w:rsid w:val="005D35C8"/>
    <w:rsid w:val="005D388B"/>
    <w:rsid w:val="005D388C"/>
    <w:rsid w:val="005D3A09"/>
    <w:rsid w:val="005D3A2A"/>
    <w:rsid w:val="005D4294"/>
    <w:rsid w:val="005D4571"/>
    <w:rsid w:val="005D47A0"/>
    <w:rsid w:val="005D4A88"/>
    <w:rsid w:val="005D4ADD"/>
    <w:rsid w:val="005D4BD8"/>
    <w:rsid w:val="005D4ED3"/>
    <w:rsid w:val="005D5053"/>
    <w:rsid w:val="005D50BA"/>
    <w:rsid w:val="005D51B7"/>
    <w:rsid w:val="005D5219"/>
    <w:rsid w:val="005D538E"/>
    <w:rsid w:val="005D5529"/>
    <w:rsid w:val="005D5850"/>
    <w:rsid w:val="005D5A82"/>
    <w:rsid w:val="005D5AB3"/>
    <w:rsid w:val="005D5D23"/>
    <w:rsid w:val="005D5DC2"/>
    <w:rsid w:val="005D5F97"/>
    <w:rsid w:val="005D643A"/>
    <w:rsid w:val="005D652E"/>
    <w:rsid w:val="005D69EC"/>
    <w:rsid w:val="005D6B4A"/>
    <w:rsid w:val="005D730C"/>
    <w:rsid w:val="005D746E"/>
    <w:rsid w:val="005D75A1"/>
    <w:rsid w:val="005D766D"/>
    <w:rsid w:val="005D7698"/>
    <w:rsid w:val="005D7754"/>
    <w:rsid w:val="005D7ADD"/>
    <w:rsid w:val="005D7AF6"/>
    <w:rsid w:val="005D7C5D"/>
    <w:rsid w:val="005D7C67"/>
    <w:rsid w:val="005D7F21"/>
    <w:rsid w:val="005D7F9C"/>
    <w:rsid w:val="005E082D"/>
    <w:rsid w:val="005E0DDC"/>
    <w:rsid w:val="005E0FF9"/>
    <w:rsid w:val="005E1114"/>
    <w:rsid w:val="005E1472"/>
    <w:rsid w:val="005E191C"/>
    <w:rsid w:val="005E1E15"/>
    <w:rsid w:val="005E1F6B"/>
    <w:rsid w:val="005E244B"/>
    <w:rsid w:val="005E2491"/>
    <w:rsid w:val="005E25AA"/>
    <w:rsid w:val="005E2721"/>
    <w:rsid w:val="005E2762"/>
    <w:rsid w:val="005E27FA"/>
    <w:rsid w:val="005E2D80"/>
    <w:rsid w:val="005E2E79"/>
    <w:rsid w:val="005E3221"/>
    <w:rsid w:val="005E327C"/>
    <w:rsid w:val="005E33A1"/>
    <w:rsid w:val="005E348C"/>
    <w:rsid w:val="005E3641"/>
    <w:rsid w:val="005E389F"/>
    <w:rsid w:val="005E38F1"/>
    <w:rsid w:val="005E3BB1"/>
    <w:rsid w:val="005E3DCC"/>
    <w:rsid w:val="005E3E04"/>
    <w:rsid w:val="005E3E0F"/>
    <w:rsid w:val="005E3E7A"/>
    <w:rsid w:val="005E3F31"/>
    <w:rsid w:val="005E403A"/>
    <w:rsid w:val="005E4141"/>
    <w:rsid w:val="005E4629"/>
    <w:rsid w:val="005E469D"/>
    <w:rsid w:val="005E4753"/>
    <w:rsid w:val="005E4767"/>
    <w:rsid w:val="005E4B2B"/>
    <w:rsid w:val="005E4BA6"/>
    <w:rsid w:val="005E4C3D"/>
    <w:rsid w:val="005E4E84"/>
    <w:rsid w:val="005E4EF2"/>
    <w:rsid w:val="005E530D"/>
    <w:rsid w:val="005E5374"/>
    <w:rsid w:val="005E5497"/>
    <w:rsid w:val="005E5508"/>
    <w:rsid w:val="005E566B"/>
    <w:rsid w:val="005E56EC"/>
    <w:rsid w:val="005E5880"/>
    <w:rsid w:val="005E5905"/>
    <w:rsid w:val="005E5907"/>
    <w:rsid w:val="005E5B23"/>
    <w:rsid w:val="005E5C68"/>
    <w:rsid w:val="005E5E2C"/>
    <w:rsid w:val="005E5E74"/>
    <w:rsid w:val="005E5EAE"/>
    <w:rsid w:val="005E61D9"/>
    <w:rsid w:val="005E6249"/>
    <w:rsid w:val="005E62D1"/>
    <w:rsid w:val="005E6631"/>
    <w:rsid w:val="005E6661"/>
    <w:rsid w:val="005E676D"/>
    <w:rsid w:val="005E6B7F"/>
    <w:rsid w:val="005E6C5C"/>
    <w:rsid w:val="005E6E5D"/>
    <w:rsid w:val="005E6FA0"/>
    <w:rsid w:val="005E721E"/>
    <w:rsid w:val="005E73D1"/>
    <w:rsid w:val="005E78F6"/>
    <w:rsid w:val="005E7C5E"/>
    <w:rsid w:val="005E7CCB"/>
    <w:rsid w:val="005E7EFB"/>
    <w:rsid w:val="005E7FBC"/>
    <w:rsid w:val="005F00E5"/>
    <w:rsid w:val="005F02CD"/>
    <w:rsid w:val="005F065E"/>
    <w:rsid w:val="005F0D3C"/>
    <w:rsid w:val="005F127F"/>
    <w:rsid w:val="005F145F"/>
    <w:rsid w:val="005F1746"/>
    <w:rsid w:val="005F191F"/>
    <w:rsid w:val="005F1B1F"/>
    <w:rsid w:val="005F1B28"/>
    <w:rsid w:val="005F1C52"/>
    <w:rsid w:val="005F216A"/>
    <w:rsid w:val="005F22D2"/>
    <w:rsid w:val="005F259E"/>
    <w:rsid w:val="005F2AE4"/>
    <w:rsid w:val="005F3046"/>
    <w:rsid w:val="005F30A6"/>
    <w:rsid w:val="005F334D"/>
    <w:rsid w:val="005F33F3"/>
    <w:rsid w:val="005F3658"/>
    <w:rsid w:val="005F36E2"/>
    <w:rsid w:val="005F37B7"/>
    <w:rsid w:val="005F3A23"/>
    <w:rsid w:val="005F3C93"/>
    <w:rsid w:val="005F3DBF"/>
    <w:rsid w:val="005F3E5C"/>
    <w:rsid w:val="005F3F93"/>
    <w:rsid w:val="005F41EB"/>
    <w:rsid w:val="005F4304"/>
    <w:rsid w:val="005F4384"/>
    <w:rsid w:val="005F45BE"/>
    <w:rsid w:val="005F48E4"/>
    <w:rsid w:val="005F4AED"/>
    <w:rsid w:val="005F4B2E"/>
    <w:rsid w:val="005F5180"/>
    <w:rsid w:val="005F522F"/>
    <w:rsid w:val="005F5D47"/>
    <w:rsid w:val="005F5D7E"/>
    <w:rsid w:val="005F5EE8"/>
    <w:rsid w:val="005F616C"/>
    <w:rsid w:val="005F6175"/>
    <w:rsid w:val="005F627D"/>
    <w:rsid w:val="005F6421"/>
    <w:rsid w:val="005F6938"/>
    <w:rsid w:val="005F6A05"/>
    <w:rsid w:val="005F6AA1"/>
    <w:rsid w:val="005F6AC5"/>
    <w:rsid w:val="005F6B3A"/>
    <w:rsid w:val="005F6BE3"/>
    <w:rsid w:val="005F6D56"/>
    <w:rsid w:val="005F6E55"/>
    <w:rsid w:val="005F6F46"/>
    <w:rsid w:val="005F71C8"/>
    <w:rsid w:val="005F7340"/>
    <w:rsid w:val="005F736B"/>
    <w:rsid w:val="005F76E8"/>
    <w:rsid w:val="005F771E"/>
    <w:rsid w:val="005F7781"/>
    <w:rsid w:val="005F7C05"/>
    <w:rsid w:val="005F7CD9"/>
    <w:rsid w:val="005F7D8D"/>
    <w:rsid w:val="005F7EE2"/>
    <w:rsid w:val="005F7FB6"/>
    <w:rsid w:val="0060016B"/>
    <w:rsid w:val="00600243"/>
    <w:rsid w:val="00600439"/>
    <w:rsid w:val="00600689"/>
    <w:rsid w:val="00600C3D"/>
    <w:rsid w:val="00600CBC"/>
    <w:rsid w:val="00600E43"/>
    <w:rsid w:val="00600E59"/>
    <w:rsid w:val="00600F46"/>
    <w:rsid w:val="006010C4"/>
    <w:rsid w:val="00601223"/>
    <w:rsid w:val="006012C3"/>
    <w:rsid w:val="0060158B"/>
    <w:rsid w:val="0060198B"/>
    <w:rsid w:val="00601F1A"/>
    <w:rsid w:val="00601F5F"/>
    <w:rsid w:val="00602326"/>
    <w:rsid w:val="0060248A"/>
    <w:rsid w:val="006024BB"/>
    <w:rsid w:val="0060295C"/>
    <w:rsid w:val="006029E5"/>
    <w:rsid w:val="00602DD2"/>
    <w:rsid w:val="00603199"/>
    <w:rsid w:val="00603245"/>
    <w:rsid w:val="00603383"/>
    <w:rsid w:val="00603424"/>
    <w:rsid w:val="00603B66"/>
    <w:rsid w:val="00603D5C"/>
    <w:rsid w:val="00603D5E"/>
    <w:rsid w:val="00603DAF"/>
    <w:rsid w:val="00603FC6"/>
    <w:rsid w:val="0060405F"/>
    <w:rsid w:val="0060434C"/>
    <w:rsid w:val="006044F8"/>
    <w:rsid w:val="0060475B"/>
    <w:rsid w:val="006047E9"/>
    <w:rsid w:val="00604B3F"/>
    <w:rsid w:val="00604DEF"/>
    <w:rsid w:val="00604F08"/>
    <w:rsid w:val="006052B4"/>
    <w:rsid w:val="00605337"/>
    <w:rsid w:val="00605638"/>
    <w:rsid w:val="006056F9"/>
    <w:rsid w:val="00605A70"/>
    <w:rsid w:val="0060666F"/>
    <w:rsid w:val="006069A8"/>
    <w:rsid w:val="00606C1C"/>
    <w:rsid w:val="00606CAF"/>
    <w:rsid w:val="00606E48"/>
    <w:rsid w:val="00606ECA"/>
    <w:rsid w:val="006070B9"/>
    <w:rsid w:val="006071B8"/>
    <w:rsid w:val="0060725A"/>
    <w:rsid w:val="0060744F"/>
    <w:rsid w:val="00607813"/>
    <w:rsid w:val="00607A6F"/>
    <w:rsid w:val="00607F4B"/>
    <w:rsid w:val="0061011D"/>
    <w:rsid w:val="00610230"/>
    <w:rsid w:val="00610297"/>
    <w:rsid w:val="00610424"/>
    <w:rsid w:val="006105E4"/>
    <w:rsid w:val="006105FD"/>
    <w:rsid w:val="0061089B"/>
    <w:rsid w:val="006109F0"/>
    <w:rsid w:val="00610B87"/>
    <w:rsid w:val="00610EB3"/>
    <w:rsid w:val="00611021"/>
    <w:rsid w:val="00611163"/>
    <w:rsid w:val="00611279"/>
    <w:rsid w:val="006112F0"/>
    <w:rsid w:val="00611413"/>
    <w:rsid w:val="00611414"/>
    <w:rsid w:val="0061144C"/>
    <w:rsid w:val="006115D2"/>
    <w:rsid w:val="006116CC"/>
    <w:rsid w:val="006116D5"/>
    <w:rsid w:val="006119B9"/>
    <w:rsid w:val="00611C73"/>
    <w:rsid w:val="00611CC8"/>
    <w:rsid w:val="0061201C"/>
    <w:rsid w:val="00612B95"/>
    <w:rsid w:val="00612CB1"/>
    <w:rsid w:val="006131BE"/>
    <w:rsid w:val="00613270"/>
    <w:rsid w:val="00613273"/>
    <w:rsid w:val="00613498"/>
    <w:rsid w:val="006134C2"/>
    <w:rsid w:val="006134EE"/>
    <w:rsid w:val="006134FE"/>
    <w:rsid w:val="0061372B"/>
    <w:rsid w:val="0061386E"/>
    <w:rsid w:val="00613E03"/>
    <w:rsid w:val="0061413A"/>
    <w:rsid w:val="006146E9"/>
    <w:rsid w:val="0061482D"/>
    <w:rsid w:val="00614A43"/>
    <w:rsid w:val="00614A7C"/>
    <w:rsid w:val="00614AE5"/>
    <w:rsid w:val="00614C53"/>
    <w:rsid w:val="00615083"/>
    <w:rsid w:val="006150A5"/>
    <w:rsid w:val="00615279"/>
    <w:rsid w:val="0061540F"/>
    <w:rsid w:val="00615661"/>
    <w:rsid w:val="00615823"/>
    <w:rsid w:val="00615C85"/>
    <w:rsid w:val="00615E13"/>
    <w:rsid w:val="00616023"/>
    <w:rsid w:val="00616089"/>
    <w:rsid w:val="00616527"/>
    <w:rsid w:val="006165E9"/>
    <w:rsid w:val="0061697C"/>
    <w:rsid w:val="00616F99"/>
    <w:rsid w:val="0061702D"/>
    <w:rsid w:val="0061722F"/>
    <w:rsid w:val="0061753E"/>
    <w:rsid w:val="00617553"/>
    <w:rsid w:val="006179EA"/>
    <w:rsid w:val="00617AFA"/>
    <w:rsid w:val="00617FE6"/>
    <w:rsid w:val="0062014E"/>
    <w:rsid w:val="0062046F"/>
    <w:rsid w:val="00620530"/>
    <w:rsid w:val="006205CD"/>
    <w:rsid w:val="0062109B"/>
    <w:rsid w:val="00621336"/>
    <w:rsid w:val="00621653"/>
    <w:rsid w:val="006216BD"/>
    <w:rsid w:val="0062173C"/>
    <w:rsid w:val="00621D99"/>
    <w:rsid w:val="0062204E"/>
    <w:rsid w:val="00622152"/>
    <w:rsid w:val="006221AD"/>
    <w:rsid w:val="006223B2"/>
    <w:rsid w:val="006223E1"/>
    <w:rsid w:val="00622575"/>
    <w:rsid w:val="0062299C"/>
    <w:rsid w:val="00622C5B"/>
    <w:rsid w:val="00622D23"/>
    <w:rsid w:val="00622F3A"/>
    <w:rsid w:val="00623003"/>
    <w:rsid w:val="0062307E"/>
    <w:rsid w:val="006233BC"/>
    <w:rsid w:val="006235C0"/>
    <w:rsid w:val="006237E6"/>
    <w:rsid w:val="00623803"/>
    <w:rsid w:val="00623810"/>
    <w:rsid w:val="00623969"/>
    <w:rsid w:val="00623CFC"/>
    <w:rsid w:val="00623FE3"/>
    <w:rsid w:val="00624053"/>
    <w:rsid w:val="0062408B"/>
    <w:rsid w:val="00624165"/>
    <w:rsid w:val="00624177"/>
    <w:rsid w:val="006241F1"/>
    <w:rsid w:val="00624293"/>
    <w:rsid w:val="0062431F"/>
    <w:rsid w:val="0062436F"/>
    <w:rsid w:val="00624430"/>
    <w:rsid w:val="006244E0"/>
    <w:rsid w:val="006247CB"/>
    <w:rsid w:val="00624AD3"/>
    <w:rsid w:val="00624C4B"/>
    <w:rsid w:val="00624E14"/>
    <w:rsid w:val="00624EB7"/>
    <w:rsid w:val="006250D4"/>
    <w:rsid w:val="00625279"/>
    <w:rsid w:val="0062543B"/>
    <w:rsid w:val="006254CA"/>
    <w:rsid w:val="00625508"/>
    <w:rsid w:val="00625549"/>
    <w:rsid w:val="006256E2"/>
    <w:rsid w:val="0062575C"/>
    <w:rsid w:val="00625959"/>
    <w:rsid w:val="00625A8B"/>
    <w:rsid w:val="00625CBD"/>
    <w:rsid w:val="00625F95"/>
    <w:rsid w:val="00626096"/>
    <w:rsid w:val="0062625D"/>
    <w:rsid w:val="0062652B"/>
    <w:rsid w:val="006266D3"/>
    <w:rsid w:val="00626790"/>
    <w:rsid w:val="006267DA"/>
    <w:rsid w:val="0062688D"/>
    <w:rsid w:val="00626AAB"/>
    <w:rsid w:val="00626BA6"/>
    <w:rsid w:val="00626ED1"/>
    <w:rsid w:val="00626F85"/>
    <w:rsid w:val="0062714B"/>
    <w:rsid w:val="006272FE"/>
    <w:rsid w:val="006273BF"/>
    <w:rsid w:val="006273E5"/>
    <w:rsid w:val="006278FB"/>
    <w:rsid w:val="00627903"/>
    <w:rsid w:val="00627F87"/>
    <w:rsid w:val="006300C8"/>
    <w:rsid w:val="0063052C"/>
    <w:rsid w:val="006307E1"/>
    <w:rsid w:val="006309A9"/>
    <w:rsid w:val="0063101A"/>
    <w:rsid w:val="006310CF"/>
    <w:rsid w:val="006311B4"/>
    <w:rsid w:val="006313B5"/>
    <w:rsid w:val="00631508"/>
    <w:rsid w:val="00631541"/>
    <w:rsid w:val="006318A3"/>
    <w:rsid w:val="006318F9"/>
    <w:rsid w:val="0063192A"/>
    <w:rsid w:val="00631ABB"/>
    <w:rsid w:val="00631F89"/>
    <w:rsid w:val="00632073"/>
    <w:rsid w:val="00632318"/>
    <w:rsid w:val="006325DD"/>
    <w:rsid w:val="00632974"/>
    <w:rsid w:val="00632AB9"/>
    <w:rsid w:val="00632D05"/>
    <w:rsid w:val="00632D6E"/>
    <w:rsid w:val="006330DE"/>
    <w:rsid w:val="006333CD"/>
    <w:rsid w:val="006336CC"/>
    <w:rsid w:val="00633A95"/>
    <w:rsid w:val="00633B1B"/>
    <w:rsid w:val="00633CC3"/>
    <w:rsid w:val="00633CCD"/>
    <w:rsid w:val="00633F3A"/>
    <w:rsid w:val="00634044"/>
    <w:rsid w:val="00634186"/>
    <w:rsid w:val="0063455F"/>
    <w:rsid w:val="00634728"/>
    <w:rsid w:val="00634A57"/>
    <w:rsid w:val="00634EA4"/>
    <w:rsid w:val="00635078"/>
    <w:rsid w:val="006351ED"/>
    <w:rsid w:val="00635397"/>
    <w:rsid w:val="00635919"/>
    <w:rsid w:val="00635A66"/>
    <w:rsid w:val="00635BE2"/>
    <w:rsid w:val="00635DB2"/>
    <w:rsid w:val="0063628C"/>
    <w:rsid w:val="0063682D"/>
    <w:rsid w:val="00636E6E"/>
    <w:rsid w:val="006371DE"/>
    <w:rsid w:val="0063735A"/>
    <w:rsid w:val="00637488"/>
    <w:rsid w:val="00637826"/>
    <w:rsid w:val="00637878"/>
    <w:rsid w:val="00637A94"/>
    <w:rsid w:val="00637C64"/>
    <w:rsid w:val="00637DAF"/>
    <w:rsid w:val="00637E06"/>
    <w:rsid w:val="00637F28"/>
    <w:rsid w:val="00640028"/>
    <w:rsid w:val="00640454"/>
    <w:rsid w:val="00640485"/>
    <w:rsid w:val="00640D4D"/>
    <w:rsid w:val="00640DFA"/>
    <w:rsid w:val="00640F01"/>
    <w:rsid w:val="006410EF"/>
    <w:rsid w:val="0064123D"/>
    <w:rsid w:val="006413A8"/>
    <w:rsid w:val="00641405"/>
    <w:rsid w:val="006414A7"/>
    <w:rsid w:val="006414F6"/>
    <w:rsid w:val="0064151B"/>
    <w:rsid w:val="00641526"/>
    <w:rsid w:val="0064173A"/>
    <w:rsid w:val="006417ED"/>
    <w:rsid w:val="00641AE6"/>
    <w:rsid w:val="00641F13"/>
    <w:rsid w:val="00642513"/>
    <w:rsid w:val="0064257D"/>
    <w:rsid w:val="006425A7"/>
    <w:rsid w:val="0064269B"/>
    <w:rsid w:val="006426D2"/>
    <w:rsid w:val="00642834"/>
    <w:rsid w:val="006429B4"/>
    <w:rsid w:val="00642BB5"/>
    <w:rsid w:val="00642E3A"/>
    <w:rsid w:val="00642E64"/>
    <w:rsid w:val="00643063"/>
    <w:rsid w:val="00643120"/>
    <w:rsid w:val="006432E0"/>
    <w:rsid w:val="00643438"/>
    <w:rsid w:val="00643866"/>
    <w:rsid w:val="00643B38"/>
    <w:rsid w:val="00643DFE"/>
    <w:rsid w:val="006441A5"/>
    <w:rsid w:val="0064437C"/>
    <w:rsid w:val="006447A3"/>
    <w:rsid w:val="00644891"/>
    <w:rsid w:val="006448A3"/>
    <w:rsid w:val="0064494D"/>
    <w:rsid w:val="006450C7"/>
    <w:rsid w:val="00645123"/>
    <w:rsid w:val="0064530F"/>
    <w:rsid w:val="0064548C"/>
    <w:rsid w:val="006455C9"/>
    <w:rsid w:val="006455EE"/>
    <w:rsid w:val="0064569F"/>
    <w:rsid w:val="006458FE"/>
    <w:rsid w:val="00645A5A"/>
    <w:rsid w:val="00645C05"/>
    <w:rsid w:val="00645DC5"/>
    <w:rsid w:val="00645F50"/>
    <w:rsid w:val="006462A4"/>
    <w:rsid w:val="00646505"/>
    <w:rsid w:val="00646B44"/>
    <w:rsid w:val="00646C78"/>
    <w:rsid w:val="00646F78"/>
    <w:rsid w:val="00647188"/>
    <w:rsid w:val="00647C96"/>
    <w:rsid w:val="00647F92"/>
    <w:rsid w:val="0065015A"/>
    <w:rsid w:val="00650382"/>
    <w:rsid w:val="0065069C"/>
    <w:rsid w:val="00650759"/>
    <w:rsid w:val="00650B8C"/>
    <w:rsid w:val="00650C77"/>
    <w:rsid w:val="00650E76"/>
    <w:rsid w:val="00651881"/>
    <w:rsid w:val="00651CFD"/>
    <w:rsid w:val="00651EC8"/>
    <w:rsid w:val="006521C0"/>
    <w:rsid w:val="00652367"/>
    <w:rsid w:val="006523A7"/>
    <w:rsid w:val="006525DF"/>
    <w:rsid w:val="006525EA"/>
    <w:rsid w:val="00652AAF"/>
    <w:rsid w:val="00652B38"/>
    <w:rsid w:val="00652E24"/>
    <w:rsid w:val="00652E7F"/>
    <w:rsid w:val="00653058"/>
    <w:rsid w:val="0065315E"/>
    <w:rsid w:val="00653303"/>
    <w:rsid w:val="0065331F"/>
    <w:rsid w:val="00653362"/>
    <w:rsid w:val="00653B50"/>
    <w:rsid w:val="00653BA2"/>
    <w:rsid w:val="00653BD1"/>
    <w:rsid w:val="00653CCA"/>
    <w:rsid w:val="00653EFE"/>
    <w:rsid w:val="00653F61"/>
    <w:rsid w:val="006542AC"/>
    <w:rsid w:val="0065441E"/>
    <w:rsid w:val="00654643"/>
    <w:rsid w:val="00654A1F"/>
    <w:rsid w:val="00654B7F"/>
    <w:rsid w:val="0065530F"/>
    <w:rsid w:val="0065548F"/>
    <w:rsid w:val="006556F6"/>
    <w:rsid w:val="00655DFA"/>
    <w:rsid w:val="0065604A"/>
    <w:rsid w:val="00656207"/>
    <w:rsid w:val="00656647"/>
    <w:rsid w:val="00656BFF"/>
    <w:rsid w:val="00656C73"/>
    <w:rsid w:val="00656FA2"/>
    <w:rsid w:val="006570DC"/>
    <w:rsid w:val="0065753E"/>
    <w:rsid w:val="00657609"/>
    <w:rsid w:val="006576CE"/>
    <w:rsid w:val="0065770E"/>
    <w:rsid w:val="0065774E"/>
    <w:rsid w:val="00657800"/>
    <w:rsid w:val="00657A23"/>
    <w:rsid w:val="00657C70"/>
    <w:rsid w:val="00657CC0"/>
    <w:rsid w:val="00657E7E"/>
    <w:rsid w:val="00660064"/>
    <w:rsid w:val="006602EB"/>
    <w:rsid w:val="00660345"/>
    <w:rsid w:val="00660443"/>
    <w:rsid w:val="00660926"/>
    <w:rsid w:val="006609EF"/>
    <w:rsid w:val="00660B36"/>
    <w:rsid w:val="00660D5A"/>
    <w:rsid w:val="00660FF4"/>
    <w:rsid w:val="0066105E"/>
    <w:rsid w:val="006610CA"/>
    <w:rsid w:val="00661241"/>
    <w:rsid w:val="00661491"/>
    <w:rsid w:val="0066173E"/>
    <w:rsid w:val="0066178F"/>
    <w:rsid w:val="00661B4B"/>
    <w:rsid w:val="00661C8A"/>
    <w:rsid w:val="006622DE"/>
    <w:rsid w:val="00662453"/>
    <w:rsid w:val="00662496"/>
    <w:rsid w:val="006629DD"/>
    <w:rsid w:val="00662B61"/>
    <w:rsid w:val="00662C39"/>
    <w:rsid w:val="00662FE7"/>
    <w:rsid w:val="0066300F"/>
    <w:rsid w:val="00663068"/>
    <w:rsid w:val="006630D3"/>
    <w:rsid w:val="006632AC"/>
    <w:rsid w:val="006633A7"/>
    <w:rsid w:val="006639A9"/>
    <w:rsid w:val="00663C14"/>
    <w:rsid w:val="00663E43"/>
    <w:rsid w:val="00663F36"/>
    <w:rsid w:val="0066401D"/>
    <w:rsid w:val="0066422B"/>
    <w:rsid w:val="00664257"/>
    <w:rsid w:val="00664466"/>
    <w:rsid w:val="00664619"/>
    <w:rsid w:val="006646C8"/>
    <w:rsid w:val="0066474D"/>
    <w:rsid w:val="006647E7"/>
    <w:rsid w:val="00664D78"/>
    <w:rsid w:val="00665273"/>
    <w:rsid w:val="00665427"/>
    <w:rsid w:val="00665658"/>
    <w:rsid w:val="00666402"/>
    <w:rsid w:val="006665E2"/>
    <w:rsid w:val="006665E3"/>
    <w:rsid w:val="0066683A"/>
    <w:rsid w:val="00666956"/>
    <w:rsid w:val="00666A93"/>
    <w:rsid w:val="00666E1D"/>
    <w:rsid w:val="00666E50"/>
    <w:rsid w:val="006671E6"/>
    <w:rsid w:val="00667359"/>
    <w:rsid w:val="006676F4"/>
    <w:rsid w:val="006677C1"/>
    <w:rsid w:val="0066788C"/>
    <w:rsid w:val="006678DA"/>
    <w:rsid w:val="00667DC9"/>
    <w:rsid w:val="00667DF6"/>
    <w:rsid w:val="00670212"/>
    <w:rsid w:val="006705C4"/>
    <w:rsid w:val="006705D7"/>
    <w:rsid w:val="006707ED"/>
    <w:rsid w:val="00670970"/>
    <w:rsid w:val="00670B8A"/>
    <w:rsid w:val="00671062"/>
    <w:rsid w:val="0067119E"/>
    <w:rsid w:val="00671640"/>
    <w:rsid w:val="0067168D"/>
    <w:rsid w:val="006716F9"/>
    <w:rsid w:val="0067171A"/>
    <w:rsid w:val="00671992"/>
    <w:rsid w:val="00671A2B"/>
    <w:rsid w:val="00672715"/>
    <w:rsid w:val="00672814"/>
    <w:rsid w:val="0067282C"/>
    <w:rsid w:val="00672B5F"/>
    <w:rsid w:val="00672DDF"/>
    <w:rsid w:val="00672E46"/>
    <w:rsid w:val="006730C6"/>
    <w:rsid w:val="00673187"/>
    <w:rsid w:val="006732ED"/>
    <w:rsid w:val="0067337F"/>
    <w:rsid w:val="006736D3"/>
    <w:rsid w:val="0067381E"/>
    <w:rsid w:val="00673878"/>
    <w:rsid w:val="006739C6"/>
    <w:rsid w:val="00673BD7"/>
    <w:rsid w:val="006743F1"/>
    <w:rsid w:val="00674761"/>
    <w:rsid w:val="00674891"/>
    <w:rsid w:val="00674A25"/>
    <w:rsid w:val="00674BEC"/>
    <w:rsid w:val="00674CFB"/>
    <w:rsid w:val="00674F78"/>
    <w:rsid w:val="00675343"/>
    <w:rsid w:val="006753A1"/>
    <w:rsid w:val="00675476"/>
    <w:rsid w:val="0067564B"/>
    <w:rsid w:val="00675929"/>
    <w:rsid w:val="00675AAE"/>
    <w:rsid w:val="00675B4B"/>
    <w:rsid w:val="00675D79"/>
    <w:rsid w:val="00675E99"/>
    <w:rsid w:val="00675EEE"/>
    <w:rsid w:val="0067609D"/>
    <w:rsid w:val="006761DC"/>
    <w:rsid w:val="006762C8"/>
    <w:rsid w:val="006762E0"/>
    <w:rsid w:val="00676351"/>
    <w:rsid w:val="006766D3"/>
    <w:rsid w:val="00676B76"/>
    <w:rsid w:val="00676CFC"/>
    <w:rsid w:val="00677048"/>
    <w:rsid w:val="00677182"/>
    <w:rsid w:val="006772D4"/>
    <w:rsid w:val="00677444"/>
    <w:rsid w:val="006774DB"/>
    <w:rsid w:val="00677673"/>
    <w:rsid w:val="00677848"/>
    <w:rsid w:val="00677A4A"/>
    <w:rsid w:val="00677E4E"/>
    <w:rsid w:val="0068011A"/>
    <w:rsid w:val="006801B3"/>
    <w:rsid w:val="0068055F"/>
    <w:rsid w:val="00680A0C"/>
    <w:rsid w:val="00680F98"/>
    <w:rsid w:val="00680FD1"/>
    <w:rsid w:val="00681054"/>
    <w:rsid w:val="00681078"/>
    <w:rsid w:val="0068134F"/>
    <w:rsid w:val="00681A22"/>
    <w:rsid w:val="00681E35"/>
    <w:rsid w:val="00681E99"/>
    <w:rsid w:val="00681F76"/>
    <w:rsid w:val="006824B4"/>
    <w:rsid w:val="006824FE"/>
    <w:rsid w:val="00682504"/>
    <w:rsid w:val="00682881"/>
    <w:rsid w:val="00682919"/>
    <w:rsid w:val="00682AFA"/>
    <w:rsid w:val="00682CD7"/>
    <w:rsid w:val="00683212"/>
    <w:rsid w:val="0068368E"/>
    <w:rsid w:val="0068398C"/>
    <w:rsid w:val="00683A45"/>
    <w:rsid w:val="00683CB4"/>
    <w:rsid w:val="00683D05"/>
    <w:rsid w:val="00683EEC"/>
    <w:rsid w:val="00683FBB"/>
    <w:rsid w:val="00683FCB"/>
    <w:rsid w:val="00684214"/>
    <w:rsid w:val="00684273"/>
    <w:rsid w:val="006842C6"/>
    <w:rsid w:val="00684444"/>
    <w:rsid w:val="0068445C"/>
    <w:rsid w:val="00684C0E"/>
    <w:rsid w:val="00684C36"/>
    <w:rsid w:val="00684D01"/>
    <w:rsid w:val="00684D77"/>
    <w:rsid w:val="00684E10"/>
    <w:rsid w:val="00684F37"/>
    <w:rsid w:val="00684FCA"/>
    <w:rsid w:val="0068506B"/>
    <w:rsid w:val="006850A0"/>
    <w:rsid w:val="0068526C"/>
    <w:rsid w:val="00685605"/>
    <w:rsid w:val="00685B44"/>
    <w:rsid w:val="00685BF7"/>
    <w:rsid w:val="00685E30"/>
    <w:rsid w:val="00686047"/>
    <w:rsid w:val="006861ED"/>
    <w:rsid w:val="006863B9"/>
    <w:rsid w:val="006863E7"/>
    <w:rsid w:val="006868D6"/>
    <w:rsid w:val="006869B8"/>
    <w:rsid w:val="00686B3C"/>
    <w:rsid w:val="00686BA7"/>
    <w:rsid w:val="00686C21"/>
    <w:rsid w:val="00686C89"/>
    <w:rsid w:val="00686EB6"/>
    <w:rsid w:val="00686F64"/>
    <w:rsid w:val="00687539"/>
    <w:rsid w:val="00687772"/>
    <w:rsid w:val="006878A2"/>
    <w:rsid w:val="006878FE"/>
    <w:rsid w:val="00687A62"/>
    <w:rsid w:val="00687B3F"/>
    <w:rsid w:val="006900FC"/>
    <w:rsid w:val="006902F9"/>
    <w:rsid w:val="0069036D"/>
    <w:rsid w:val="006906C4"/>
    <w:rsid w:val="0069070C"/>
    <w:rsid w:val="00690710"/>
    <w:rsid w:val="006908F1"/>
    <w:rsid w:val="00690C7C"/>
    <w:rsid w:val="00690CDA"/>
    <w:rsid w:val="00690D65"/>
    <w:rsid w:val="00691100"/>
    <w:rsid w:val="00691119"/>
    <w:rsid w:val="0069112C"/>
    <w:rsid w:val="00691257"/>
    <w:rsid w:val="00691349"/>
    <w:rsid w:val="00691483"/>
    <w:rsid w:val="0069166C"/>
    <w:rsid w:val="006918F5"/>
    <w:rsid w:val="00691D6D"/>
    <w:rsid w:val="00691E5D"/>
    <w:rsid w:val="0069219C"/>
    <w:rsid w:val="00692208"/>
    <w:rsid w:val="00692294"/>
    <w:rsid w:val="00692349"/>
    <w:rsid w:val="0069268C"/>
    <w:rsid w:val="006929EF"/>
    <w:rsid w:val="00692A4C"/>
    <w:rsid w:val="0069311E"/>
    <w:rsid w:val="00693277"/>
    <w:rsid w:val="006933F1"/>
    <w:rsid w:val="00693640"/>
    <w:rsid w:val="006939B0"/>
    <w:rsid w:val="00693B0A"/>
    <w:rsid w:val="00693B45"/>
    <w:rsid w:val="00693BD1"/>
    <w:rsid w:val="00693D94"/>
    <w:rsid w:val="006945EC"/>
    <w:rsid w:val="006946DE"/>
    <w:rsid w:val="00694ABD"/>
    <w:rsid w:val="00694DB8"/>
    <w:rsid w:val="00694E3B"/>
    <w:rsid w:val="00694EE7"/>
    <w:rsid w:val="00694F03"/>
    <w:rsid w:val="00694FD7"/>
    <w:rsid w:val="0069513A"/>
    <w:rsid w:val="00695811"/>
    <w:rsid w:val="00695AEC"/>
    <w:rsid w:val="00695B39"/>
    <w:rsid w:val="00695F14"/>
    <w:rsid w:val="00695F4D"/>
    <w:rsid w:val="00696247"/>
    <w:rsid w:val="00696373"/>
    <w:rsid w:val="00696436"/>
    <w:rsid w:val="00696518"/>
    <w:rsid w:val="00696539"/>
    <w:rsid w:val="00696663"/>
    <w:rsid w:val="006966FD"/>
    <w:rsid w:val="006967EA"/>
    <w:rsid w:val="006967F7"/>
    <w:rsid w:val="00696923"/>
    <w:rsid w:val="00696D83"/>
    <w:rsid w:val="00697001"/>
    <w:rsid w:val="0069704D"/>
    <w:rsid w:val="006970F7"/>
    <w:rsid w:val="006974F7"/>
    <w:rsid w:val="00697A22"/>
    <w:rsid w:val="00697E51"/>
    <w:rsid w:val="00697EB5"/>
    <w:rsid w:val="006A0378"/>
    <w:rsid w:val="006A0614"/>
    <w:rsid w:val="006A0855"/>
    <w:rsid w:val="006A0B51"/>
    <w:rsid w:val="006A0B81"/>
    <w:rsid w:val="006A0BBB"/>
    <w:rsid w:val="006A0C4C"/>
    <w:rsid w:val="006A0D79"/>
    <w:rsid w:val="006A1072"/>
    <w:rsid w:val="006A14F5"/>
    <w:rsid w:val="006A150D"/>
    <w:rsid w:val="006A1559"/>
    <w:rsid w:val="006A162C"/>
    <w:rsid w:val="006A1EE7"/>
    <w:rsid w:val="006A209D"/>
    <w:rsid w:val="006A243C"/>
    <w:rsid w:val="006A247E"/>
    <w:rsid w:val="006A24D8"/>
    <w:rsid w:val="006A27BF"/>
    <w:rsid w:val="006A2E88"/>
    <w:rsid w:val="006A303C"/>
    <w:rsid w:val="006A3283"/>
    <w:rsid w:val="006A332B"/>
    <w:rsid w:val="006A33A3"/>
    <w:rsid w:val="006A34BB"/>
    <w:rsid w:val="006A352E"/>
    <w:rsid w:val="006A357D"/>
    <w:rsid w:val="006A3669"/>
    <w:rsid w:val="006A3974"/>
    <w:rsid w:val="006A39A7"/>
    <w:rsid w:val="006A3BC7"/>
    <w:rsid w:val="006A3F6E"/>
    <w:rsid w:val="006A4314"/>
    <w:rsid w:val="006A432D"/>
    <w:rsid w:val="006A436E"/>
    <w:rsid w:val="006A453D"/>
    <w:rsid w:val="006A4937"/>
    <w:rsid w:val="006A49C6"/>
    <w:rsid w:val="006A5096"/>
    <w:rsid w:val="006A50FC"/>
    <w:rsid w:val="006A541E"/>
    <w:rsid w:val="006A583A"/>
    <w:rsid w:val="006A59C3"/>
    <w:rsid w:val="006A5A5C"/>
    <w:rsid w:val="006A5CCF"/>
    <w:rsid w:val="006A5CE0"/>
    <w:rsid w:val="006A5FC8"/>
    <w:rsid w:val="006A61C3"/>
    <w:rsid w:val="006A63F7"/>
    <w:rsid w:val="006A6485"/>
    <w:rsid w:val="006A64B4"/>
    <w:rsid w:val="006A6508"/>
    <w:rsid w:val="006A672A"/>
    <w:rsid w:val="006A68CC"/>
    <w:rsid w:val="006A696A"/>
    <w:rsid w:val="006A6B43"/>
    <w:rsid w:val="006A6B70"/>
    <w:rsid w:val="006A6EE2"/>
    <w:rsid w:val="006A6F80"/>
    <w:rsid w:val="006A70B8"/>
    <w:rsid w:val="006A789A"/>
    <w:rsid w:val="006A7940"/>
    <w:rsid w:val="006A7A3E"/>
    <w:rsid w:val="006A7FA3"/>
    <w:rsid w:val="006B0019"/>
    <w:rsid w:val="006B0458"/>
    <w:rsid w:val="006B04E9"/>
    <w:rsid w:val="006B05A2"/>
    <w:rsid w:val="006B071D"/>
    <w:rsid w:val="006B0924"/>
    <w:rsid w:val="006B0B39"/>
    <w:rsid w:val="006B0BAE"/>
    <w:rsid w:val="006B0F16"/>
    <w:rsid w:val="006B136F"/>
    <w:rsid w:val="006B15C4"/>
    <w:rsid w:val="006B1B40"/>
    <w:rsid w:val="006B1B59"/>
    <w:rsid w:val="006B1C20"/>
    <w:rsid w:val="006B216B"/>
    <w:rsid w:val="006B22C0"/>
    <w:rsid w:val="006B2688"/>
    <w:rsid w:val="006B273F"/>
    <w:rsid w:val="006B27AC"/>
    <w:rsid w:val="006B28D1"/>
    <w:rsid w:val="006B2A81"/>
    <w:rsid w:val="006B2BE7"/>
    <w:rsid w:val="006B30BE"/>
    <w:rsid w:val="006B370E"/>
    <w:rsid w:val="006B3B1C"/>
    <w:rsid w:val="006B3B33"/>
    <w:rsid w:val="006B3C5B"/>
    <w:rsid w:val="006B41C2"/>
    <w:rsid w:val="006B43A6"/>
    <w:rsid w:val="006B49DA"/>
    <w:rsid w:val="006B4A52"/>
    <w:rsid w:val="006B4A93"/>
    <w:rsid w:val="006B50EB"/>
    <w:rsid w:val="006B5105"/>
    <w:rsid w:val="006B5208"/>
    <w:rsid w:val="006B5582"/>
    <w:rsid w:val="006B5FD5"/>
    <w:rsid w:val="006B6084"/>
    <w:rsid w:val="006B60F2"/>
    <w:rsid w:val="006B62CA"/>
    <w:rsid w:val="006B6300"/>
    <w:rsid w:val="006B649A"/>
    <w:rsid w:val="006B684A"/>
    <w:rsid w:val="006B68DC"/>
    <w:rsid w:val="006B69BC"/>
    <w:rsid w:val="006B6CDF"/>
    <w:rsid w:val="006B6D8E"/>
    <w:rsid w:val="006B6DD5"/>
    <w:rsid w:val="006B6FD9"/>
    <w:rsid w:val="006B70E7"/>
    <w:rsid w:val="006B74CA"/>
    <w:rsid w:val="006B754A"/>
    <w:rsid w:val="006B7707"/>
    <w:rsid w:val="006B7730"/>
    <w:rsid w:val="006B7999"/>
    <w:rsid w:val="006B79DC"/>
    <w:rsid w:val="006B7B2A"/>
    <w:rsid w:val="006B7C3F"/>
    <w:rsid w:val="006B7CAF"/>
    <w:rsid w:val="006B7DBD"/>
    <w:rsid w:val="006B7DEE"/>
    <w:rsid w:val="006C00BC"/>
    <w:rsid w:val="006C0A4A"/>
    <w:rsid w:val="006C0C0D"/>
    <w:rsid w:val="006C0C12"/>
    <w:rsid w:val="006C0D96"/>
    <w:rsid w:val="006C0D9B"/>
    <w:rsid w:val="006C0E5E"/>
    <w:rsid w:val="006C1500"/>
    <w:rsid w:val="006C1509"/>
    <w:rsid w:val="006C1621"/>
    <w:rsid w:val="006C1CC7"/>
    <w:rsid w:val="006C204C"/>
    <w:rsid w:val="006C214A"/>
    <w:rsid w:val="006C23CC"/>
    <w:rsid w:val="006C2754"/>
    <w:rsid w:val="006C277D"/>
    <w:rsid w:val="006C2833"/>
    <w:rsid w:val="006C2A82"/>
    <w:rsid w:val="006C2B61"/>
    <w:rsid w:val="006C2C5B"/>
    <w:rsid w:val="006C2C95"/>
    <w:rsid w:val="006C30D6"/>
    <w:rsid w:val="006C3131"/>
    <w:rsid w:val="006C3264"/>
    <w:rsid w:val="006C343E"/>
    <w:rsid w:val="006C346D"/>
    <w:rsid w:val="006C3815"/>
    <w:rsid w:val="006C3CD0"/>
    <w:rsid w:val="006C3D7C"/>
    <w:rsid w:val="006C3EBF"/>
    <w:rsid w:val="006C3FAF"/>
    <w:rsid w:val="006C4436"/>
    <w:rsid w:val="006C4CE2"/>
    <w:rsid w:val="006C4D6B"/>
    <w:rsid w:val="006C4DFC"/>
    <w:rsid w:val="006C4EB4"/>
    <w:rsid w:val="006C52FE"/>
    <w:rsid w:val="006C53B5"/>
    <w:rsid w:val="006C53D0"/>
    <w:rsid w:val="006C555F"/>
    <w:rsid w:val="006C55A3"/>
    <w:rsid w:val="006C5774"/>
    <w:rsid w:val="006C5EA3"/>
    <w:rsid w:val="006C5F4C"/>
    <w:rsid w:val="006C636A"/>
    <w:rsid w:val="006C649C"/>
    <w:rsid w:val="006C6612"/>
    <w:rsid w:val="006C6998"/>
    <w:rsid w:val="006C6A66"/>
    <w:rsid w:val="006C75E0"/>
    <w:rsid w:val="006C776E"/>
    <w:rsid w:val="006C7773"/>
    <w:rsid w:val="006C7E0D"/>
    <w:rsid w:val="006D0013"/>
    <w:rsid w:val="006D01D1"/>
    <w:rsid w:val="006D0293"/>
    <w:rsid w:val="006D0307"/>
    <w:rsid w:val="006D0B92"/>
    <w:rsid w:val="006D0EA1"/>
    <w:rsid w:val="006D156B"/>
    <w:rsid w:val="006D1795"/>
    <w:rsid w:val="006D17A7"/>
    <w:rsid w:val="006D190C"/>
    <w:rsid w:val="006D1926"/>
    <w:rsid w:val="006D1A4D"/>
    <w:rsid w:val="006D1B36"/>
    <w:rsid w:val="006D1DE2"/>
    <w:rsid w:val="006D2323"/>
    <w:rsid w:val="006D29F6"/>
    <w:rsid w:val="006D2A77"/>
    <w:rsid w:val="006D2AC4"/>
    <w:rsid w:val="006D2ED9"/>
    <w:rsid w:val="006D2F0D"/>
    <w:rsid w:val="006D2F49"/>
    <w:rsid w:val="006D3146"/>
    <w:rsid w:val="006D323F"/>
    <w:rsid w:val="006D33B4"/>
    <w:rsid w:val="006D33BA"/>
    <w:rsid w:val="006D33DC"/>
    <w:rsid w:val="006D343E"/>
    <w:rsid w:val="006D3672"/>
    <w:rsid w:val="006D3930"/>
    <w:rsid w:val="006D3976"/>
    <w:rsid w:val="006D3E18"/>
    <w:rsid w:val="006D4059"/>
    <w:rsid w:val="006D40AF"/>
    <w:rsid w:val="006D4395"/>
    <w:rsid w:val="006D464C"/>
    <w:rsid w:val="006D465A"/>
    <w:rsid w:val="006D4696"/>
    <w:rsid w:val="006D496F"/>
    <w:rsid w:val="006D4CC3"/>
    <w:rsid w:val="006D507C"/>
    <w:rsid w:val="006D50DF"/>
    <w:rsid w:val="006D53B5"/>
    <w:rsid w:val="006D5786"/>
    <w:rsid w:val="006D590A"/>
    <w:rsid w:val="006D5DDE"/>
    <w:rsid w:val="006D5EEE"/>
    <w:rsid w:val="006D5F52"/>
    <w:rsid w:val="006D60AC"/>
    <w:rsid w:val="006D61C8"/>
    <w:rsid w:val="006D62D0"/>
    <w:rsid w:val="006D63A3"/>
    <w:rsid w:val="006D6445"/>
    <w:rsid w:val="006D64CD"/>
    <w:rsid w:val="006D6518"/>
    <w:rsid w:val="006D66BA"/>
    <w:rsid w:val="006D6913"/>
    <w:rsid w:val="006D6B81"/>
    <w:rsid w:val="006D6D89"/>
    <w:rsid w:val="006D6F9E"/>
    <w:rsid w:val="006D7187"/>
    <w:rsid w:val="006D7228"/>
    <w:rsid w:val="006D733C"/>
    <w:rsid w:val="006D777B"/>
    <w:rsid w:val="006D7907"/>
    <w:rsid w:val="006D7A70"/>
    <w:rsid w:val="006E005A"/>
    <w:rsid w:val="006E0077"/>
    <w:rsid w:val="006E0319"/>
    <w:rsid w:val="006E03DB"/>
    <w:rsid w:val="006E040B"/>
    <w:rsid w:val="006E05BD"/>
    <w:rsid w:val="006E0698"/>
    <w:rsid w:val="006E089F"/>
    <w:rsid w:val="006E09B1"/>
    <w:rsid w:val="006E0A66"/>
    <w:rsid w:val="006E0C67"/>
    <w:rsid w:val="006E0DDE"/>
    <w:rsid w:val="006E1303"/>
    <w:rsid w:val="006E144A"/>
    <w:rsid w:val="006E146F"/>
    <w:rsid w:val="006E15E6"/>
    <w:rsid w:val="006E16FB"/>
    <w:rsid w:val="006E173E"/>
    <w:rsid w:val="006E1839"/>
    <w:rsid w:val="006E1A53"/>
    <w:rsid w:val="006E1DE5"/>
    <w:rsid w:val="006E1E2B"/>
    <w:rsid w:val="006E2175"/>
    <w:rsid w:val="006E234D"/>
    <w:rsid w:val="006E2664"/>
    <w:rsid w:val="006E26EB"/>
    <w:rsid w:val="006E27BE"/>
    <w:rsid w:val="006E299F"/>
    <w:rsid w:val="006E2CCB"/>
    <w:rsid w:val="006E2D0A"/>
    <w:rsid w:val="006E2DC9"/>
    <w:rsid w:val="006E2FF3"/>
    <w:rsid w:val="006E3377"/>
    <w:rsid w:val="006E33E1"/>
    <w:rsid w:val="006E37D2"/>
    <w:rsid w:val="006E37F3"/>
    <w:rsid w:val="006E3833"/>
    <w:rsid w:val="006E3B13"/>
    <w:rsid w:val="006E4592"/>
    <w:rsid w:val="006E46B1"/>
    <w:rsid w:val="006E4769"/>
    <w:rsid w:val="006E4801"/>
    <w:rsid w:val="006E4A9E"/>
    <w:rsid w:val="006E4B3C"/>
    <w:rsid w:val="006E4E31"/>
    <w:rsid w:val="006E4E4F"/>
    <w:rsid w:val="006E4EF8"/>
    <w:rsid w:val="006E5068"/>
    <w:rsid w:val="006E50A7"/>
    <w:rsid w:val="006E50FC"/>
    <w:rsid w:val="006E52FD"/>
    <w:rsid w:val="006E54C8"/>
    <w:rsid w:val="006E5521"/>
    <w:rsid w:val="006E553A"/>
    <w:rsid w:val="006E56AC"/>
    <w:rsid w:val="006E5B5A"/>
    <w:rsid w:val="006E5BB1"/>
    <w:rsid w:val="006E5D52"/>
    <w:rsid w:val="006E60D1"/>
    <w:rsid w:val="006E60FE"/>
    <w:rsid w:val="006E61DB"/>
    <w:rsid w:val="006E633C"/>
    <w:rsid w:val="006E68D2"/>
    <w:rsid w:val="006E690B"/>
    <w:rsid w:val="006E6974"/>
    <w:rsid w:val="006E69B6"/>
    <w:rsid w:val="006E6E58"/>
    <w:rsid w:val="006E70D4"/>
    <w:rsid w:val="006E724F"/>
    <w:rsid w:val="006E7316"/>
    <w:rsid w:val="006E764E"/>
    <w:rsid w:val="006E769E"/>
    <w:rsid w:val="006E7A6B"/>
    <w:rsid w:val="006E7A95"/>
    <w:rsid w:val="006E7DAB"/>
    <w:rsid w:val="006E7F34"/>
    <w:rsid w:val="006E7F4F"/>
    <w:rsid w:val="006F012E"/>
    <w:rsid w:val="006F0359"/>
    <w:rsid w:val="006F0948"/>
    <w:rsid w:val="006F0DAB"/>
    <w:rsid w:val="006F0F49"/>
    <w:rsid w:val="006F1063"/>
    <w:rsid w:val="006F11E4"/>
    <w:rsid w:val="006F13A9"/>
    <w:rsid w:val="006F184F"/>
    <w:rsid w:val="006F1AAB"/>
    <w:rsid w:val="006F1C6F"/>
    <w:rsid w:val="006F1E86"/>
    <w:rsid w:val="006F1EC2"/>
    <w:rsid w:val="006F20B8"/>
    <w:rsid w:val="006F221A"/>
    <w:rsid w:val="006F262F"/>
    <w:rsid w:val="006F2900"/>
    <w:rsid w:val="006F2B0B"/>
    <w:rsid w:val="006F2B86"/>
    <w:rsid w:val="006F2C91"/>
    <w:rsid w:val="006F2EFA"/>
    <w:rsid w:val="006F373C"/>
    <w:rsid w:val="006F37FE"/>
    <w:rsid w:val="006F3850"/>
    <w:rsid w:val="006F39CD"/>
    <w:rsid w:val="006F3DAD"/>
    <w:rsid w:val="006F3E6A"/>
    <w:rsid w:val="006F3F11"/>
    <w:rsid w:val="006F4099"/>
    <w:rsid w:val="006F40E7"/>
    <w:rsid w:val="006F4134"/>
    <w:rsid w:val="006F414D"/>
    <w:rsid w:val="006F4393"/>
    <w:rsid w:val="006F46D0"/>
    <w:rsid w:val="006F4781"/>
    <w:rsid w:val="006F4AA8"/>
    <w:rsid w:val="006F4C9B"/>
    <w:rsid w:val="006F4DD7"/>
    <w:rsid w:val="006F50B0"/>
    <w:rsid w:val="006F5411"/>
    <w:rsid w:val="006F54EC"/>
    <w:rsid w:val="006F5611"/>
    <w:rsid w:val="006F58AD"/>
    <w:rsid w:val="006F5E30"/>
    <w:rsid w:val="006F5F20"/>
    <w:rsid w:val="006F6239"/>
    <w:rsid w:val="006F623C"/>
    <w:rsid w:val="006F626C"/>
    <w:rsid w:val="006F6353"/>
    <w:rsid w:val="006F63D4"/>
    <w:rsid w:val="006F6B25"/>
    <w:rsid w:val="006F6BAC"/>
    <w:rsid w:val="006F6CD9"/>
    <w:rsid w:val="006F6EBA"/>
    <w:rsid w:val="006F6F18"/>
    <w:rsid w:val="006F778C"/>
    <w:rsid w:val="006F7B50"/>
    <w:rsid w:val="006F7B95"/>
    <w:rsid w:val="006F7ED5"/>
    <w:rsid w:val="006F7F75"/>
    <w:rsid w:val="0070008C"/>
    <w:rsid w:val="00700141"/>
    <w:rsid w:val="00700197"/>
    <w:rsid w:val="00700253"/>
    <w:rsid w:val="0070025E"/>
    <w:rsid w:val="007006AC"/>
    <w:rsid w:val="00700865"/>
    <w:rsid w:val="00700AC2"/>
    <w:rsid w:val="00701305"/>
    <w:rsid w:val="0070131E"/>
    <w:rsid w:val="00701420"/>
    <w:rsid w:val="0070157C"/>
    <w:rsid w:val="007015D1"/>
    <w:rsid w:val="007016AD"/>
    <w:rsid w:val="00701DEA"/>
    <w:rsid w:val="00701E12"/>
    <w:rsid w:val="00701EE3"/>
    <w:rsid w:val="00702475"/>
    <w:rsid w:val="007025A4"/>
    <w:rsid w:val="0070278C"/>
    <w:rsid w:val="007027A7"/>
    <w:rsid w:val="0070283B"/>
    <w:rsid w:val="00702F10"/>
    <w:rsid w:val="00703099"/>
    <w:rsid w:val="00703379"/>
    <w:rsid w:val="007033AA"/>
    <w:rsid w:val="007034D5"/>
    <w:rsid w:val="00703964"/>
    <w:rsid w:val="00703A77"/>
    <w:rsid w:val="00703B18"/>
    <w:rsid w:val="00703D96"/>
    <w:rsid w:val="0070409F"/>
    <w:rsid w:val="007040E4"/>
    <w:rsid w:val="00704692"/>
    <w:rsid w:val="0070476C"/>
    <w:rsid w:val="007047CF"/>
    <w:rsid w:val="00704F3C"/>
    <w:rsid w:val="007055E2"/>
    <w:rsid w:val="00705CA0"/>
    <w:rsid w:val="00705DBE"/>
    <w:rsid w:val="00705E4A"/>
    <w:rsid w:val="00705FB3"/>
    <w:rsid w:val="0070622A"/>
    <w:rsid w:val="0070638D"/>
    <w:rsid w:val="00706406"/>
    <w:rsid w:val="00706505"/>
    <w:rsid w:val="0070653F"/>
    <w:rsid w:val="007065CA"/>
    <w:rsid w:val="00706892"/>
    <w:rsid w:val="00706906"/>
    <w:rsid w:val="00706A45"/>
    <w:rsid w:val="00706A82"/>
    <w:rsid w:val="00706B83"/>
    <w:rsid w:val="00706C66"/>
    <w:rsid w:val="00706F13"/>
    <w:rsid w:val="0070716E"/>
    <w:rsid w:val="0070771E"/>
    <w:rsid w:val="0070776B"/>
    <w:rsid w:val="00707841"/>
    <w:rsid w:val="00707981"/>
    <w:rsid w:val="00707BD7"/>
    <w:rsid w:val="00707C1A"/>
    <w:rsid w:val="00707D1C"/>
    <w:rsid w:val="00707ED8"/>
    <w:rsid w:val="007102E1"/>
    <w:rsid w:val="007102FB"/>
    <w:rsid w:val="00710328"/>
    <w:rsid w:val="007104A8"/>
    <w:rsid w:val="007106FC"/>
    <w:rsid w:val="00710716"/>
    <w:rsid w:val="00710753"/>
    <w:rsid w:val="00710B6D"/>
    <w:rsid w:val="00710C88"/>
    <w:rsid w:val="00710C97"/>
    <w:rsid w:val="00710FFF"/>
    <w:rsid w:val="00711384"/>
    <w:rsid w:val="00711447"/>
    <w:rsid w:val="007115A2"/>
    <w:rsid w:val="0071197A"/>
    <w:rsid w:val="00711ABB"/>
    <w:rsid w:val="00711B0C"/>
    <w:rsid w:val="00711BE0"/>
    <w:rsid w:val="00711C05"/>
    <w:rsid w:val="00711CF0"/>
    <w:rsid w:val="00711FEF"/>
    <w:rsid w:val="007120BC"/>
    <w:rsid w:val="007122B8"/>
    <w:rsid w:val="007123B2"/>
    <w:rsid w:val="00712617"/>
    <w:rsid w:val="00712863"/>
    <w:rsid w:val="007128DB"/>
    <w:rsid w:val="00712C6E"/>
    <w:rsid w:val="00712D9A"/>
    <w:rsid w:val="00713310"/>
    <w:rsid w:val="0071337C"/>
    <w:rsid w:val="007134A9"/>
    <w:rsid w:val="007134D4"/>
    <w:rsid w:val="007135CB"/>
    <w:rsid w:val="007136A7"/>
    <w:rsid w:val="0071371D"/>
    <w:rsid w:val="00713B2F"/>
    <w:rsid w:val="00713FD4"/>
    <w:rsid w:val="0071420A"/>
    <w:rsid w:val="007145BF"/>
    <w:rsid w:val="00714698"/>
    <w:rsid w:val="007146B3"/>
    <w:rsid w:val="00714860"/>
    <w:rsid w:val="0071489D"/>
    <w:rsid w:val="007149BD"/>
    <w:rsid w:val="00714B00"/>
    <w:rsid w:val="00714D5D"/>
    <w:rsid w:val="00714E21"/>
    <w:rsid w:val="00714EFA"/>
    <w:rsid w:val="00715105"/>
    <w:rsid w:val="00715297"/>
    <w:rsid w:val="007152D7"/>
    <w:rsid w:val="007152DA"/>
    <w:rsid w:val="00715510"/>
    <w:rsid w:val="00715560"/>
    <w:rsid w:val="00715970"/>
    <w:rsid w:val="00715C47"/>
    <w:rsid w:val="00715CD6"/>
    <w:rsid w:val="00715E3F"/>
    <w:rsid w:val="00715F60"/>
    <w:rsid w:val="00715F91"/>
    <w:rsid w:val="00715FD6"/>
    <w:rsid w:val="007162D6"/>
    <w:rsid w:val="00716429"/>
    <w:rsid w:val="007165AC"/>
    <w:rsid w:val="007165F9"/>
    <w:rsid w:val="007166EA"/>
    <w:rsid w:val="007169C7"/>
    <w:rsid w:val="007169CE"/>
    <w:rsid w:val="00716B37"/>
    <w:rsid w:val="00716CBB"/>
    <w:rsid w:val="00716E2D"/>
    <w:rsid w:val="0071722F"/>
    <w:rsid w:val="0071746D"/>
    <w:rsid w:val="00717630"/>
    <w:rsid w:val="007176C3"/>
    <w:rsid w:val="00717DB4"/>
    <w:rsid w:val="00717DC9"/>
    <w:rsid w:val="00717E8D"/>
    <w:rsid w:val="00720013"/>
    <w:rsid w:val="007202B4"/>
    <w:rsid w:val="0072057A"/>
    <w:rsid w:val="00720C99"/>
    <w:rsid w:val="00720D9C"/>
    <w:rsid w:val="00720EB6"/>
    <w:rsid w:val="00720F9A"/>
    <w:rsid w:val="00721515"/>
    <w:rsid w:val="0072178F"/>
    <w:rsid w:val="007217D0"/>
    <w:rsid w:val="00721881"/>
    <w:rsid w:val="007218BF"/>
    <w:rsid w:val="007218ED"/>
    <w:rsid w:val="007218F9"/>
    <w:rsid w:val="00721977"/>
    <w:rsid w:val="007219A3"/>
    <w:rsid w:val="00721D05"/>
    <w:rsid w:val="00721D62"/>
    <w:rsid w:val="00721D6B"/>
    <w:rsid w:val="00721E6A"/>
    <w:rsid w:val="00722105"/>
    <w:rsid w:val="007222CA"/>
    <w:rsid w:val="00722460"/>
    <w:rsid w:val="0072249C"/>
    <w:rsid w:val="007226A1"/>
    <w:rsid w:val="00722769"/>
    <w:rsid w:val="007229AA"/>
    <w:rsid w:val="00722AA9"/>
    <w:rsid w:val="00722BB7"/>
    <w:rsid w:val="00722DEA"/>
    <w:rsid w:val="00722EB3"/>
    <w:rsid w:val="00722F72"/>
    <w:rsid w:val="00722F92"/>
    <w:rsid w:val="00723312"/>
    <w:rsid w:val="007233E6"/>
    <w:rsid w:val="007237F4"/>
    <w:rsid w:val="00723B54"/>
    <w:rsid w:val="00723C67"/>
    <w:rsid w:val="00723CAA"/>
    <w:rsid w:val="00723EC5"/>
    <w:rsid w:val="007243FF"/>
    <w:rsid w:val="0072442B"/>
    <w:rsid w:val="0072450E"/>
    <w:rsid w:val="0072479F"/>
    <w:rsid w:val="0072489A"/>
    <w:rsid w:val="00724D9F"/>
    <w:rsid w:val="00724DEF"/>
    <w:rsid w:val="0072511D"/>
    <w:rsid w:val="00725462"/>
    <w:rsid w:val="007254EB"/>
    <w:rsid w:val="007255DA"/>
    <w:rsid w:val="00725A6B"/>
    <w:rsid w:val="00725CE7"/>
    <w:rsid w:val="00725D72"/>
    <w:rsid w:val="00725E5F"/>
    <w:rsid w:val="00725EC8"/>
    <w:rsid w:val="0072616F"/>
    <w:rsid w:val="00726190"/>
    <w:rsid w:val="00726319"/>
    <w:rsid w:val="007264D9"/>
    <w:rsid w:val="0072693B"/>
    <w:rsid w:val="00726B63"/>
    <w:rsid w:val="00726BE6"/>
    <w:rsid w:val="00726C4A"/>
    <w:rsid w:val="00726F28"/>
    <w:rsid w:val="00726FB9"/>
    <w:rsid w:val="007271F4"/>
    <w:rsid w:val="00727333"/>
    <w:rsid w:val="007273AF"/>
    <w:rsid w:val="007273C3"/>
    <w:rsid w:val="00727785"/>
    <w:rsid w:val="007278F3"/>
    <w:rsid w:val="00727A91"/>
    <w:rsid w:val="00727AB1"/>
    <w:rsid w:val="00727E2A"/>
    <w:rsid w:val="00727E5E"/>
    <w:rsid w:val="00727F38"/>
    <w:rsid w:val="007301E6"/>
    <w:rsid w:val="007302C3"/>
    <w:rsid w:val="00730323"/>
    <w:rsid w:val="00730416"/>
    <w:rsid w:val="00730D51"/>
    <w:rsid w:val="007310A2"/>
    <w:rsid w:val="00731147"/>
    <w:rsid w:val="00731251"/>
    <w:rsid w:val="0073133D"/>
    <w:rsid w:val="007314BA"/>
    <w:rsid w:val="007316AE"/>
    <w:rsid w:val="00731803"/>
    <w:rsid w:val="00731AE3"/>
    <w:rsid w:val="00731E1D"/>
    <w:rsid w:val="00732112"/>
    <w:rsid w:val="007321AD"/>
    <w:rsid w:val="00732350"/>
    <w:rsid w:val="00732596"/>
    <w:rsid w:val="007326DA"/>
    <w:rsid w:val="00732A20"/>
    <w:rsid w:val="00732D01"/>
    <w:rsid w:val="00732EA9"/>
    <w:rsid w:val="00732F78"/>
    <w:rsid w:val="00732F9E"/>
    <w:rsid w:val="00733507"/>
    <w:rsid w:val="0073356B"/>
    <w:rsid w:val="00733690"/>
    <w:rsid w:val="00733749"/>
    <w:rsid w:val="007338D0"/>
    <w:rsid w:val="00733950"/>
    <w:rsid w:val="00733B9F"/>
    <w:rsid w:val="00733FC0"/>
    <w:rsid w:val="00734009"/>
    <w:rsid w:val="0073429E"/>
    <w:rsid w:val="007342FC"/>
    <w:rsid w:val="00734484"/>
    <w:rsid w:val="00734525"/>
    <w:rsid w:val="00734640"/>
    <w:rsid w:val="00734952"/>
    <w:rsid w:val="00734A4E"/>
    <w:rsid w:val="00734A7E"/>
    <w:rsid w:val="00734C8E"/>
    <w:rsid w:val="00734CB7"/>
    <w:rsid w:val="00734D58"/>
    <w:rsid w:val="00734F52"/>
    <w:rsid w:val="007354B6"/>
    <w:rsid w:val="0073565C"/>
    <w:rsid w:val="00735960"/>
    <w:rsid w:val="00736270"/>
    <w:rsid w:val="0073646C"/>
    <w:rsid w:val="00736600"/>
    <w:rsid w:val="00736615"/>
    <w:rsid w:val="007367A9"/>
    <w:rsid w:val="007368C8"/>
    <w:rsid w:val="0073690A"/>
    <w:rsid w:val="00736C23"/>
    <w:rsid w:val="00736EA7"/>
    <w:rsid w:val="007371FB"/>
    <w:rsid w:val="00737354"/>
    <w:rsid w:val="00737413"/>
    <w:rsid w:val="0073747D"/>
    <w:rsid w:val="00737544"/>
    <w:rsid w:val="00737560"/>
    <w:rsid w:val="00737840"/>
    <w:rsid w:val="007378FA"/>
    <w:rsid w:val="00737981"/>
    <w:rsid w:val="00737991"/>
    <w:rsid w:val="00737992"/>
    <w:rsid w:val="00737B08"/>
    <w:rsid w:val="00737C18"/>
    <w:rsid w:val="00737F20"/>
    <w:rsid w:val="007400AC"/>
    <w:rsid w:val="0074016B"/>
    <w:rsid w:val="00740254"/>
    <w:rsid w:val="007402FA"/>
    <w:rsid w:val="00740374"/>
    <w:rsid w:val="007406F8"/>
    <w:rsid w:val="007408CC"/>
    <w:rsid w:val="00740BB7"/>
    <w:rsid w:val="00740C8E"/>
    <w:rsid w:val="00740D32"/>
    <w:rsid w:val="00741022"/>
    <w:rsid w:val="00741980"/>
    <w:rsid w:val="00741B70"/>
    <w:rsid w:val="007425F1"/>
    <w:rsid w:val="00742748"/>
    <w:rsid w:val="00743130"/>
    <w:rsid w:val="00743251"/>
    <w:rsid w:val="00743315"/>
    <w:rsid w:val="007433C7"/>
    <w:rsid w:val="00743684"/>
    <w:rsid w:val="007438CB"/>
    <w:rsid w:val="00743C25"/>
    <w:rsid w:val="00743E2B"/>
    <w:rsid w:val="00743EE7"/>
    <w:rsid w:val="007441B5"/>
    <w:rsid w:val="00744229"/>
    <w:rsid w:val="007444F1"/>
    <w:rsid w:val="00744694"/>
    <w:rsid w:val="00744852"/>
    <w:rsid w:val="00744910"/>
    <w:rsid w:val="00744C1F"/>
    <w:rsid w:val="007452DB"/>
    <w:rsid w:val="00745602"/>
    <w:rsid w:val="0074572F"/>
    <w:rsid w:val="00745979"/>
    <w:rsid w:val="00745C98"/>
    <w:rsid w:val="00745CE0"/>
    <w:rsid w:val="0074631A"/>
    <w:rsid w:val="00746494"/>
    <w:rsid w:val="007466F0"/>
    <w:rsid w:val="007467D2"/>
    <w:rsid w:val="007468AA"/>
    <w:rsid w:val="007468E8"/>
    <w:rsid w:val="00746A9A"/>
    <w:rsid w:val="00746C53"/>
    <w:rsid w:val="00746CD9"/>
    <w:rsid w:val="00746CFD"/>
    <w:rsid w:val="00746FB4"/>
    <w:rsid w:val="0074700D"/>
    <w:rsid w:val="0074705E"/>
    <w:rsid w:val="0074718F"/>
    <w:rsid w:val="00747603"/>
    <w:rsid w:val="0074760C"/>
    <w:rsid w:val="00747805"/>
    <w:rsid w:val="00747AFF"/>
    <w:rsid w:val="00747B38"/>
    <w:rsid w:val="00747B46"/>
    <w:rsid w:val="00747D31"/>
    <w:rsid w:val="00747FED"/>
    <w:rsid w:val="00750088"/>
    <w:rsid w:val="007500BE"/>
    <w:rsid w:val="007500EE"/>
    <w:rsid w:val="00750128"/>
    <w:rsid w:val="0075069B"/>
    <w:rsid w:val="0075079A"/>
    <w:rsid w:val="007508F9"/>
    <w:rsid w:val="007509B9"/>
    <w:rsid w:val="00750C9E"/>
    <w:rsid w:val="00750D22"/>
    <w:rsid w:val="00750D2F"/>
    <w:rsid w:val="00751308"/>
    <w:rsid w:val="007513BD"/>
    <w:rsid w:val="00751B33"/>
    <w:rsid w:val="00751C7A"/>
    <w:rsid w:val="00752019"/>
    <w:rsid w:val="00752199"/>
    <w:rsid w:val="00752341"/>
    <w:rsid w:val="00752468"/>
    <w:rsid w:val="00752509"/>
    <w:rsid w:val="00752A95"/>
    <w:rsid w:val="00752ACC"/>
    <w:rsid w:val="00752CFA"/>
    <w:rsid w:val="007530B2"/>
    <w:rsid w:val="0075316E"/>
    <w:rsid w:val="007531DF"/>
    <w:rsid w:val="00753213"/>
    <w:rsid w:val="0075324D"/>
    <w:rsid w:val="007538E2"/>
    <w:rsid w:val="00753A09"/>
    <w:rsid w:val="00753C87"/>
    <w:rsid w:val="00753C8F"/>
    <w:rsid w:val="00753C90"/>
    <w:rsid w:val="00753D7C"/>
    <w:rsid w:val="00753FB5"/>
    <w:rsid w:val="00754055"/>
    <w:rsid w:val="00754702"/>
    <w:rsid w:val="0075489D"/>
    <w:rsid w:val="00754906"/>
    <w:rsid w:val="00754B93"/>
    <w:rsid w:val="00754C06"/>
    <w:rsid w:val="00754CCB"/>
    <w:rsid w:val="00754F2B"/>
    <w:rsid w:val="007551A4"/>
    <w:rsid w:val="007552B2"/>
    <w:rsid w:val="007552D9"/>
    <w:rsid w:val="00755352"/>
    <w:rsid w:val="00755531"/>
    <w:rsid w:val="007555CB"/>
    <w:rsid w:val="00755918"/>
    <w:rsid w:val="00755995"/>
    <w:rsid w:val="00755AC6"/>
    <w:rsid w:val="00756229"/>
    <w:rsid w:val="007562C6"/>
    <w:rsid w:val="00756788"/>
    <w:rsid w:val="00756B72"/>
    <w:rsid w:val="0075712B"/>
    <w:rsid w:val="00757168"/>
    <w:rsid w:val="0075739E"/>
    <w:rsid w:val="00757549"/>
    <w:rsid w:val="0075785D"/>
    <w:rsid w:val="00757A45"/>
    <w:rsid w:val="00757B40"/>
    <w:rsid w:val="00757B91"/>
    <w:rsid w:val="00757D84"/>
    <w:rsid w:val="00757DD3"/>
    <w:rsid w:val="00757F00"/>
    <w:rsid w:val="0076045D"/>
    <w:rsid w:val="00760468"/>
    <w:rsid w:val="0076057C"/>
    <w:rsid w:val="00760624"/>
    <w:rsid w:val="0076098F"/>
    <w:rsid w:val="00760BB2"/>
    <w:rsid w:val="00760C37"/>
    <w:rsid w:val="00760C3A"/>
    <w:rsid w:val="007610EA"/>
    <w:rsid w:val="00761722"/>
    <w:rsid w:val="007618DA"/>
    <w:rsid w:val="00761A40"/>
    <w:rsid w:val="00761BDA"/>
    <w:rsid w:val="00761BFE"/>
    <w:rsid w:val="00762078"/>
    <w:rsid w:val="00762624"/>
    <w:rsid w:val="007626D8"/>
    <w:rsid w:val="007627CB"/>
    <w:rsid w:val="007628DA"/>
    <w:rsid w:val="00762A25"/>
    <w:rsid w:val="00762B0C"/>
    <w:rsid w:val="00762D80"/>
    <w:rsid w:val="00762E99"/>
    <w:rsid w:val="00763BA1"/>
    <w:rsid w:val="00763BC6"/>
    <w:rsid w:val="00763C65"/>
    <w:rsid w:val="00763DE2"/>
    <w:rsid w:val="0076407E"/>
    <w:rsid w:val="0076409C"/>
    <w:rsid w:val="007649BC"/>
    <w:rsid w:val="007649E3"/>
    <w:rsid w:val="00764A1E"/>
    <w:rsid w:val="00764BB9"/>
    <w:rsid w:val="00764BCD"/>
    <w:rsid w:val="00764CB9"/>
    <w:rsid w:val="00764DC5"/>
    <w:rsid w:val="007652E8"/>
    <w:rsid w:val="0076549D"/>
    <w:rsid w:val="00765526"/>
    <w:rsid w:val="0076560E"/>
    <w:rsid w:val="007659A8"/>
    <w:rsid w:val="00765E0F"/>
    <w:rsid w:val="00765FC8"/>
    <w:rsid w:val="00766398"/>
    <w:rsid w:val="00766559"/>
    <w:rsid w:val="007665B7"/>
    <w:rsid w:val="007665DA"/>
    <w:rsid w:val="0076662C"/>
    <w:rsid w:val="007667D4"/>
    <w:rsid w:val="00766CE6"/>
    <w:rsid w:val="00766EDF"/>
    <w:rsid w:val="00766FD6"/>
    <w:rsid w:val="00767813"/>
    <w:rsid w:val="00767905"/>
    <w:rsid w:val="007679EB"/>
    <w:rsid w:val="00767C70"/>
    <w:rsid w:val="0077005C"/>
    <w:rsid w:val="00770154"/>
    <w:rsid w:val="0077023F"/>
    <w:rsid w:val="0077031A"/>
    <w:rsid w:val="00770379"/>
    <w:rsid w:val="007703DC"/>
    <w:rsid w:val="00770B83"/>
    <w:rsid w:val="00770BD7"/>
    <w:rsid w:val="00770CE0"/>
    <w:rsid w:val="00770EAE"/>
    <w:rsid w:val="00770EC4"/>
    <w:rsid w:val="007711AC"/>
    <w:rsid w:val="00771279"/>
    <w:rsid w:val="007712C4"/>
    <w:rsid w:val="007718B7"/>
    <w:rsid w:val="00771955"/>
    <w:rsid w:val="00771E09"/>
    <w:rsid w:val="00771EC4"/>
    <w:rsid w:val="00771F3A"/>
    <w:rsid w:val="00772179"/>
    <w:rsid w:val="00772272"/>
    <w:rsid w:val="007724D2"/>
    <w:rsid w:val="007725AA"/>
    <w:rsid w:val="00772CE5"/>
    <w:rsid w:val="00772D20"/>
    <w:rsid w:val="00772F96"/>
    <w:rsid w:val="00773360"/>
    <w:rsid w:val="00773363"/>
    <w:rsid w:val="00773426"/>
    <w:rsid w:val="0077342C"/>
    <w:rsid w:val="007738F1"/>
    <w:rsid w:val="007739B9"/>
    <w:rsid w:val="00773ADB"/>
    <w:rsid w:val="00773B41"/>
    <w:rsid w:val="00773B44"/>
    <w:rsid w:val="00773C18"/>
    <w:rsid w:val="00773E63"/>
    <w:rsid w:val="00773F40"/>
    <w:rsid w:val="00773F5E"/>
    <w:rsid w:val="007741E5"/>
    <w:rsid w:val="00774584"/>
    <w:rsid w:val="00774876"/>
    <w:rsid w:val="00774EB8"/>
    <w:rsid w:val="00775216"/>
    <w:rsid w:val="007752D0"/>
    <w:rsid w:val="0077573F"/>
    <w:rsid w:val="00775AC7"/>
    <w:rsid w:val="00775BF2"/>
    <w:rsid w:val="00775C1F"/>
    <w:rsid w:val="00775E62"/>
    <w:rsid w:val="00776081"/>
    <w:rsid w:val="007762B3"/>
    <w:rsid w:val="00776529"/>
    <w:rsid w:val="00776881"/>
    <w:rsid w:val="007769A5"/>
    <w:rsid w:val="007769F9"/>
    <w:rsid w:val="00776D27"/>
    <w:rsid w:val="00777033"/>
    <w:rsid w:val="007770EF"/>
    <w:rsid w:val="00777739"/>
    <w:rsid w:val="00777C63"/>
    <w:rsid w:val="00777E3E"/>
    <w:rsid w:val="007807BE"/>
    <w:rsid w:val="00780945"/>
    <w:rsid w:val="00780C36"/>
    <w:rsid w:val="00780ED4"/>
    <w:rsid w:val="007810FC"/>
    <w:rsid w:val="0078112E"/>
    <w:rsid w:val="0078114E"/>
    <w:rsid w:val="007811E5"/>
    <w:rsid w:val="007814A6"/>
    <w:rsid w:val="007817B4"/>
    <w:rsid w:val="0078182F"/>
    <w:rsid w:val="00781858"/>
    <w:rsid w:val="007819D4"/>
    <w:rsid w:val="00781B4E"/>
    <w:rsid w:val="00781B8A"/>
    <w:rsid w:val="00781CB2"/>
    <w:rsid w:val="007820C1"/>
    <w:rsid w:val="0078211E"/>
    <w:rsid w:val="0078213A"/>
    <w:rsid w:val="0078219C"/>
    <w:rsid w:val="0078220B"/>
    <w:rsid w:val="00782327"/>
    <w:rsid w:val="007823BC"/>
    <w:rsid w:val="007825FE"/>
    <w:rsid w:val="0078273A"/>
    <w:rsid w:val="007827C8"/>
    <w:rsid w:val="00782CE1"/>
    <w:rsid w:val="00782CF9"/>
    <w:rsid w:val="00782F35"/>
    <w:rsid w:val="00782FE7"/>
    <w:rsid w:val="00783116"/>
    <w:rsid w:val="0078329E"/>
    <w:rsid w:val="007837CE"/>
    <w:rsid w:val="007839AC"/>
    <w:rsid w:val="00783C46"/>
    <w:rsid w:val="00783C50"/>
    <w:rsid w:val="00783C94"/>
    <w:rsid w:val="00783F49"/>
    <w:rsid w:val="00784361"/>
    <w:rsid w:val="007843B8"/>
    <w:rsid w:val="007843EE"/>
    <w:rsid w:val="007844C3"/>
    <w:rsid w:val="00784526"/>
    <w:rsid w:val="00784E75"/>
    <w:rsid w:val="00785000"/>
    <w:rsid w:val="00785008"/>
    <w:rsid w:val="007851B1"/>
    <w:rsid w:val="007852DB"/>
    <w:rsid w:val="007852FF"/>
    <w:rsid w:val="00785364"/>
    <w:rsid w:val="007853E4"/>
    <w:rsid w:val="00785630"/>
    <w:rsid w:val="0078571D"/>
    <w:rsid w:val="00785BA1"/>
    <w:rsid w:val="00785C15"/>
    <w:rsid w:val="00785C91"/>
    <w:rsid w:val="00785EDF"/>
    <w:rsid w:val="00785F2B"/>
    <w:rsid w:val="00785F3E"/>
    <w:rsid w:val="00785FF3"/>
    <w:rsid w:val="00786162"/>
    <w:rsid w:val="007861C4"/>
    <w:rsid w:val="0078626A"/>
    <w:rsid w:val="007865FD"/>
    <w:rsid w:val="007867A5"/>
    <w:rsid w:val="0078683C"/>
    <w:rsid w:val="007868A3"/>
    <w:rsid w:val="007868FF"/>
    <w:rsid w:val="00786B06"/>
    <w:rsid w:val="00786F34"/>
    <w:rsid w:val="0078711B"/>
    <w:rsid w:val="007871EC"/>
    <w:rsid w:val="00787329"/>
    <w:rsid w:val="007874D7"/>
    <w:rsid w:val="0078750E"/>
    <w:rsid w:val="00787529"/>
    <w:rsid w:val="00787543"/>
    <w:rsid w:val="00787596"/>
    <w:rsid w:val="007875AC"/>
    <w:rsid w:val="007877AD"/>
    <w:rsid w:val="00787C3B"/>
    <w:rsid w:val="00787E59"/>
    <w:rsid w:val="007901E1"/>
    <w:rsid w:val="0079040C"/>
    <w:rsid w:val="0079050C"/>
    <w:rsid w:val="007908D8"/>
    <w:rsid w:val="00790C6B"/>
    <w:rsid w:val="00790CDC"/>
    <w:rsid w:val="00790DFC"/>
    <w:rsid w:val="00790FAD"/>
    <w:rsid w:val="007911BA"/>
    <w:rsid w:val="007914FA"/>
    <w:rsid w:val="0079178C"/>
    <w:rsid w:val="007917B8"/>
    <w:rsid w:val="0079198A"/>
    <w:rsid w:val="00791FAF"/>
    <w:rsid w:val="0079207E"/>
    <w:rsid w:val="007920F0"/>
    <w:rsid w:val="00792583"/>
    <w:rsid w:val="00792A91"/>
    <w:rsid w:val="00792CAD"/>
    <w:rsid w:val="00792D05"/>
    <w:rsid w:val="00792F14"/>
    <w:rsid w:val="00793126"/>
    <w:rsid w:val="007933B4"/>
    <w:rsid w:val="00793B5D"/>
    <w:rsid w:val="00793BB3"/>
    <w:rsid w:val="00793C9B"/>
    <w:rsid w:val="00793DB4"/>
    <w:rsid w:val="00794362"/>
    <w:rsid w:val="007944E2"/>
    <w:rsid w:val="0079456F"/>
    <w:rsid w:val="00794582"/>
    <w:rsid w:val="007945DB"/>
    <w:rsid w:val="0079482D"/>
    <w:rsid w:val="00794CFB"/>
    <w:rsid w:val="00794DA1"/>
    <w:rsid w:val="00794FBB"/>
    <w:rsid w:val="00795304"/>
    <w:rsid w:val="007954E5"/>
    <w:rsid w:val="0079589C"/>
    <w:rsid w:val="00795E38"/>
    <w:rsid w:val="0079614B"/>
    <w:rsid w:val="007961DD"/>
    <w:rsid w:val="00796466"/>
    <w:rsid w:val="0079653F"/>
    <w:rsid w:val="00796584"/>
    <w:rsid w:val="00796BF1"/>
    <w:rsid w:val="00796CC0"/>
    <w:rsid w:val="007972E3"/>
    <w:rsid w:val="00797341"/>
    <w:rsid w:val="0079737F"/>
    <w:rsid w:val="007974F1"/>
    <w:rsid w:val="00797888"/>
    <w:rsid w:val="007978B9"/>
    <w:rsid w:val="00797AF1"/>
    <w:rsid w:val="00797DF1"/>
    <w:rsid w:val="007A0195"/>
    <w:rsid w:val="007A026A"/>
    <w:rsid w:val="007A051B"/>
    <w:rsid w:val="007A07CE"/>
    <w:rsid w:val="007A0B4B"/>
    <w:rsid w:val="007A1097"/>
    <w:rsid w:val="007A110E"/>
    <w:rsid w:val="007A12E8"/>
    <w:rsid w:val="007A137B"/>
    <w:rsid w:val="007A1B55"/>
    <w:rsid w:val="007A1BEA"/>
    <w:rsid w:val="007A1C00"/>
    <w:rsid w:val="007A1C34"/>
    <w:rsid w:val="007A1E9A"/>
    <w:rsid w:val="007A2059"/>
    <w:rsid w:val="007A218E"/>
    <w:rsid w:val="007A235D"/>
    <w:rsid w:val="007A2625"/>
    <w:rsid w:val="007A2AD2"/>
    <w:rsid w:val="007A2B9E"/>
    <w:rsid w:val="007A2E71"/>
    <w:rsid w:val="007A30BD"/>
    <w:rsid w:val="007A3155"/>
    <w:rsid w:val="007A33ED"/>
    <w:rsid w:val="007A3600"/>
    <w:rsid w:val="007A3935"/>
    <w:rsid w:val="007A39D5"/>
    <w:rsid w:val="007A3EE5"/>
    <w:rsid w:val="007A3F05"/>
    <w:rsid w:val="007A3F98"/>
    <w:rsid w:val="007A412D"/>
    <w:rsid w:val="007A426D"/>
    <w:rsid w:val="007A4333"/>
    <w:rsid w:val="007A44BE"/>
    <w:rsid w:val="007A476F"/>
    <w:rsid w:val="007A4991"/>
    <w:rsid w:val="007A4B7E"/>
    <w:rsid w:val="007A4D64"/>
    <w:rsid w:val="007A4E95"/>
    <w:rsid w:val="007A4EB5"/>
    <w:rsid w:val="007A5265"/>
    <w:rsid w:val="007A543B"/>
    <w:rsid w:val="007A5505"/>
    <w:rsid w:val="007A5552"/>
    <w:rsid w:val="007A55FC"/>
    <w:rsid w:val="007A5666"/>
    <w:rsid w:val="007A56F2"/>
    <w:rsid w:val="007A596C"/>
    <w:rsid w:val="007A5A25"/>
    <w:rsid w:val="007A6076"/>
    <w:rsid w:val="007A619C"/>
    <w:rsid w:val="007A63C7"/>
    <w:rsid w:val="007A65C4"/>
    <w:rsid w:val="007A6A3A"/>
    <w:rsid w:val="007A6E30"/>
    <w:rsid w:val="007A701F"/>
    <w:rsid w:val="007A772A"/>
    <w:rsid w:val="007A7883"/>
    <w:rsid w:val="007A7BC9"/>
    <w:rsid w:val="007A7DE3"/>
    <w:rsid w:val="007A7EDF"/>
    <w:rsid w:val="007B0433"/>
    <w:rsid w:val="007B05D6"/>
    <w:rsid w:val="007B0623"/>
    <w:rsid w:val="007B0660"/>
    <w:rsid w:val="007B0953"/>
    <w:rsid w:val="007B0A61"/>
    <w:rsid w:val="007B0B2B"/>
    <w:rsid w:val="007B0B9A"/>
    <w:rsid w:val="007B0D63"/>
    <w:rsid w:val="007B0F99"/>
    <w:rsid w:val="007B10D2"/>
    <w:rsid w:val="007B1103"/>
    <w:rsid w:val="007B1167"/>
    <w:rsid w:val="007B1259"/>
    <w:rsid w:val="007B150F"/>
    <w:rsid w:val="007B1EB7"/>
    <w:rsid w:val="007B2372"/>
    <w:rsid w:val="007B24A1"/>
    <w:rsid w:val="007B2650"/>
    <w:rsid w:val="007B2801"/>
    <w:rsid w:val="007B2991"/>
    <w:rsid w:val="007B2BF8"/>
    <w:rsid w:val="007B2C72"/>
    <w:rsid w:val="007B2E30"/>
    <w:rsid w:val="007B2EB8"/>
    <w:rsid w:val="007B3366"/>
    <w:rsid w:val="007B35D5"/>
    <w:rsid w:val="007B3E16"/>
    <w:rsid w:val="007B3FAB"/>
    <w:rsid w:val="007B4033"/>
    <w:rsid w:val="007B43DC"/>
    <w:rsid w:val="007B4408"/>
    <w:rsid w:val="007B4A30"/>
    <w:rsid w:val="007B4C38"/>
    <w:rsid w:val="007B4F64"/>
    <w:rsid w:val="007B5210"/>
    <w:rsid w:val="007B5312"/>
    <w:rsid w:val="007B56A2"/>
    <w:rsid w:val="007B5DC7"/>
    <w:rsid w:val="007B5EBE"/>
    <w:rsid w:val="007B60F5"/>
    <w:rsid w:val="007B62A4"/>
    <w:rsid w:val="007B62BD"/>
    <w:rsid w:val="007B643F"/>
    <w:rsid w:val="007B659C"/>
    <w:rsid w:val="007B6612"/>
    <w:rsid w:val="007B669C"/>
    <w:rsid w:val="007B708D"/>
    <w:rsid w:val="007B708E"/>
    <w:rsid w:val="007B726A"/>
    <w:rsid w:val="007B72EC"/>
    <w:rsid w:val="007B7330"/>
    <w:rsid w:val="007B74D8"/>
    <w:rsid w:val="007B7A77"/>
    <w:rsid w:val="007B7CB2"/>
    <w:rsid w:val="007C0124"/>
    <w:rsid w:val="007C0846"/>
    <w:rsid w:val="007C095B"/>
    <w:rsid w:val="007C0D8B"/>
    <w:rsid w:val="007C0EE1"/>
    <w:rsid w:val="007C0F3C"/>
    <w:rsid w:val="007C105D"/>
    <w:rsid w:val="007C141A"/>
    <w:rsid w:val="007C170C"/>
    <w:rsid w:val="007C18A6"/>
    <w:rsid w:val="007C1930"/>
    <w:rsid w:val="007C1995"/>
    <w:rsid w:val="007C1B87"/>
    <w:rsid w:val="007C1BA9"/>
    <w:rsid w:val="007C1E50"/>
    <w:rsid w:val="007C1F4B"/>
    <w:rsid w:val="007C22BB"/>
    <w:rsid w:val="007C2443"/>
    <w:rsid w:val="007C2462"/>
    <w:rsid w:val="007C294B"/>
    <w:rsid w:val="007C2B89"/>
    <w:rsid w:val="007C2BE1"/>
    <w:rsid w:val="007C2EA5"/>
    <w:rsid w:val="007C2F53"/>
    <w:rsid w:val="007C3140"/>
    <w:rsid w:val="007C31BE"/>
    <w:rsid w:val="007C325B"/>
    <w:rsid w:val="007C32E7"/>
    <w:rsid w:val="007C3398"/>
    <w:rsid w:val="007C3691"/>
    <w:rsid w:val="007C36E5"/>
    <w:rsid w:val="007C3A31"/>
    <w:rsid w:val="007C3C20"/>
    <w:rsid w:val="007C3C35"/>
    <w:rsid w:val="007C3CB6"/>
    <w:rsid w:val="007C404C"/>
    <w:rsid w:val="007C40E5"/>
    <w:rsid w:val="007C41A9"/>
    <w:rsid w:val="007C4509"/>
    <w:rsid w:val="007C4544"/>
    <w:rsid w:val="007C46D7"/>
    <w:rsid w:val="007C49F8"/>
    <w:rsid w:val="007C4B5F"/>
    <w:rsid w:val="007C4F67"/>
    <w:rsid w:val="007C5324"/>
    <w:rsid w:val="007C55FF"/>
    <w:rsid w:val="007C5BBB"/>
    <w:rsid w:val="007C5ED3"/>
    <w:rsid w:val="007C6261"/>
    <w:rsid w:val="007C663D"/>
    <w:rsid w:val="007C66A9"/>
    <w:rsid w:val="007C68B6"/>
    <w:rsid w:val="007C6A3B"/>
    <w:rsid w:val="007C6A96"/>
    <w:rsid w:val="007C6D46"/>
    <w:rsid w:val="007C6D7E"/>
    <w:rsid w:val="007C713D"/>
    <w:rsid w:val="007C737B"/>
    <w:rsid w:val="007C7537"/>
    <w:rsid w:val="007C77C3"/>
    <w:rsid w:val="007C78B5"/>
    <w:rsid w:val="007C78C5"/>
    <w:rsid w:val="007C7AD4"/>
    <w:rsid w:val="007C7D4F"/>
    <w:rsid w:val="007C7DCA"/>
    <w:rsid w:val="007C7FA7"/>
    <w:rsid w:val="007D01A9"/>
    <w:rsid w:val="007D0221"/>
    <w:rsid w:val="007D0237"/>
    <w:rsid w:val="007D0238"/>
    <w:rsid w:val="007D048A"/>
    <w:rsid w:val="007D0900"/>
    <w:rsid w:val="007D0ABF"/>
    <w:rsid w:val="007D0D27"/>
    <w:rsid w:val="007D1007"/>
    <w:rsid w:val="007D102B"/>
    <w:rsid w:val="007D11F0"/>
    <w:rsid w:val="007D14A9"/>
    <w:rsid w:val="007D16D3"/>
    <w:rsid w:val="007D186E"/>
    <w:rsid w:val="007D18D9"/>
    <w:rsid w:val="007D18DE"/>
    <w:rsid w:val="007D1969"/>
    <w:rsid w:val="007D1B34"/>
    <w:rsid w:val="007D1BE7"/>
    <w:rsid w:val="007D2256"/>
    <w:rsid w:val="007D2697"/>
    <w:rsid w:val="007D2949"/>
    <w:rsid w:val="007D298E"/>
    <w:rsid w:val="007D2C98"/>
    <w:rsid w:val="007D3152"/>
    <w:rsid w:val="007D334A"/>
    <w:rsid w:val="007D38BD"/>
    <w:rsid w:val="007D3AA4"/>
    <w:rsid w:val="007D3D04"/>
    <w:rsid w:val="007D3F7C"/>
    <w:rsid w:val="007D40D6"/>
    <w:rsid w:val="007D40EA"/>
    <w:rsid w:val="007D4134"/>
    <w:rsid w:val="007D44B7"/>
    <w:rsid w:val="007D451D"/>
    <w:rsid w:val="007D476D"/>
    <w:rsid w:val="007D4997"/>
    <w:rsid w:val="007D4A73"/>
    <w:rsid w:val="007D4CB7"/>
    <w:rsid w:val="007D4D41"/>
    <w:rsid w:val="007D4F28"/>
    <w:rsid w:val="007D5086"/>
    <w:rsid w:val="007D522C"/>
    <w:rsid w:val="007D5448"/>
    <w:rsid w:val="007D55E4"/>
    <w:rsid w:val="007D561D"/>
    <w:rsid w:val="007D562D"/>
    <w:rsid w:val="007D5A6F"/>
    <w:rsid w:val="007D5BD0"/>
    <w:rsid w:val="007D5C09"/>
    <w:rsid w:val="007D5F47"/>
    <w:rsid w:val="007D635F"/>
    <w:rsid w:val="007D6956"/>
    <w:rsid w:val="007D6ABB"/>
    <w:rsid w:val="007D6E8E"/>
    <w:rsid w:val="007D6FB8"/>
    <w:rsid w:val="007D75F3"/>
    <w:rsid w:val="007D7D26"/>
    <w:rsid w:val="007D7E89"/>
    <w:rsid w:val="007D7F8E"/>
    <w:rsid w:val="007E02BA"/>
    <w:rsid w:val="007E06FF"/>
    <w:rsid w:val="007E0766"/>
    <w:rsid w:val="007E085D"/>
    <w:rsid w:val="007E0D16"/>
    <w:rsid w:val="007E10F8"/>
    <w:rsid w:val="007E1483"/>
    <w:rsid w:val="007E1543"/>
    <w:rsid w:val="007E15F7"/>
    <w:rsid w:val="007E1818"/>
    <w:rsid w:val="007E1BD2"/>
    <w:rsid w:val="007E1F37"/>
    <w:rsid w:val="007E20BF"/>
    <w:rsid w:val="007E20DF"/>
    <w:rsid w:val="007E26C9"/>
    <w:rsid w:val="007E27AF"/>
    <w:rsid w:val="007E28C6"/>
    <w:rsid w:val="007E305C"/>
    <w:rsid w:val="007E3158"/>
    <w:rsid w:val="007E32D2"/>
    <w:rsid w:val="007E3313"/>
    <w:rsid w:val="007E37BE"/>
    <w:rsid w:val="007E3CC9"/>
    <w:rsid w:val="007E3D28"/>
    <w:rsid w:val="007E3D70"/>
    <w:rsid w:val="007E3DA7"/>
    <w:rsid w:val="007E3E73"/>
    <w:rsid w:val="007E3FE6"/>
    <w:rsid w:val="007E40E0"/>
    <w:rsid w:val="007E445B"/>
    <w:rsid w:val="007E45FF"/>
    <w:rsid w:val="007E4838"/>
    <w:rsid w:val="007E4869"/>
    <w:rsid w:val="007E4D56"/>
    <w:rsid w:val="007E4E4F"/>
    <w:rsid w:val="007E5357"/>
    <w:rsid w:val="007E5598"/>
    <w:rsid w:val="007E5612"/>
    <w:rsid w:val="007E56B6"/>
    <w:rsid w:val="007E5FD9"/>
    <w:rsid w:val="007E61AE"/>
    <w:rsid w:val="007E6407"/>
    <w:rsid w:val="007E65DA"/>
    <w:rsid w:val="007E6726"/>
    <w:rsid w:val="007E6A1F"/>
    <w:rsid w:val="007E6AA7"/>
    <w:rsid w:val="007E6EA6"/>
    <w:rsid w:val="007E72E9"/>
    <w:rsid w:val="007E75EF"/>
    <w:rsid w:val="007E7695"/>
    <w:rsid w:val="007E7C7F"/>
    <w:rsid w:val="007E7C82"/>
    <w:rsid w:val="007E7D36"/>
    <w:rsid w:val="007E7EC6"/>
    <w:rsid w:val="007F0253"/>
    <w:rsid w:val="007F02F6"/>
    <w:rsid w:val="007F0337"/>
    <w:rsid w:val="007F0390"/>
    <w:rsid w:val="007F064E"/>
    <w:rsid w:val="007F06C5"/>
    <w:rsid w:val="007F07E7"/>
    <w:rsid w:val="007F0944"/>
    <w:rsid w:val="007F0AAD"/>
    <w:rsid w:val="007F1759"/>
    <w:rsid w:val="007F1856"/>
    <w:rsid w:val="007F1948"/>
    <w:rsid w:val="007F1AED"/>
    <w:rsid w:val="007F1C6D"/>
    <w:rsid w:val="007F1C97"/>
    <w:rsid w:val="007F1E87"/>
    <w:rsid w:val="007F22AE"/>
    <w:rsid w:val="007F27B4"/>
    <w:rsid w:val="007F27F2"/>
    <w:rsid w:val="007F2A8D"/>
    <w:rsid w:val="007F2DA6"/>
    <w:rsid w:val="007F3151"/>
    <w:rsid w:val="007F341F"/>
    <w:rsid w:val="007F34D1"/>
    <w:rsid w:val="007F3530"/>
    <w:rsid w:val="007F3605"/>
    <w:rsid w:val="007F375A"/>
    <w:rsid w:val="007F39BA"/>
    <w:rsid w:val="007F3A9F"/>
    <w:rsid w:val="007F3C64"/>
    <w:rsid w:val="007F3C88"/>
    <w:rsid w:val="007F3CBE"/>
    <w:rsid w:val="007F3D8D"/>
    <w:rsid w:val="007F3FEE"/>
    <w:rsid w:val="007F4393"/>
    <w:rsid w:val="007F44E7"/>
    <w:rsid w:val="007F49F4"/>
    <w:rsid w:val="007F4A66"/>
    <w:rsid w:val="007F534D"/>
    <w:rsid w:val="007F59E1"/>
    <w:rsid w:val="007F5BF2"/>
    <w:rsid w:val="007F5C1B"/>
    <w:rsid w:val="007F5D94"/>
    <w:rsid w:val="007F5E00"/>
    <w:rsid w:val="007F5FEC"/>
    <w:rsid w:val="007F6326"/>
    <w:rsid w:val="007F63E9"/>
    <w:rsid w:val="007F6825"/>
    <w:rsid w:val="007F6E8A"/>
    <w:rsid w:val="007F7019"/>
    <w:rsid w:val="007F71DF"/>
    <w:rsid w:val="007F7283"/>
    <w:rsid w:val="007F7328"/>
    <w:rsid w:val="007F7448"/>
    <w:rsid w:val="007F754E"/>
    <w:rsid w:val="007F75E6"/>
    <w:rsid w:val="007F78E1"/>
    <w:rsid w:val="007F78EB"/>
    <w:rsid w:val="007F7919"/>
    <w:rsid w:val="007F7A62"/>
    <w:rsid w:val="007F7B4E"/>
    <w:rsid w:val="007F7C3F"/>
    <w:rsid w:val="007F7D5D"/>
    <w:rsid w:val="00800295"/>
    <w:rsid w:val="008004EB"/>
    <w:rsid w:val="00800545"/>
    <w:rsid w:val="008006B5"/>
    <w:rsid w:val="008006C6"/>
    <w:rsid w:val="008008D4"/>
    <w:rsid w:val="008009D4"/>
    <w:rsid w:val="00800E11"/>
    <w:rsid w:val="008013AE"/>
    <w:rsid w:val="0080149B"/>
    <w:rsid w:val="0080159F"/>
    <w:rsid w:val="00801674"/>
    <w:rsid w:val="0080168C"/>
    <w:rsid w:val="00801705"/>
    <w:rsid w:val="00801C0E"/>
    <w:rsid w:val="00801CD9"/>
    <w:rsid w:val="00801E3A"/>
    <w:rsid w:val="00801EB5"/>
    <w:rsid w:val="00801F17"/>
    <w:rsid w:val="00802590"/>
    <w:rsid w:val="0080275B"/>
    <w:rsid w:val="00802B8C"/>
    <w:rsid w:val="00802ED4"/>
    <w:rsid w:val="00803338"/>
    <w:rsid w:val="008034E4"/>
    <w:rsid w:val="0080358F"/>
    <w:rsid w:val="0080359A"/>
    <w:rsid w:val="00803C17"/>
    <w:rsid w:val="00803D2E"/>
    <w:rsid w:val="00803E2F"/>
    <w:rsid w:val="00804147"/>
    <w:rsid w:val="00804507"/>
    <w:rsid w:val="00804729"/>
    <w:rsid w:val="00804B69"/>
    <w:rsid w:val="00804C3B"/>
    <w:rsid w:val="00804D4B"/>
    <w:rsid w:val="008054C6"/>
    <w:rsid w:val="00805728"/>
    <w:rsid w:val="00805858"/>
    <w:rsid w:val="008058A9"/>
    <w:rsid w:val="008058F8"/>
    <w:rsid w:val="00805A5B"/>
    <w:rsid w:val="00806315"/>
    <w:rsid w:val="008063EB"/>
    <w:rsid w:val="0080642D"/>
    <w:rsid w:val="00806AA9"/>
    <w:rsid w:val="00806B1F"/>
    <w:rsid w:val="00806B22"/>
    <w:rsid w:val="00806D31"/>
    <w:rsid w:val="00806E75"/>
    <w:rsid w:val="00806EDD"/>
    <w:rsid w:val="008070A8"/>
    <w:rsid w:val="00807298"/>
    <w:rsid w:val="0080738C"/>
    <w:rsid w:val="00810343"/>
    <w:rsid w:val="008104DF"/>
    <w:rsid w:val="008109F0"/>
    <w:rsid w:val="00810A5A"/>
    <w:rsid w:val="00810B30"/>
    <w:rsid w:val="00810C06"/>
    <w:rsid w:val="00810C65"/>
    <w:rsid w:val="00810E7D"/>
    <w:rsid w:val="008113A4"/>
    <w:rsid w:val="008113E2"/>
    <w:rsid w:val="00811434"/>
    <w:rsid w:val="008115EA"/>
    <w:rsid w:val="00811B41"/>
    <w:rsid w:val="00811B5F"/>
    <w:rsid w:val="00811BEA"/>
    <w:rsid w:val="00811DE1"/>
    <w:rsid w:val="00811E3C"/>
    <w:rsid w:val="00811F14"/>
    <w:rsid w:val="00811FC3"/>
    <w:rsid w:val="00812118"/>
    <w:rsid w:val="008121CF"/>
    <w:rsid w:val="008121E7"/>
    <w:rsid w:val="00812268"/>
    <w:rsid w:val="0081242A"/>
    <w:rsid w:val="008127FA"/>
    <w:rsid w:val="00812854"/>
    <w:rsid w:val="00812C0F"/>
    <w:rsid w:val="00812DE5"/>
    <w:rsid w:val="00812FBE"/>
    <w:rsid w:val="008130C7"/>
    <w:rsid w:val="0081311B"/>
    <w:rsid w:val="008134A5"/>
    <w:rsid w:val="0081372F"/>
    <w:rsid w:val="00813A9C"/>
    <w:rsid w:val="00813BFB"/>
    <w:rsid w:val="00813DD7"/>
    <w:rsid w:val="00813F6A"/>
    <w:rsid w:val="008140A9"/>
    <w:rsid w:val="008142C5"/>
    <w:rsid w:val="0081432E"/>
    <w:rsid w:val="00814889"/>
    <w:rsid w:val="008149F6"/>
    <w:rsid w:val="00814A0F"/>
    <w:rsid w:val="00814ACA"/>
    <w:rsid w:val="00814B00"/>
    <w:rsid w:val="00814D19"/>
    <w:rsid w:val="00814E6A"/>
    <w:rsid w:val="00814F9B"/>
    <w:rsid w:val="008150D3"/>
    <w:rsid w:val="008152C1"/>
    <w:rsid w:val="00815332"/>
    <w:rsid w:val="008153B6"/>
    <w:rsid w:val="0081544D"/>
    <w:rsid w:val="0081545E"/>
    <w:rsid w:val="008154F9"/>
    <w:rsid w:val="00815766"/>
    <w:rsid w:val="008157DF"/>
    <w:rsid w:val="008158C7"/>
    <w:rsid w:val="00815A4C"/>
    <w:rsid w:val="00815D86"/>
    <w:rsid w:val="00815E9F"/>
    <w:rsid w:val="008161F2"/>
    <w:rsid w:val="0081620E"/>
    <w:rsid w:val="0081641A"/>
    <w:rsid w:val="008164D9"/>
    <w:rsid w:val="0081680E"/>
    <w:rsid w:val="00816865"/>
    <w:rsid w:val="008168F1"/>
    <w:rsid w:val="00816ACA"/>
    <w:rsid w:val="00816C1B"/>
    <w:rsid w:val="00816DB2"/>
    <w:rsid w:val="00816DD6"/>
    <w:rsid w:val="00816E3A"/>
    <w:rsid w:val="008170F8"/>
    <w:rsid w:val="008172D7"/>
    <w:rsid w:val="008172E7"/>
    <w:rsid w:val="00817444"/>
    <w:rsid w:val="008174EC"/>
    <w:rsid w:val="00817590"/>
    <w:rsid w:val="00817824"/>
    <w:rsid w:val="00817CB2"/>
    <w:rsid w:val="00817E11"/>
    <w:rsid w:val="0082008D"/>
    <w:rsid w:val="0082038C"/>
    <w:rsid w:val="00820600"/>
    <w:rsid w:val="008206D1"/>
    <w:rsid w:val="008206DC"/>
    <w:rsid w:val="00820CA6"/>
    <w:rsid w:val="00820DC3"/>
    <w:rsid w:val="00820E70"/>
    <w:rsid w:val="00821016"/>
    <w:rsid w:val="00821050"/>
    <w:rsid w:val="00821075"/>
    <w:rsid w:val="00821178"/>
    <w:rsid w:val="00821460"/>
    <w:rsid w:val="008218F7"/>
    <w:rsid w:val="00821A5C"/>
    <w:rsid w:val="00821A70"/>
    <w:rsid w:val="00821D55"/>
    <w:rsid w:val="00822064"/>
    <w:rsid w:val="00822276"/>
    <w:rsid w:val="008222F2"/>
    <w:rsid w:val="00822456"/>
    <w:rsid w:val="00822505"/>
    <w:rsid w:val="0082270C"/>
    <w:rsid w:val="008227B0"/>
    <w:rsid w:val="008227D7"/>
    <w:rsid w:val="00822A7F"/>
    <w:rsid w:val="00822E4B"/>
    <w:rsid w:val="00822F1B"/>
    <w:rsid w:val="00823202"/>
    <w:rsid w:val="0082328F"/>
    <w:rsid w:val="00823614"/>
    <w:rsid w:val="00823842"/>
    <w:rsid w:val="008238BF"/>
    <w:rsid w:val="00823922"/>
    <w:rsid w:val="00823BB8"/>
    <w:rsid w:val="00823D13"/>
    <w:rsid w:val="00824292"/>
    <w:rsid w:val="00824405"/>
    <w:rsid w:val="0082450F"/>
    <w:rsid w:val="0082470E"/>
    <w:rsid w:val="0082489E"/>
    <w:rsid w:val="00824A25"/>
    <w:rsid w:val="00825343"/>
    <w:rsid w:val="008253C5"/>
    <w:rsid w:val="0082568A"/>
    <w:rsid w:val="0082569A"/>
    <w:rsid w:val="00825A44"/>
    <w:rsid w:val="00825AE6"/>
    <w:rsid w:val="00825BB2"/>
    <w:rsid w:val="00825C15"/>
    <w:rsid w:val="00825F0C"/>
    <w:rsid w:val="00825F51"/>
    <w:rsid w:val="00825F90"/>
    <w:rsid w:val="00826007"/>
    <w:rsid w:val="00826122"/>
    <w:rsid w:val="00826172"/>
    <w:rsid w:val="00826794"/>
    <w:rsid w:val="008269C3"/>
    <w:rsid w:val="008269E9"/>
    <w:rsid w:val="00826AFB"/>
    <w:rsid w:val="00826FEF"/>
    <w:rsid w:val="00827029"/>
    <w:rsid w:val="00827084"/>
    <w:rsid w:val="008270F7"/>
    <w:rsid w:val="00827293"/>
    <w:rsid w:val="008272AB"/>
    <w:rsid w:val="00827323"/>
    <w:rsid w:val="008274C9"/>
    <w:rsid w:val="00827854"/>
    <w:rsid w:val="00827935"/>
    <w:rsid w:val="00827D58"/>
    <w:rsid w:val="00827D6E"/>
    <w:rsid w:val="00827D9D"/>
    <w:rsid w:val="00827EE2"/>
    <w:rsid w:val="00827F2E"/>
    <w:rsid w:val="00830137"/>
    <w:rsid w:val="008303AC"/>
    <w:rsid w:val="008305F8"/>
    <w:rsid w:val="008307AB"/>
    <w:rsid w:val="00830D24"/>
    <w:rsid w:val="00830FF0"/>
    <w:rsid w:val="0083101E"/>
    <w:rsid w:val="00831087"/>
    <w:rsid w:val="008310D6"/>
    <w:rsid w:val="0083110B"/>
    <w:rsid w:val="0083123B"/>
    <w:rsid w:val="008315AB"/>
    <w:rsid w:val="008315E7"/>
    <w:rsid w:val="008317C1"/>
    <w:rsid w:val="0083186A"/>
    <w:rsid w:val="00831963"/>
    <w:rsid w:val="00831A7B"/>
    <w:rsid w:val="00831ECC"/>
    <w:rsid w:val="00831F3B"/>
    <w:rsid w:val="008321EA"/>
    <w:rsid w:val="0083243A"/>
    <w:rsid w:val="00832452"/>
    <w:rsid w:val="00832512"/>
    <w:rsid w:val="0083256F"/>
    <w:rsid w:val="00832582"/>
    <w:rsid w:val="00832A09"/>
    <w:rsid w:val="00832B91"/>
    <w:rsid w:val="00832D1D"/>
    <w:rsid w:val="00832D36"/>
    <w:rsid w:val="00833452"/>
    <w:rsid w:val="0083346A"/>
    <w:rsid w:val="008334BE"/>
    <w:rsid w:val="0083371B"/>
    <w:rsid w:val="00833936"/>
    <w:rsid w:val="00833AE9"/>
    <w:rsid w:val="008340CF"/>
    <w:rsid w:val="008341C2"/>
    <w:rsid w:val="008343CA"/>
    <w:rsid w:val="00834504"/>
    <w:rsid w:val="00834885"/>
    <w:rsid w:val="00834A87"/>
    <w:rsid w:val="00834F80"/>
    <w:rsid w:val="00835093"/>
    <w:rsid w:val="008351CB"/>
    <w:rsid w:val="00835241"/>
    <w:rsid w:val="00835815"/>
    <w:rsid w:val="00835971"/>
    <w:rsid w:val="008359C0"/>
    <w:rsid w:val="00835B90"/>
    <w:rsid w:val="008361AC"/>
    <w:rsid w:val="00836330"/>
    <w:rsid w:val="008365CA"/>
    <w:rsid w:val="00836833"/>
    <w:rsid w:val="00836A01"/>
    <w:rsid w:val="00836A2E"/>
    <w:rsid w:val="00836ED1"/>
    <w:rsid w:val="00836F6D"/>
    <w:rsid w:val="0083711B"/>
    <w:rsid w:val="0083727E"/>
    <w:rsid w:val="008372A3"/>
    <w:rsid w:val="008373D0"/>
    <w:rsid w:val="00837424"/>
    <w:rsid w:val="0083754F"/>
    <w:rsid w:val="00837A05"/>
    <w:rsid w:val="00837ACC"/>
    <w:rsid w:val="00837AEB"/>
    <w:rsid w:val="00837D6D"/>
    <w:rsid w:val="00837D86"/>
    <w:rsid w:val="00837E5C"/>
    <w:rsid w:val="00837F45"/>
    <w:rsid w:val="00840071"/>
    <w:rsid w:val="00840132"/>
    <w:rsid w:val="008401C9"/>
    <w:rsid w:val="008403C5"/>
    <w:rsid w:val="00840632"/>
    <w:rsid w:val="008406C7"/>
    <w:rsid w:val="008409EF"/>
    <w:rsid w:val="00840A02"/>
    <w:rsid w:val="00840A23"/>
    <w:rsid w:val="00840BAF"/>
    <w:rsid w:val="00840E99"/>
    <w:rsid w:val="00841153"/>
    <w:rsid w:val="00841300"/>
    <w:rsid w:val="00841607"/>
    <w:rsid w:val="008418F1"/>
    <w:rsid w:val="00841AB2"/>
    <w:rsid w:val="00841DB9"/>
    <w:rsid w:val="00841F62"/>
    <w:rsid w:val="00842242"/>
    <w:rsid w:val="008425AE"/>
    <w:rsid w:val="008425E4"/>
    <w:rsid w:val="008426F0"/>
    <w:rsid w:val="00842768"/>
    <w:rsid w:val="0084289C"/>
    <w:rsid w:val="00842A08"/>
    <w:rsid w:val="00842ADA"/>
    <w:rsid w:val="00842F91"/>
    <w:rsid w:val="0084322A"/>
    <w:rsid w:val="00843360"/>
    <w:rsid w:val="008433DA"/>
    <w:rsid w:val="008436E8"/>
    <w:rsid w:val="00843AF9"/>
    <w:rsid w:val="00843C72"/>
    <w:rsid w:val="0084406D"/>
    <w:rsid w:val="0084407E"/>
    <w:rsid w:val="0084436C"/>
    <w:rsid w:val="008443C6"/>
    <w:rsid w:val="00844516"/>
    <w:rsid w:val="008445B1"/>
    <w:rsid w:val="008446C2"/>
    <w:rsid w:val="00844723"/>
    <w:rsid w:val="00844BC9"/>
    <w:rsid w:val="00844C48"/>
    <w:rsid w:val="00844D16"/>
    <w:rsid w:val="00844E8F"/>
    <w:rsid w:val="00844EC8"/>
    <w:rsid w:val="0084534D"/>
    <w:rsid w:val="0084554C"/>
    <w:rsid w:val="00845705"/>
    <w:rsid w:val="00845710"/>
    <w:rsid w:val="00845738"/>
    <w:rsid w:val="00845774"/>
    <w:rsid w:val="0084586C"/>
    <w:rsid w:val="008459D5"/>
    <w:rsid w:val="00845BDA"/>
    <w:rsid w:val="00845C4A"/>
    <w:rsid w:val="00845D63"/>
    <w:rsid w:val="00845DD9"/>
    <w:rsid w:val="00845E34"/>
    <w:rsid w:val="00845EB2"/>
    <w:rsid w:val="00845F95"/>
    <w:rsid w:val="00846030"/>
    <w:rsid w:val="00846234"/>
    <w:rsid w:val="008469D2"/>
    <w:rsid w:val="00846E23"/>
    <w:rsid w:val="00846E39"/>
    <w:rsid w:val="00846FF0"/>
    <w:rsid w:val="0084729B"/>
    <w:rsid w:val="00847525"/>
    <w:rsid w:val="0084763D"/>
    <w:rsid w:val="00847B64"/>
    <w:rsid w:val="00847CC3"/>
    <w:rsid w:val="00847D25"/>
    <w:rsid w:val="00847FF6"/>
    <w:rsid w:val="008500B4"/>
    <w:rsid w:val="00850765"/>
    <w:rsid w:val="0085083D"/>
    <w:rsid w:val="008508C3"/>
    <w:rsid w:val="00850EAC"/>
    <w:rsid w:val="00850EBD"/>
    <w:rsid w:val="0085104D"/>
    <w:rsid w:val="00851395"/>
    <w:rsid w:val="00851396"/>
    <w:rsid w:val="008514A8"/>
    <w:rsid w:val="00851545"/>
    <w:rsid w:val="0085163C"/>
    <w:rsid w:val="008519A7"/>
    <w:rsid w:val="008519BC"/>
    <w:rsid w:val="00851D15"/>
    <w:rsid w:val="008529E2"/>
    <w:rsid w:val="00852A8F"/>
    <w:rsid w:val="00852DE6"/>
    <w:rsid w:val="00852F59"/>
    <w:rsid w:val="00853413"/>
    <w:rsid w:val="008538F2"/>
    <w:rsid w:val="00853A5B"/>
    <w:rsid w:val="00854217"/>
    <w:rsid w:val="00854CC0"/>
    <w:rsid w:val="00854D39"/>
    <w:rsid w:val="00854DBE"/>
    <w:rsid w:val="008550D4"/>
    <w:rsid w:val="0085530F"/>
    <w:rsid w:val="008555CE"/>
    <w:rsid w:val="008556AD"/>
    <w:rsid w:val="00855745"/>
    <w:rsid w:val="00855A20"/>
    <w:rsid w:val="00855C1B"/>
    <w:rsid w:val="00855DBE"/>
    <w:rsid w:val="00856075"/>
    <w:rsid w:val="00856535"/>
    <w:rsid w:val="00856659"/>
    <w:rsid w:val="008568D0"/>
    <w:rsid w:val="00856A24"/>
    <w:rsid w:val="00856A9B"/>
    <w:rsid w:val="00857025"/>
    <w:rsid w:val="00857030"/>
    <w:rsid w:val="0085707F"/>
    <w:rsid w:val="0085724E"/>
    <w:rsid w:val="0085746E"/>
    <w:rsid w:val="00857493"/>
    <w:rsid w:val="008578AD"/>
    <w:rsid w:val="00857B21"/>
    <w:rsid w:val="008600E6"/>
    <w:rsid w:val="00860251"/>
    <w:rsid w:val="008602E0"/>
    <w:rsid w:val="0086066B"/>
    <w:rsid w:val="008606F4"/>
    <w:rsid w:val="008607F0"/>
    <w:rsid w:val="0086087B"/>
    <w:rsid w:val="00860E5E"/>
    <w:rsid w:val="00860FFF"/>
    <w:rsid w:val="008612AD"/>
    <w:rsid w:val="008614C4"/>
    <w:rsid w:val="00861534"/>
    <w:rsid w:val="008618D3"/>
    <w:rsid w:val="00861A90"/>
    <w:rsid w:val="00861D65"/>
    <w:rsid w:val="00861DD6"/>
    <w:rsid w:val="0086217C"/>
    <w:rsid w:val="00862188"/>
    <w:rsid w:val="00862453"/>
    <w:rsid w:val="008626EE"/>
    <w:rsid w:val="00862825"/>
    <w:rsid w:val="00862888"/>
    <w:rsid w:val="0086288C"/>
    <w:rsid w:val="0086297F"/>
    <w:rsid w:val="00862AB5"/>
    <w:rsid w:val="00862B21"/>
    <w:rsid w:val="00862B9B"/>
    <w:rsid w:val="00863013"/>
    <w:rsid w:val="00863F2E"/>
    <w:rsid w:val="00864367"/>
    <w:rsid w:val="008646D0"/>
    <w:rsid w:val="008647ED"/>
    <w:rsid w:val="00864882"/>
    <w:rsid w:val="0086491D"/>
    <w:rsid w:val="00864AF5"/>
    <w:rsid w:val="00864E27"/>
    <w:rsid w:val="00865078"/>
    <w:rsid w:val="00865097"/>
    <w:rsid w:val="008650AE"/>
    <w:rsid w:val="008650F2"/>
    <w:rsid w:val="00865106"/>
    <w:rsid w:val="008652A8"/>
    <w:rsid w:val="00865303"/>
    <w:rsid w:val="008657DA"/>
    <w:rsid w:val="0086596C"/>
    <w:rsid w:val="00865DFF"/>
    <w:rsid w:val="00865F77"/>
    <w:rsid w:val="00865FFB"/>
    <w:rsid w:val="00866106"/>
    <w:rsid w:val="0086612A"/>
    <w:rsid w:val="0086631C"/>
    <w:rsid w:val="0086632B"/>
    <w:rsid w:val="008665E3"/>
    <w:rsid w:val="00866613"/>
    <w:rsid w:val="00866A0C"/>
    <w:rsid w:val="00866B4A"/>
    <w:rsid w:val="00866C31"/>
    <w:rsid w:val="00866C4E"/>
    <w:rsid w:val="00866C9E"/>
    <w:rsid w:val="00866CD5"/>
    <w:rsid w:val="008670CF"/>
    <w:rsid w:val="00867179"/>
    <w:rsid w:val="00867339"/>
    <w:rsid w:val="00867352"/>
    <w:rsid w:val="00867506"/>
    <w:rsid w:val="00867812"/>
    <w:rsid w:val="0086782D"/>
    <w:rsid w:val="008678CA"/>
    <w:rsid w:val="00867924"/>
    <w:rsid w:val="00867A44"/>
    <w:rsid w:val="00867B88"/>
    <w:rsid w:val="00867BCC"/>
    <w:rsid w:val="00867E06"/>
    <w:rsid w:val="00867E8A"/>
    <w:rsid w:val="00867EDC"/>
    <w:rsid w:val="00867FC1"/>
    <w:rsid w:val="0087014F"/>
    <w:rsid w:val="008706D3"/>
    <w:rsid w:val="00870FCC"/>
    <w:rsid w:val="00871049"/>
    <w:rsid w:val="008714EB"/>
    <w:rsid w:val="00871651"/>
    <w:rsid w:val="00871929"/>
    <w:rsid w:val="00871BF5"/>
    <w:rsid w:val="00871C70"/>
    <w:rsid w:val="00871C86"/>
    <w:rsid w:val="00871C9C"/>
    <w:rsid w:val="00872011"/>
    <w:rsid w:val="00872026"/>
    <w:rsid w:val="008726A1"/>
    <w:rsid w:val="008729BA"/>
    <w:rsid w:val="00872BF4"/>
    <w:rsid w:val="00872CDD"/>
    <w:rsid w:val="00872DA3"/>
    <w:rsid w:val="00873092"/>
    <w:rsid w:val="00873442"/>
    <w:rsid w:val="00873503"/>
    <w:rsid w:val="008739FC"/>
    <w:rsid w:val="00873AFB"/>
    <w:rsid w:val="00873CDB"/>
    <w:rsid w:val="00873CDD"/>
    <w:rsid w:val="00873D7F"/>
    <w:rsid w:val="00873EA7"/>
    <w:rsid w:val="00874034"/>
    <w:rsid w:val="008741A4"/>
    <w:rsid w:val="008743A1"/>
    <w:rsid w:val="008747C9"/>
    <w:rsid w:val="00874B55"/>
    <w:rsid w:val="00874DFA"/>
    <w:rsid w:val="00874EF7"/>
    <w:rsid w:val="0087515F"/>
    <w:rsid w:val="0087530D"/>
    <w:rsid w:val="0087550E"/>
    <w:rsid w:val="00875731"/>
    <w:rsid w:val="008757DE"/>
    <w:rsid w:val="00875CD7"/>
    <w:rsid w:val="00875DC7"/>
    <w:rsid w:val="00875EDA"/>
    <w:rsid w:val="00875FE7"/>
    <w:rsid w:val="00875FEF"/>
    <w:rsid w:val="00876356"/>
    <w:rsid w:val="00876469"/>
    <w:rsid w:val="00876547"/>
    <w:rsid w:val="008766F3"/>
    <w:rsid w:val="0087679B"/>
    <w:rsid w:val="00876979"/>
    <w:rsid w:val="00876BD6"/>
    <w:rsid w:val="00876CE3"/>
    <w:rsid w:val="00876F02"/>
    <w:rsid w:val="00877265"/>
    <w:rsid w:val="00877502"/>
    <w:rsid w:val="008775E7"/>
    <w:rsid w:val="008778E3"/>
    <w:rsid w:val="00877C95"/>
    <w:rsid w:val="00877CB4"/>
    <w:rsid w:val="0088001D"/>
    <w:rsid w:val="008800B8"/>
    <w:rsid w:val="00880149"/>
    <w:rsid w:val="00880776"/>
    <w:rsid w:val="008807A2"/>
    <w:rsid w:val="0088081C"/>
    <w:rsid w:val="00880D9A"/>
    <w:rsid w:val="00880FBA"/>
    <w:rsid w:val="00881012"/>
    <w:rsid w:val="00881199"/>
    <w:rsid w:val="008812D0"/>
    <w:rsid w:val="00881391"/>
    <w:rsid w:val="00881492"/>
    <w:rsid w:val="008814FA"/>
    <w:rsid w:val="00881BB3"/>
    <w:rsid w:val="00881DD6"/>
    <w:rsid w:val="00881E1E"/>
    <w:rsid w:val="00881EE5"/>
    <w:rsid w:val="00882129"/>
    <w:rsid w:val="008821A8"/>
    <w:rsid w:val="008822C9"/>
    <w:rsid w:val="008824C5"/>
    <w:rsid w:val="008827DE"/>
    <w:rsid w:val="00882A20"/>
    <w:rsid w:val="00882A75"/>
    <w:rsid w:val="00882ABF"/>
    <w:rsid w:val="0088309F"/>
    <w:rsid w:val="0088330C"/>
    <w:rsid w:val="008834A9"/>
    <w:rsid w:val="00883A94"/>
    <w:rsid w:val="00883BE7"/>
    <w:rsid w:val="00883C7A"/>
    <w:rsid w:val="00883CAA"/>
    <w:rsid w:val="00883D14"/>
    <w:rsid w:val="00883EE2"/>
    <w:rsid w:val="00884020"/>
    <w:rsid w:val="008841D5"/>
    <w:rsid w:val="008843A9"/>
    <w:rsid w:val="008847A6"/>
    <w:rsid w:val="00884862"/>
    <w:rsid w:val="008848E0"/>
    <w:rsid w:val="008849B9"/>
    <w:rsid w:val="00884B77"/>
    <w:rsid w:val="00884DE4"/>
    <w:rsid w:val="0088503F"/>
    <w:rsid w:val="00885172"/>
    <w:rsid w:val="008851F6"/>
    <w:rsid w:val="00885857"/>
    <w:rsid w:val="00885B30"/>
    <w:rsid w:val="00885B7F"/>
    <w:rsid w:val="00885B8F"/>
    <w:rsid w:val="00885BAC"/>
    <w:rsid w:val="00885D9C"/>
    <w:rsid w:val="00885E76"/>
    <w:rsid w:val="00886367"/>
    <w:rsid w:val="0088639F"/>
    <w:rsid w:val="008864B6"/>
    <w:rsid w:val="0088666B"/>
    <w:rsid w:val="008868C6"/>
    <w:rsid w:val="00886BB6"/>
    <w:rsid w:val="00886D96"/>
    <w:rsid w:val="00886DC2"/>
    <w:rsid w:val="00886E6C"/>
    <w:rsid w:val="00886EDE"/>
    <w:rsid w:val="00886EE4"/>
    <w:rsid w:val="00887368"/>
    <w:rsid w:val="008873A8"/>
    <w:rsid w:val="00887722"/>
    <w:rsid w:val="00887A22"/>
    <w:rsid w:val="00887A3F"/>
    <w:rsid w:val="00887B0D"/>
    <w:rsid w:val="00887BF0"/>
    <w:rsid w:val="00887C94"/>
    <w:rsid w:val="00887D3D"/>
    <w:rsid w:val="00887D7B"/>
    <w:rsid w:val="00890068"/>
    <w:rsid w:val="00890AEF"/>
    <w:rsid w:val="00890B07"/>
    <w:rsid w:val="00890D35"/>
    <w:rsid w:val="00890EE9"/>
    <w:rsid w:val="00891218"/>
    <w:rsid w:val="0089141E"/>
    <w:rsid w:val="0089143F"/>
    <w:rsid w:val="00891773"/>
    <w:rsid w:val="008917FA"/>
    <w:rsid w:val="00891ED8"/>
    <w:rsid w:val="008922BE"/>
    <w:rsid w:val="008925E8"/>
    <w:rsid w:val="00892BB0"/>
    <w:rsid w:val="00892C59"/>
    <w:rsid w:val="0089309B"/>
    <w:rsid w:val="00893431"/>
    <w:rsid w:val="008935DD"/>
    <w:rsid w:val="0089364A"/>
    <w:rsid w:val="008939B2"/>
    <w:rsid w:val="00893B4E"/>
    <w:rsid w:val="00893C1D"/>
    <w:rsid w:val="00893CB5"/>
    <w:rsid w:val="00893D61"/>
    <w:rsid w:val="00893F58"/>
    <w:rsid w:val="00894615"/>
    <w:rsid w:val="0089485D"/>
    <w:rsid w:val="008948FF"/>
    <w:rsid w:val="0089491B"/>
    <w:rsid w:val="00894A32"/>
    <w:rsid w:val="00894BDD"/>
    <w:rsid w:val="00894E29"/>
    <w:rsid w:val="0089510F"/>
    <w:rsid w:val="0089555B"/>
    <w:rsid w:val="00895614"/>
    <w:rsid w:val="0089566E"/>
    <w:rsid w:val="00895885"/>
    <w:rsid w:val="00895B93"/>
    <w:rsid w:val="00895ECD"/>
    <w:rsid w:val="00895EF0"/>
    <w:rsid w:val="00895F81"/>
    <w:rsid w:val="008960D7"/>
    <w:rsid w:val="008966F0"/>
    <w:rsid w:val="00896DA2"/>
    <w:rsid w:val="00896E3D"/>
    <w:rsid w:val="00896FA2"/>
    <w:rsid w:val="00897A11"/>
    <w:rsid w:val="00897B65"/>
    <w:rsid w:val="008A00E7"/>
    <w:rsid w:val="008A02B6"/>
    <w:rsid w:val="008A0356"/>
    <w:rsid w:val="008A0420"/>
    <w:rsid w:val="008A04C0"/>
    <w:rsid w:val="008A0513"/>
    <w:rsid w:val="008A0631"/>
    <w:rsid w:val="008A08C2"/>
    <w:rsid w:val="008A09B4"/>
    <w:rsid w:val="008A114B"/>
    <w:rsid w:val="008A12AC"/>
    <w:rsid w:val="008A1320"/>
    <w:rsid w:val="008A13A0"/>
    <w:rsid w:val="008A13D5"/>
    <w:rsid w:val="008A14A5"/>
    <w:rsid w:val="008A1572"/>
    <w:rsid w:val="008A1767"/>
    <w:rsid w:val="008A1894"/>
    <w:rsid w:val="008A189A"/>
    <w:rsid w:val="008A1960"/>
    <w:rsid w:val="008A1BEF"/>
    <w:rsid w:val="008A1D4F"/>
    <w:rsid w:val="008A1EE7"/>
    <w:rsid w:val="008A2179"/>
    <w:rsid w:val="008A24F0"/>
    <w:rsid w:val="008A2517"/>
    <w:rsid w:val="008A279B"/>
    <w:rsid w:val="008A29A0"/>
    <w:rsid w:val="008A2C4E"/>
    <w:rsid w:val="008A2D13"/>
    <w:rsid w:val="008A313E"/>
    <w:rsid w:val="008A3342"/>
    <w:rsid w:val="008A33A3"/>
    <w:rsid w:val="008A3530"/>
    <w:rsid w:val="008A3534"/>
    <w:rsid w:val="008A3712"/>
    <w:rsid w:val="008A390A"/>
    <w:rsid w:val="008A3DA9"/>
    <w:rsid w:val="008A3EA0"/>
    <w:rsid w:val="008A3FB9"/>
    <w:rsid w:val="008A407D"/>
    <w:rsid w:val="008A4320"/>
    <w:rsid w:val="008A435B"/>
    <w:rsid w:val="008A4862"/>
    <w:rsid w:val="008A4A1F"/>
    <w:rsid w:val="008A4A4C"/>
    <w:rsid w:val="008A4A80"/>
    <w:rsid w:val="008A4C85"/>
    <w:rsid w:val="008A4E41"/>
    <w:rsid w:val="008A4F25"/>
    <w:rsid w:val="008A50BE"/>
    <w:rsid w:val="008A51A7"/>
    <w:rsid w:val="008A5786"/>
    <w:rsid w:val="008A58E6"/>
    <w:rsid w:val="008A5904"/>
    <w:rsid w:val="008A5D4F"/>
    <w:rsid w:val="008A6114"/>
    <w:rsid w:val="008A6125"/>
    <w:rsid w:val="008A621E"/>
    <w:rsid w:val="008A6294"/>
    <w:rsid w:val="008A6366"/>
    <w:rsid w:val="008A6486"/>
    <w:rsid w:val="008A67A1"/>
    <w:rsid w:val="008A6884"/>
    <w:rsid w:val="008A69F9"/>
    <w:rsid w:val="008A6AF4"/>
    <w:rsid w:val="008A6B4F"/>
    <w:rsid w:val="008A6DF5"/>
    <w:rsid w:val="008A6E93"/>
    <w:rsid w:val="008A71B9"/>
    <w:rsid w:val="008A7280"/>
    <w:rsid w:val="008A76EC"/>
    <w:rsid w:val="008A780C"/>
    <w:rsid w:val="008A789C"/>
    <w:rsid w:val="008A78B7"/>
    <w:rsid w:val="008A7A5D"/>
    <w:rsid w:val="008A7ADD"/>
    <w:rsid w:val="008A7B47"/>
    <w:rsid w:val="008B0244"/>
    <w:rsid w:val="008B05C4"/>
    <w:rsid w:val="008B060C"/>
    <w:rsid w:val="008B06EA"/>
    <w:rsid w:val="008B084C"/>
    <w:rsid w:val="008B085A"/>
    <w:rsid w:val="008B0BBA"/>
    <w:rsid w:val="008B0EEC"/>
    <w:rsid w:val="008B0F7A"/>
    <w:rsid w:val="008B13A8"/>
    <w:rsid w:val="008B1497"/>
    <w:rsid w:val="008B1727"/>
    <w:rsid w:val="008B187F"/>
    <w:rsid w:val="008B193D"/>
    <w:rsid w:val="008B1A23"/>
    <w:rsid w:val="008B1B15"/>
    <w:rsid w:val="008B2126"/>
    <w:rsid w:val="008B216E"/>
    <w:rsid w:val="008B2245"/>
    <w:rsid w:val="008B22BD"/>
    <w:rsid w:val="008B2351"/>
    <w:rsid w:val="008B23C0"/>
    <w:rsid w:val="008B2417"/>
    <w:rsid w:val="008B2829"/>
    <w:rsid w:val="008B2A13"/>
    <w:rsid w:val="008B2C00"/>
    <w:rsid w:val="008B2C44"/>
    <w:rsid w:val="008B2C62"/>
    <w:rsid w:val="008B2C6A"/>
    <w:rsid w:val="008B2E36"/>
    <w:rsid w:val="008B3092"/>
    <w:rsid w:val="008B31EC"/>
    <w:rsid w:val="008B3532"/>
    <w:rsid w:val="008B3595"/>
    <w:rsid w:val="008B3626"/>
    <w:rsid w:val="008B39E3"/>
    <w:rsid w:val="008B3A85"/>
    <w:rsid w:val="008B3F18"/>
    <w:rsid w:val="008B4052"/>
    <w:rsid w:val="008B4250"/>
    <w:rsid w:val="008B4383"/>
    <w:rsid w:val="008B449D"/>
    <w:rsid w:val="008B44F1"/>
    <w:rsid w:val="008B46E8"/>
    <w:rsid w:val="008B47D9"/>
    <w:rsid w:val="008B48CD"/>
    <w:rsid w:val="008B4942"/>
    <w:rsid w:val="008B49F9"/>
    <w:rsid w:val="008B4A8D"/>
    <w:rsid w:val="008B4ED3"/>
    <w:rsid w:val="008B4FB2"/>
    <w:rsid w:val="008B583A"/>
    <w:rsid w:val="008B586B"/>
    <w:rsid w:val="008B5F55"/>
    <w:rsid w:val="008B6226"/>
    <w:rsid w:val="008B62BA"/>
    <w:rsid w:val="008B64B0"/>
    <w:rsid w:val="008B65F8"/>
    <w:rsid w:val="008B6745"/>
    <w:rsid w:val="008B68D6"/>
    <w:rsid w:val="008B6A4B"/>
    <w:rsid w:val="008B6D6F"/>
    <w:rsid w:val="008B7422"/>
    <w:rsid w:val="008B768F"/>
    <w:rsid w:val="008B7BBE"/>
    <w:rsid w:val="008B7DDA"/>
    <w:rsid w:val="008B7E95"/>
    <w:rsid w:val="008B7F65"/>
    <w:rsid w:val="008C04C1"/>
    <w:rsid w:val="008C053E"/>
    <w:rsid w:val="008C09D6"/>
    <w:rsid w:val="008C0FEC"/>
    <w:rsid w:val="008C1058"/>
    <w:rsid w:val="008C14C6"/>
    <w:rsid w:val="008C199E"/>
    <w:rsid w:val="008C1BB9"/>
    <w:rsid w:val="008C1D5E"/>
    <w:rsid w:val="008C1DAD"/>
    <w:rsid w:val="008C1E2B"/>
    <w:rsid w:val="008C1E62"/>
    <w:rsid w:val="008C21F2"/>
    <w:rsid w:val="008C2333"/>
    <w:rsid w:val="008C2347"/>
    <w:rsid w:val="008C2407"/>
    <w:rsid w:val="008C25EB"/>
    <w:rsid w:val="008C27BF"/>
    <w:rsid w:val="008C2BEC"/>
    <w:rsid w:val="008C2EC0"/>
    <w:rsid w:val="008C2F02"/>
    <w:rsid w:val="008C333E"/>
    <w:rsid w:val="008C3401"/>
    <w:rsid w:val="008C343F"/>
    <w:rsid w:val="008C37D0"/>
    <w:rsid w:val="008C3842"/>
    <w:rsid w:val="008C3968"/>
    <w:rsid w:val="008C3A6A"/>
    <w:rsid w:val="008C3A86"/>
    <w:rsid w:val="008C3AEB"/>
    <w:rsid w:val="008C4506"/>
    <w:rsid w:val="008C472D"/>
    <w:rsid w:val="008C4B83"/>
    <w:rsid w:val="008C4C64"/>
    <w:rsid w:val="008C4CC6"/>
    <w:rsid w:val="008C4E8F"/>
    <w:rsid w:val="008C4EEC"/>
    <w:rsid w:val="008C50D4"/>
    <w:rsid w:val="008C5211"/>
    <w:rsid w:val="008C56B9"/>
    <w:rsid w:val="008C5800"/>
    <w:rsid w:val="008C6031"/>
    <w:rsid w:val="008C62A9"/>
    <w:rsid w:val="008C63C7"/>
    <w:rsid w:val="008C6497"/>
    <w:rsid w:val="008C6534"/>
    <w:rsid w:val="008C654A"/>
    <w:rsid w:val="008C6BDF"/>
    <w:rsid w:val="008C6E05"/>
    <w:rsid w:val="008C6F77"/>
    <w:rsid w:val="008C74BC"/>
    <w:rsid w:val="008C790C"/>
    <w:rsid w:val="008C7A39"/>
    <w:rsid w:val="008C7DC7"/>
    <w:rsid w:val="008C7F7C"/>
    <w:rsid w:val="008C7FAA"/>
    <w:rsid w:val="008D014B"/>
    <w:rsid w:val="008D01BB"/>
    <w:rsid w:val="008D05F9"/>
    <w:rsid w:val="008D0D70"/>
    <w:rsid w:val="008D0D97"/>
    <w:rsid w:val="008D11A7"/>
    <w:rsid w:val="008D14AD"/>
    <w:rsid w:val="008D14FF"/>
    <w:rsid w:val="008D188E"/>
    <w:rsid w:val="008D18BB"/>
    <w:rsid w:val="008D1A3E"/>
    <w:rsid w:val="008D1DBE"/>
    <w:rsid w:val="008D1E5D"/>
    <w:rsid w:val="008D1EA9"/>
    <w:rsid w:val="008D20BB"/>
    <w:rsid w:val="008D21A3"/>
    <w:rsid w:val="008D272C"/>
    <w:rsid w:val="008D274E"/>
    <w:rsid w:val="008D2791"/>
    <w:rsid w:val="008D27A6"/>
    <w:rsid w:val="008D2D82"/>
    <w:rsid w:val="008D2FC8"/>
    <w:rsid w:val="008D302C"/>
    <w:rsid w:val="008D3538"/>
    <w:rsid w:val="008D35A3"/>
    <w:rsid w:val="008D3727"/>
    <w:rsid w:val="008D3923"/>
    <w:rsid w:val="008D3A1C"/>
    <w:rsid w:val="008D3B7E"/>
    <w:rsid w:val="008D3B86"/>
    <w:rsid w:val="008D4178"/>
    <w:rsid w:val="008D48DC"/>
    <w:rsid w:val="008D48EB"/>
    <w:rsid w:val="008D4FEC"/>
    <w:rsid w:val="008D4FFA"/>
    <w:rsid w:val="008D5509"/>
    <w:rsid w:val="008D5612"/>
    <w:rsid w:val="008D5781"/>
    <w:rsid w:val="008D592B"/>
    <w:rsid w:val="008D59BF"/>
    <w:rsid w:val="008D59F0"/>
    <w:rsid w:val="008D5A60"/>
    <w:rsid w:val="008D5BFC"/>
    <w:rsid w:val="008D5DD3"/>
    <w:rsid w:val="008D5DE9"/>
    <w:rsid w:val="008D6269"/>
    <w:rsid w:val="008D67A8"/>
    <w:rsid w:val="008D6918"/>
    <w:rsid w:val="008D6AB0"/>
    <w:rsid w:val="008D6C1E"/>
    <w:rsid w:val="008D6C2F"/>
    <w:rsid w:val="008D6C41"/>
    <w:rsid w:val="008D6DFA"/>
    <w:rsid w:val="008D6E71"/>
    <w:rsid w:val="008D70FF"/>
    <w:rsid w:val="008D72FE"/>
    <w:rsid w:val="008D795F"/>
    <w:rsid w:val="008D7C68"/>
    <w:rsid w:val="008D7D52"/>
    <w:rsid w:val="008E09AF"/>
    <w:rsid w:val="008E09B9"/>
    <w:rsid w:val="008E0A44"/>
    <w:rsid w:val="008E0B14"/>
    <w:rsid w:val="008E0B53"/>
    <w:rsid w:val="008E0D92"/>
    <w:rsid w:val="008E0FA4"/>
    <w:rsid w:val="008E1261"/>
    <w:rsid w:val="008E1267"/>
    <w:rsid w:val="008E132B"/>
    <w:rsid w:val="008E133F"/>
    <w:rsid w:val="008E138F"/>
    <w:rsid w:val="008E16ED"/>
    <w:rsid w:val="008E17FD"/>
    <w:rsid w:val="008E2067"/>
    <w:rsid w:val="008E2097"/>
    <w:rsid w:val="008E20C8"/>
    <w:rsid w:val="008E2286"/>
    <w:rsid w:val="008E2454"/>
    <w:rsid w:val="008E2741"/>
    <w:rsid w:val="008E2A2B"/>
    <w:rsid w:val="008E2AD3"/>
    <w:rsid w:val="008E2AED"/>
    <w:rsid w:val="008E2AFF"/>
    <w:rsid w:val="008E2B47"/>
    <w:rsid w:val="008E2E62"/>
    <w:rsid w:val="008E3298"/>
    <w:rsid w:val="008E3799"/>
    <w:rsid w:val="008E3919"/>
    <w:rsid w:val="008E3A09"/>
    <w:rsid w:val="008E3A10"/>
    <w:rsid w:val="008E42B7"/>
    <w:rsid w:val="008E4841"/>
    <w:rsid w:val="008E4A26"/>
    <w:rsid w:val="008E4A5A"/>
    <w:rsid w:val="008E4B00"/>
    <w:rsid w:val="008E4C2E"/>
    <w:rsid w:val="008E4C4E"/>
    <w:rsid w:val="008E5186"/>
    <w:rsid w:val="008E5241"/>
    <w:rsid w:val="008E5341"/>
    <w:rsid w:val="008E591D"/>
    <w:rsid w:val="008E5B45"/>
    <w:rsid w:val="008E5CDA"/>
    <w:rsid w:val="008E5D82"/>
    <w:rsid w:val="008E5EE1"/>
    <w:rsid w:val="008E5F60"/>
    <w:rsid w:val="008E66B5"/>
    <w:rsid w:val="008E67C0"/>
    <w:rsid w:val="008E69DB"/>
    <w:rsid w:val="008E6B26"/>
    <w:rsid w:val="008E6CC5"/>
    <w:rsid w:val="008E6CCB"/>
    <w:rsid w:val="008E7002"/>
    <w:rsid w:val="008E7037"/>
    <w:rsid w:val="008E70CC"/>
    <w:rsid w:val="008E7360"/>
    <w:rsid w:val="008E758F"/>
    <w:rsid w:val="008E75F6"/>
    <w:rsid w:val="008E7A45"/>
    <w:rsid w:val="008E7AC7"/>
    <w:rsid w:val="008E7B2C"/>
    <w:rsid w:val="008E7B51"/>
    <w:rsid w:val="008E7C87"/>
    <w:rsid w:val="008F0116"/>
    <w:rsid w:val="008F01C4"/>
    <w:rsid w:val="008F02F8"/>
    <w:rsid w:val="008F0377"/>
    <w:rsid w:val="008F045B"/>
    <w:rsid w:val="008F0552"/>
    <w:rsid w:val="008F0724"/>
    <w:rsid w:val="008F09CF"/>
    <w:rsid w:val="008F0B49"/>
    <w:rsid w:val="008F0C3F"/>
    <w:rsid w:val="008F0C5E"/>
    <w:rsid w:val="008F1030"/>
    <w:rsid w:val="008F1049"/>
    <w:rsid w:val="008F129E"/>
    <w:rsid w:val="008F15AD"/>
    <w:rsid w:val="008F15CA"/>
    <w:rsid w:val="008F161E"/>
    <w:rsid w:val="008F16B4"/>
    <w:rsid w:val="008F1A5E"/>
    <w:rsid w:val="008F1CD8"/>
    <w:rsid w:val="008F1DC5"/>
    <w:rsid w:val="008F1FF2"/>
    <w:rsid w:val="008F21B0"/>
    <w:rsid w:val="008F2336"/>
    <w:rsid w:val="008F238C"/>
    <w:rsid w:val="008F242B"/>
    <w:rsid w:val="008F26C1"/>
    <w:rsid w:val="008F271E"/>
    <w:rsid w:val="008F280D"/>
    <w:rsid w:val="008F2975"/>
    <w:rsid w:val="008F2A7E"/>
    <w:rsid w:val="008F2AEF"/>
    <w:rsid w:val="008F2B1C"/>
    <w:rsid w:val="008F32D3"/>
    <w:rsid w:val="008F3410"/>
    <w:rsid w:val="008F3942"/>
    <w:rsid w:val="008F3EB1"/>
    <w:rsid w:val="008F3EFE"/>
    <w:rsid w:val="008F41CC"/>
    <w:rsid w:val="008F4360"/>
    <w:rsid w:val="008F45B0"/>
    <w:rsid w:val="008F5718"/>
    <w:rsid w:val="008F572D"/>
    <w:rsid w:val="008F5864"/>
    <w:rsid w:val="008F5A0A"/>
    <w:rsid w:val="008F5B22"/>
    <w:rsid w:val="008F5C68"/>
    <w:rsid w:val="008F5E76"/>
    <w:rsid w:val="008F6036"/>
    <w:rsid w:val="008F6175"/>
    <w:rsid w:val="008F67B0"/>
    <w:rsid w:val="008F6913"/>
    <w:rsid w:val="008F6A3F"/>
    <w:rsid w:val="008F6A76"/>
    <w:rsid w:val="008F706B"/>
    <w:rsid w:val="008F7ADA"/>
    <w:rsid w:val="008F7F92"/>
    <w:rsid w:val="0090033E"/>
    <w:rsid w:val="00900370"/>
    <w:rsid w:val="00900532"/>
    <w:rsid w:val="00900802"/>
    <w:rsid w:val="00900934"/>
    <w:rsid w:val="009009DF"/>
    <w:rsid w:val="00900AD7"/>
    <w:rsid w:val="00900C0F"/>
    <w:rsid w:val="00900E93"/>
    <w:rsid w:val="00900F60"/>
    <w:rsid w:val="00900FC8"/>
    <w:rsid w:val="00901267"/>
    <w:rsid w:val="0090167D"/>
    <w:rsid w:val="0090171F"/>
    <w:rsid w:val="009017C8"/>
    <w:rsid w:val="009018F0"/>
    <w:rsid w:val="00901A29"/>
    <w:rsid w:val="00901A49"/>
    <w:rsid w:val="00901C97"/>
    <w:rsid w:val="00901E92"/>
    <w:rsid w:val="00901FFD"/>
    <w:rsid w:val="009020FA"/>
    <w:rsid w:val="0090234B"/>
    <w:rsid w:val="009025FB"/>
    <w:rsid w:val="0090275D"/>
    <w:rsid w:val="009029B7"/>
    <w:rsid w:val="00902AF8"/>
    <w:rsid w:val="00902CBC"/>
    <w:rsid w:val="009033DA"/>
    <w:rsid w:val="00903586"/>
    <w:rsid w:val="00903763"/>
    <w:rsid w:val="00903794"/>
    <w:rsid w:val="00903A33"/>
    <w:rsid w:val="00903A3B"/>
    <w:rsid w:val="00903A7E"/>
    <w:rsid w:val="00903D2C"/>
    <w:rsid w:val="00904073"/>
    <w:rsid w:val="0090409C"/>
    <w:rsid w:val="009041E0"/>
    <w:rsid w:val="00904512"/>
    <w:rsid w:val="0090452B"/>
    <w:rsid w:val="0090465A"/>
    <w:rsid w:val="00904691"/>
    <w:rsid w:val="0090477C"/>
    <w:rsid w:val="009049A6"/>
    <w:rsid w:val="00904BBB"/>
    <w:rsid w:val="00904C35"/>
    <w:rsid w:val="0090551D"/>
    <w:rsid w:val="009059AB"/>
    <w:rsid w:val="00905A23"/>
    <w:rsid w:val="00905A39"/>
    <w:rsid w:val="00905C3A"/>
    <w:rsid w:val="00905CC9"/>
    <w:rsid w:val="00906719"/>
    <w:rsid w:val="00906984"/>
    <w:rsid w:val="00906A67"/>
    <w:rsid w:val="00906B5B"/>
    <w:rsid w:val="00906D5E"/>
    <w:rsid w:val="00906DD9"/>
    <w:rsid w:val="00906DE8"/>
    <w:rsid w:val="00906EC8"/>
    <w:rsid w:val="00906F92"/>
    <w:rsid w:val="009070EA"/>
    <w:rsid w:val="0090721C"/>
    <w:rsid w:val="009079DE"/>
    <w:rsid w:val="009079E8"/>
    <w:rsid w:val="00907B7B"/>
    <w:rsid w:val="00907CB6"/>
    <w:rsid w:val="00907D9E"/>
    <w:rsid w:val="00907F15"/>
    <w:rsid w:val="00910016"/>
    <w:rsid w:val="00910148"/>
    <w:rsid w:val="00910359"/>
    <w:rsid w:val="0091052A"/>
    <w:rsid w:val="009107E9"/>
    <w:rsid w:val="00910950"/>
    <w:rsid w:val="00910B2E"/>
    <w:rsid w:val="00910C5E"/>
    <w:rsid w:val="00910D0A"/>
    <w:rsid w:val="00910FE2"/>
    <w:rsid w:val="00911230"/>
    <w:rsid w:val="00911603"/>
    <w:rsid w:val="009116D9"/>
    <w:rsid w:val="009117CB"/>
    <w:rsid w:val="00911E79"/>
    <w:rsid w:val="00912129"/>
    <w:rsid w:val="00912273"/>
    <w:rsid w:val="00912615"/>
    <w:rsid w:val="00912640"/>
    <w:rsid w:val="009127C5"/>
    <w:rsid w:val="00912976"/>
    <w:rsid w:val="009129EF"/>
    <w:rsid w:val="00912AAA"/>
    <w:rsid w:val="00912D3F"/>
    <w:rsid w:val="00912D92"/>
    <w:rsid w:val="00913320"/>
    <w:rsid w:val="0091350F"/>
    <w:rsid w:val="00913957"/>
    <w:rsid w:val="009139B7"/>
    <w:rsid w:val="00913A1C"/>
    <w:rsid w:val="00913A42"/>
    <w:rsid w:val="00913BD2"/>
    <w:rsid w:val="00913DA9"/>
    <w:rsid w:val="00913EDD"/>
    <w:rsid w:val="0091424C"/>
    <w:rsid w:val="009144E1"/>
    <w:rsid w:val="00915255"/>
    <w:rsid w:val="00915569"/>
    <w:rsid w:val="00915901"/>
    <w:rsid w:val="00915D45"/>
    <w:rsid w:val="00915EAD"/>
    <w:rsid w:val="009162BE"/>
    <w:rsid w:val="0091642D"/>
    <w:rsid w:val="009164BF"/>
    <w:rsid w:val="00916816"/>
    <w:rsid w:val="00916EB9"/>
    <w:rsid w:val="00917482"/>
    <w:rsid w:val="00917C89"/>
    <w:rsid w:val="00917CF6"/>
    <w:rsid w:val="00917E1F"/>
    <w:rsid w:val="00920500"/>
    <w:rsid w:val="009205F6"/>
    <w:rsid w:val="009206B8"/>
    <w:rsid w:val="009206DF"/>
    <w:rsid w:val="0092070A"/>
    <w:rsid w:val="00920DCB"/>
    <w:rsid w:val="00920E36"/>
    <w:rsid w:val="00921283"/>
    <w:rsid w:val="009214AC"/>
    <w:rsid w:val="00921618"/>
    <w:rsid w:val="00921633"/>
    <w:rsid w:val="0092178D"/>
    <w:rsid w:val="009218DD"/>
    <w:rsid w:val="00921C28"/>
    <w:rsid w:val="009221A9"/>
    <w:rsid w:val="009223CB"/>
    <w:rsid w:val="0092258F"/>
    <w:rsid w:val="00922876"/>
    <w:rsid w:val="00922CC2"/>
    <w:rsid w:val="00922EE0"/>
    <w:rsid w:val="00923198"/>
    <w:rsid w:val="009234E5"/>
    <w:rsid w:val="00923532"/>
    <w:rsid w:val="009235F7"/>
    <w:rsid w:val="009242FB"/>
    <w:rsid w:val="00924493"/>
    <w:rsid w:val="00924546"/>
    <w:rsid w:val="009246C2"/>
    <w:rsid w:val="00924922"/>
    <w:rsid w:val="00924943"/>
    <w:rsid w:val="00924B05"/>
    <w:rsid w:val="00924B53"/>
    <w:rsid w:val="00924B67"/>
    <w:rsid w:val="00924C7B"/>
    <w:rsid w:val="00924C96"/>
    <w:rsid w:val="00925049"/>
    <w:rsid w:val="00925259"/>
    <w:rsid w:val="009252A0"/>
    <w:rsid w:val="0092548D"/>
    <w:rsid w:val="00925544"/>
    <w:rsid w:val="00925AA5"/>
    <w:rsid w:val="00925AE1"/>
    <w:rsid w:val="00925CB5"/>
    <w:rsid w:val="00925ED4"/>
    <w:rsid w:val="00925EDC"/>
    <w:rsid w:val="009262ED"/>
    <w:rsid w:val="00926368"/>
    <w:rsid w:val="009265F7"/>
    <w:rsid w:val="009270DA"/>
    <w:rsid w:val="00927165"/>
    <w:rsid w:val="0092719F"/>
    <w:rsid w:val="009275FA"/>
    <w:rsid w:val="0092760D"/>
    <w:rsid w:val="00927AA5"/>
    <w:rsid w:val="00927B3B"/>
    <w:rsid w:val="00927CBC"/>
    <w:rsid w:val="00927D19"/>
    <w:rsid w:val="00927D80"/>
    <w:rsid w:val="00927DA8"/>
    <w:rsid w:val="00927F83"/>
    <w:rsid w:val="00927F8C"/>
    <w:rsid w:val="00927FE9"/>
    <w:rsid w:val="00930044"/>
    <w:rsid w:val="00930144"/>
    <w:rsid w:val="00930279"/>
    <w:rsid w:val="009303E5"/>
    <w:rsid w:val="009304D0"/>
    <w:rsid w:val="00930537"/>
    <w:rsid w:val="00930819"/>
    <w:rsid w:val="00930D99"/>
    <w:rsid w:val="00930DA5"/>
    <w:rsid w:val="0093104F"/>
    <w:rsid w:val="0093115E"/>
    <w:rsid w:val="00931357"/>
    <w:rsid w:val="009314CA"/>
    <w:rsid w:val="0093169F"/>
    <w:rsid w:val="00931BD9"/>
    <w:rsid w:val="00931C03"/>
    <w:rsid w:val="00931D9E"/>
    <w:rsid w:val="00931E30"/>
    <w:rsid w:val="0093206C"/>
    <w:rsid w:val="009320FD"/>
    <w:rsid w:val="00932240"/>
    <w:rsid w:val="0093255B"/>
    <w:rsid w:val="0093290B"/>
    <w:rsid w:val="00932C7E"/>
    <w:rsid w:val="00932E4A"/>
    <w:rsid w:val="00932EED"/>
    <w:rsid w:val="00933040"/>
    <w:rsid w:val="00933097"/>
    <w:rsid w:val="0093364C"/>
    <w:rsid w:val="00933866"/>
    <w:rsid w:val="00933AB5"/>
    <w:rsid w:val="00933CC1"/>
    <w:rsid w:val="00933DD1"/>
    <w:rsid w:val="00934116"/>
    <w:rsid w:val="00934244"/>
    <w:rsid w:val="00934315"/>
    <w:rsid w:val="00934404"/>
    <w:rsid w:val="0093455B"/>
    <w:rsid w:val="009346BE"/>
    <w:rsid w:val="00934793"/>
    <w:rsid w:val="00934893"/>
    <w:rsid w:val="00934B0F"/>
    <w:rsid w:val="00934CA8"/>
    <w:rsid w:val="00934FC0"/>
    <w:rsid w:val="00935016"/>
    <w:rsid w:val="0093504C"/>
    <w:rsid w:val="00935107"/>
    <w:rsid w:val="0093535B"/>
    <w:rsid w:val="00935504"/>
    <w:rsid w:val="00935841"/>
    <w:rsid w:val="00935895"/>
    <w:rsid w:val="009358B8"/>
    <w:rsid w:val="00935A2C"/>
    <w:rsid w:val="00935E4C"/>
    <w:rsid w:val="00935FE8"/>
    <w:rsid w:val="00936032"/>
    <w:rsid w:val="00936194"/>
    <w:rsid w:val="00936904"/>
    <w:rsid w:val="009369C8"/>
    <w:rsid w:val="009369F4"/>
    <w:rsid w:val="00936D9D"/>
    <w:rsid w:val="00936E49"/>
    <w:rsid w:val="00936EC7"/>
    <w:rsid w:val="009373C0"/>
    <w:rsid w:val="009376DB"/>
    <w:rsid w:val="009377AB"/>
    <w:rsid w:val="00937897"/>
    <w:rsid w:val="009378BA"/>
    <w:rsid w:val="00937AEF"/>
    <w:rsid w:val="00937B53"/>
    <w:rsid w:val="00937C2A"/>
    <w:rsid w:val="00937C9B"/>
    <w:rsid w:val="009404C5"/>
    <w:rsid w:val="00940630"/>
    <w:rsid w:val="0094063D"/>
    <w:rsid w:val="00940898"/>
    <w:rsid w:val="00940A27"/>
    <w:rsid w:val="00940E37"/>
    <w:rsid w:val="00940EE0"/>
    <w:rsid w:val="0094101D"/>
    <w:rsid w:val="00941091"/>
    <w:rsid w:val="0094116D"/>
    <w:rsid w:val="009412DD"/>
    <w:rsid w:val="009414B3"/>
    <w:rsid w:val="009418AF"/>
    <w:rsid w:val="00941902"/>
    <w:rsid w:val="00941CBF"/>
    <w:rsid w:val="00941D2C"/>
    <w:rsid w:val="00941D49"/>
    <w:rsid w:val="00941FB0"/>
    <w:rsid w:val="00942417"/>
    <w:rsid w:val="00942460"/>
    <w:rsid w:val="00942593"/>
    <w:rsid w:val="009427FE"/>
    <w:rsid w:val="00942F63"/>
    <w:rsid w:val="009430A1"/>
    <w:rsid w:val="00943130"/>
    <w:rsid w:val="009433AB"/>
    <w:rsid w:val="009434B2"/>
    <w:rsid w:val="009437FC"/>
    <w:rsid w:val="009438C0"/>
    <w:rsid w:val="00943927"/>
    <w:rsid w:val="00943BDB"/>
    <w:rsid w:val="009441BE"/>
    <w:rsid w:val="00944600"/>
    <w:rsid w:val="00944B00"/>
    <w:rsid w:val="00944BBF"/>
    <w:rsid w:val="00945041"/>
    <w:rsid w:val="009450F3"/>
    <w:rsid w:val="00945151"/>
    <w:rsid w:val="009451A8"/>
    <w:rsid w:val="009451AC"/>
    <w:rsid w:val="009454B1"/>
    <w:rsid w:val="009455AD"/>
    <w:rsid w:val="009455FC"/>
    <w:rsid w:val="00945701"/>
    <w:rsid w:val="0094596A"/>
    <w:rsid w:val="00945B10"/>
    <w:rsid w:val="00945CF2"/>
    <w:rsid w:val="00945D02"/>
    <w:rsid w:val="00946137"/>
    <w:rsid w:val="00946378"/>
    <w:rsid w:val="0094639A"/>
    <w:rsid w:val="00946CE8"/>
    <w:rsid w:val="0094747C"/>
    <w:rsid w:val="00947698"/>
    <w:rsid w:val="009476DC"/>
    <w:rsid w:val="00947A7E"/>
    <w:rsid w:val="00947F14"/>
    <w:rsid w:val="00947FE7"/>
    <w:rsid w:val="009501F0"/>
    <w:rsid w:val="0095045F"/>
    <w:rsid w:val="00950530"/>
    <w:rsid w:val="00950AB4"/>
    <w:rsid w:val="00950C47"/>
    <w:rsid w:val="00950C79"/>
    <w:rsid w:val="0095118E"/>
    <w:rsid w:val="00951748"/>
    <w:rsid w:val="009517AE"/>
    <w:rsid w:val="00951929"/>
    <w:rsid w:val="0095195F"/>
    <w:rsid w:val="009519ED"/>
    <w:rsid w:val="00951B99"/>
    <w:rsid w:val="00951C02"/>
    <w:rsid w:val="00951DA9"/>
    <w:rsid w:val="00951F89"/>
    <w:rsid w:val="009526B4"/>
    <w:rsid w:val="00952781"/>
    <w:rsid w:val="009528AE"/>
    <w:rsid w:val="00952D76"/>
    <w:rsid w:val="00952FD9"/>
    <w:rsid w:val="00953544"/>
    <w:rsid w:val="009536EE"/>
    <w:rsid w:val="0095378F"/>
    <w:rsid w:val="009538E2"/>
    <w:rsid w:val="00953A93"/>
    <w:rsid w:val="00953D0B"/>
    <w:rsid w:val="00954084"/>
    <w:rsid w:val="00954268"/>
    <w:rsid w:val="00954329"/>
    <w:rsid w:val="009545A8"/>
    <w:rsid w:val="009547B1"/>
    <w:rsid w:val="0095482E"/>
    <w:rsid w:val="00954DDD"/>
    <w:rsid w:val="00954E5B"/>
    <w:rsid w:val="00954E66"/>
    <w:rsid w:val="00955163"/>
    <w:rsid w:val="009551CB"/>
    <w:rsid w:val="009552FB"/>
    <w:rsid w:val="009553B2"/>
    <w:rsid w:val="00955492"/>
    <w:rsid w:val="0095549E"/>
    <w:rsid w:val="0095550A"/>
    <w:rsid w:val="00955518"/>
    <w:rsid w:val="00955878"/>
    <w:rsid w:val="00955A81"/>
    <w:rsid w:val="00955B33"/>
    <w:rsid w:val="00955C61"/>
    <w:rsid w:val="00955EC9"/>
    <w:rsid w:val="0095627C"/>
    <w:rsid w:val="0095646A"/>
    <w:rsid w:val="009565E6"/>
    <w:rsid w:val="009565EA"/>
    <w:rsid w:val="009566EA"/>
    <w:rsid w:val="0095687B"/>
    <w:rsid w:val="00956D47"/>
    <w:rsid w:val="00957236"/>
    <w:rsid w:val="00957372"/>
    <w:rsid w:val="00957458"/>
    <w:rsid w:val="009574D3"/>
    <w:rsid w:val="00957859"/>
    <w:rsid w:val="00957A9B"/>
    <w:rsid w:val="00957AE2"/>
    <w:rsid w:val="00957B60"/>
    <w:rsid w:val="00957B94"/>
    <w:rsid w:val="00957D15"/>
    <w:rsid w:val="00957FB2"/>
    <w:rsid w:val="00960173"/>
    <w:rsid w:val="00960259"/>
    <w:rsid w:val="0096027C"/>
    <w:rsid w:val="00960620"/>
    <w:rsid w:val="009606EA"/>
    <w:rsid w:val="00960811"/>
    <w:rsid w:val="00960A26"/>
    <w:rsid w:val="00960A75"/>
    <w:rsid w:val="00960A7C"/>
    <w:rsid w:val="00960CAA"/>
    <w:rsid w:val="00960F54"/>
    <w:rsid w:val="00961543"/>
    <w:rsid w:val="00961551"/>
    <w:rsid w:val="00961555"/>
    <w:rsid w:val="009615A8"/>
    <w:rsid w:val="00961751"/>
    <w:rsid w:val="0096182D"/>
    <w:rsid w:val="00961CE0"/>
    <w:rsid w:val="00961EAC"/>
    <w:rsid w:val="00961F99"/>
    <w:rsid w:val="00962060"/>
    <w:rsid w:val="0096211C"/>
    <w:rsid w:val="0096217D"/>
    <w:rsid w:val="00962370"/>
    <w:rsid w:val="009623EF"/>
    <w:rsid w:val="00962480"/>
    <w:rsid w:val="0096274B"/>
    <w:rsid w:val="00962B7E"/>
    <w:rsid w:val="00962BD4"/>
    <w:rsid w:val="00962C50"/>
    <w:rsid w:val="00962D74"/>
    <w:rsid w:val="00962FC2"/>
    <w:rsid w:val="0096309A"/>
    <w:rsid w:val="00963351"/>
    <w:rsid w:val="00963714"/>
    <w:rsid w:val="009639D4"/>
    <w:rsid w:val="00963E4F"/>
    <w:rsid w:val="00964878"/>
    <w:rsid w:val="00964FEB"/>
    <w:rsid w:val="00965474"/>
    <w:rsid w:val="009654A5"/>
    <w:rsid w:val="009654C9"/>
    <w:rsid w:val="009654F3"/>
    <w:rsid w:val="009655E6"/>
    <w:rsid w:val="00965604"/>
    <w:rsid w:val="0096568D"/>
    <w:rsid w:val="00965873"/>
    <w:rsid w:val="00965AF3"/>
    <w:rsid w:val="00965B5C"/>
    <w:rsid w:val="00965DFF"/>
    <w:rsid w:val="00965F41"/>
    <w:rsid w:val="0096614F"/>
    <w:rsid w:val="00966651"/>
    <w:rsid w:val="0096666A"/>
    <w:rsid w:val="009667A0"/>
    <w:rsid w:val="00966BC8"/>
    <w:rsid w:val="00966E22"/>
    <w:rsid w:val="00966E5B"/>
    <w:rsid w:val="00966F4F"/>
    <w:rsid w:val="00967670"/>
    <w:rsid w:val="00967768"/>
    <w:rsid w:val="00967CC6"/>
    <w:rsid w:val="00967DB8"/>
    <w:rsid w:val="00967E51"/>
    <w:rsid w:val="00967EBE"/>
    <w:rsid w:val="00967F15"/>
    <w:rsid w:val="00967F1F"/>
    <w:rsid w:val="009702A6"/>
    <w:rsid w:val="009706B1"/>
    <w:rsid w:val="009706E2"/>
    <w:rsid w:val="009707EF"/>
    <w:rsid w:val="009710D1"/>
    <w:rsid w:val="00971133"/>
    <w:rsid w:val="0097142B"/>
    <w:rsid w:val="00971475"/>
    <w:rsid w:val="00971AE7"/>
    <w:rsid w:val="00971C15"/>
    <w:rsid w:val="00971C81"/>
    <w:rsid w:val="00971C9C"/>
    <w:rsid w:val="00971D21"/>
    <w:rsid w:val="00971D39"/>
    <w:rsid w:val="00971DAD"/>
    <w:rsid w:val="00971E06"/>
    <w:rsid w:val="00971EE9"/>
    <w:rsid w:val="0097215B"/>
    <w:rsid w:val="0097230A"/>
    <w:rsid w:val="0097232B"/>
    <w:rsid w:val="00972475"/>
    <w:rsid w:val="00972528"/>
    <w:rsid w:val="009726C6"/>
    <w:rsid w:val="009726E4"/>
    <w:rsid w:val="0097275D"/>
    <w:rsid w:val="00972764"/>
    <w:rsid w:val="00972B7B"/>
    <w:rsid w:val="00972C30"/>
    <w:rsid w:val="00972E6C"/>
    <w:rsid w:val="00973295"/>
    <w:rsid w:val="00973481"/>
    <w:rsid w:val="00973A0F"/>
    <w:rsid w:val="00973B09"/>
    <w:rsid w:val="00973B33"/>
    <w:rsid w:val="00973C3E"/>
    <w:rsid w:val="00973ED7"/>
    <w:rsid w:val="0097405D"/>
    <w:rsid w:val="009741BC"/>
    <w:rsid w:val="009741DE"/>
    <w:rsid w:val="00974419"/>
    <w:rsid w:val="00974496"/>
    <w:rsid w:val="009747FE"/>
    <w:rsid w:val="009749C0"/>
    <w:rsid w:val="00974A42"/>
    <w:rsid w:val="00974B8A"/>
    <w:rsid w:val="00974B8E"/>
    <w:rsid w:val="00974DCF"/>
    <w:rsid w:val="00974E22"/>
    <w:rsid w:val="00974F1C"/>
    <w:rsid w:val="009750CC"/>
    <w:rsid w:val="00975361"/>
    <w:rsid w:val="00975876"/>
    <w:rsid w:val="009758BF"/>
    <w:rsid w:val="00975C02"/>
    <w:rsid w:val="00975D4D"/>
    <w:rsid w:val="00975E48"/>
    <w:rsid w:val="0097615A"/>
    <w:rsid w:val="009763E2"/>
    <w:rsid w:val="0097645F"/>
    <w:rsid w:val="0097660B"/>
    <w:rsid w:val="009766A7"/>
    <w:rsid w:val="0097683B"/>
    <w:rsid w:val="00976CC2"/>
    <w:rsid w:val="00976F2B"/>
    <w:rsid w:val="00976FA5"/>
    <w:rsid w:val="009770CA"/>
    <w:rsid w:val="009770FD"/>
    <w:rsid w:val="00977172"/>
    <w:rsid w:val="009771DE"/>
    <w:rsid w:val="009771EF"/>
    <w:rsid w:val="009772BD"/>
    <w:rsid w:val="00977474"/>
    <w:rsid w:val="00977889"/>
    <w:rsid w:val="009778C4"/>
    <w:rsid w:val="0098017E"/>
    <w:rsid w:val="009803CA"/>
    <w:rsid w:val="0098049E"/>
    <w:rsid w:val="0098055E"/>
    <w:rsid w:val="009808A0"/>
    <w:rsid w:val="00980B63"/>
    <w:rsid w:val="00980B9D"/>
    <w:rsid w:val="00980CFE"/>
    <w:rsid w:val="00980ECD"/>
    <w:rsid w:val="00980F34"/>
    <w:rsid w:val="009810EF"/>
    <w:rsid w:val="00981234"/>
    <w:rsid w:val="00981272"/>
    <w:rsid w:val="0098129A"/>
    <w:rsid w:val="009819C2"/>
    <w:rsid w:val="00981BBE"/>
    <w:rsid w:val="00981FC0"/>
    <w:rsid w:val="00982119"/>
    <w:rsid w:val="00982121"/>
    <w:rsid w:val="00982323"/>
    <w:rsid w:val="0098269F"/>
    <w:rsid w:val="009826D3"/>
    <w:rsid w:val="009829D7"/>
    <w:rsid w:val="00982CBD"/>
    <w:rsid w:val="00982F76"/>
    <w:rsid w:val="00983089"/>
    <w:rsid w:val="0098319B"/>
    <w:rsid w:val="0098344A"/>
    <w:rsid w:val="009839EC"/>
    <w:rsid w:val="00984005"/>
    <w:rsid w:val="009840C9"/>
    <w:rsid w:val="00984519"/>
    <w:rsid w:val="00984D5C"/>
    <w:rsid w:val="00984E96"/>
    <w:rsid w:val="00984F34"/>
    <w:rsid w:val="00984F7A"/>
    <w:rsid w:val="00984F98"/>
    <w:rsid w:val="00985022"/>
    <w:rsid w:val="00985085"/>
    <w:rsid w:val="00985279"/>
    <w:rsid w:val="009852D5"/>
    <w:rsid w:val="0098532C"/>
    <w:rsid w:val="0098558C"/>
    <w:rsid w:val="0098565B"/>
    <w:rsid w:val="0098575F"/>
    <w:rsid w:val="00985765"/>
    <w:rsid w:val="009857A3"/>
    <w:rsid w:val="009857C4"/>
    <w:rsid w:val="00985979"/>
    <w:rsid w:val="00985A73"/>
    <w:rsid w:val="00985B87"/>
    <w:rsid w:val="00985C7D"/>
    <w:rsid w:val="00985D9E"/>
    <w:rsid w:val="00985EC0"/>
    <w:rsid w:val="00985F4B"/>
    <w:rsid w:val="00985F93"/>
    <w:rsid w:val="0098653B"/>
    <w:rsid w:val="00986576"/>
    <w:rsid w:val="0098668E"/>
    <w:rsid w:val="0098677C"/>
    <w:rsid w:val="0098698D"/>
    <w:rsid w:val="00986FA6"/>
    <w:rsid w:val="00987178"/>
    <w:rsid w:val="00987CD8"/>
    <w:rsid w:val="00987F4F"/>
    <w:rsid w:val="00987F81"/>
    <w:rsid w:val="009902F4"/>
    <w:rsid w:val="00990315"/>
    <w:rsid w:val="00990566"/>
    <w:rsid w:val="0099059D"/>
    <w:rsid w:val="00990623"/>
    <w:rsid w:val="009906B7"/>
    <w:rsid w:val="00990BFB"/>
    <w:rsid w:val="00990C21"/>
    <w:rsid w:val="00990E75"/>
    <w:rsid w:val="00990FBB"/>
    <w:rsid w:val="009910AA"/>
    <w:rsid w:val="009911CF"/>
    <w:rsid w:val="00991333"/>
    <w:rsid w:val="009915D9"/>
    <w:rsid w:val="00991794"/>
    <w:rsid w:val="00991830"/>
    <w:rsid w:val="00991AD2"/>
    <w:rsid w:val="00991C72"/>
    <w:rsid w:val="00992047"/>
    <w:rsid w:val="009920FB"/>
    <w:rsid w:val="0099212C"/>
    <w:rsid w:val="0099290F"/>
    <w:rsid w:val="00992A4E"/>
    <w:rsid w:val="00992A7B"/>
    <w:rsid w:val="00992CB1"/>
    <w:rsid w:val="0099309F"/>
    <w:rsid w:val="009931E0"/>
    <w:rsid w:val="0099330A"/>
    <w:rsid w:val="0099344C"/>
    <w:rsid w:val="0099350A"/>
    <w:rsid w:val="009935C4"/>
    <w:rsid w:val="009938CF"/>
    <w:rsid w:val="00993C24"/>
    <w:rsid w:val="00993DD9"/>
    <w:rsid w:val="00993E68"/>
    <w:rsid w:val="00993E83"/>
    <w:rsid w:val="00994374"/>
    <w:rsid w:val="0099449B"/>
    <w:rsid w:val="00994514"/>
    <w:rsid w:val="009945FF"/>
    <w:rsid w:val="00994CD0"/>
    <w:rsid w:val="00994E25"/>
    <w:rsid w:val="00994E7B"/>
    <w:rsid w:val="00994F64"/>
    <w:rsid w:val="00995101"/>
    <w:rsid w:val="009951EC"/>
    <w:rsid w:val="009955EB"/>
    <w:rsid w:val="009956B8"/>
    <w:rsid w:val="009956D2"/>
    <w:rsid w:val="009958EF"/>
    <w:rsid w:val="00995B73"/>
    <w:rsid w:val="00995C38"/>
    <w:rsid w:val="00995CEA"/>
    <w:rsid w:val="00995D22"/>
    <w:rsid w:val="00996152"/>
    <w:rsid w:val="009966CF"/>
    <w:rsid w:val="00996C5C"/>
    <w:rsid w:val="00996FBE"/>
    <w:rsid w:val="009972A0"/>
    <w:rsid w:val="009972C5"/>
    <w:rsid w:val="00997544"/>
    <w:rsid w:val="00997666"/>
    <w:rsid w:val="0099786B"/>
    <w:rsid w:val="009978AE"/>
    <w:rsid w:val="009978EC"/>
    <w:rsid w:val="00997B35"/>
    <w:rsid w:val="00997C0A"/>
    <w:rsid w:val="00997C1C"/>
    <w:rsid w:val="00997CF3"/>
    <w:rsid w:val="00997F7D"/>
    <w:rsid w:val="009A0218"/>
    <w:rsid w:val="009A0248"/>
    <w:rsid w:val="009A0452"/>
    <w:rsid w:val="009A04F5"/>
    <w:rsid w:val="009A0536"/>
    <w:rsid w:val="009A0702"/>
    <w:rsid w:val="009A09E2"/>
    <w:rsid w:val="009A0BC2"/>
    <w:rsid w:val="009A0DCB"/>
    <w:rsid w:val="009A0F11"/>
    <w:rsid w:val="009A111F"/>
    <w:rsid w:val="009A1151"/>
    <w:rsid w:val="009A118D"/>
    <w:rsid w:val="009A130F"/>
    <w:rsid w:val="009A141F"/>
    <w:rsid w:val="009A15BA"/>
    <w:rsid w:val="009A15F4"/>
    <w:rsid w:val="009A16A5"/>
    <w:rsid w:val="009A1888"/>
    <w:rsid w:val="009A1B4F"/>
    <w:rsid w:val="009A1C21"/>
    <w:rsid w:val="009A1CBF"/>
    <w:rsid w:val="009A1DB9"/>
    <w:rsid w:val="009A2093"/>
    <w:rsid w:val="009A209D"/>
    <w:rsid w:val="009A20F8"/>
    <w:rsid w:val="009A247E"/>
    <w:rsid w:val="009A285B"/>
    <w:rsid w:val="009A2995"/>
    <w:rsid w:val="009A2E2F"/>
    <w:rsid w:val="009A2EDA"/>
    <w:rsid w:val="009A31BD"/>
    <w:rsid w:val="009A321E"/>
    <w:rsid w:val="009A372D"/>
    <w:rsid w:val="009A3909"/>
    <w:rsid w:val="009A396A"/>
    <w:rsid w:val="009A3B43"/>
    <w:rsid w:val="009A3C0E"/>
    <w:rsid w:val="009A3EC7"/>
    <w:rsid w:val="009A3F78"/>
    <w:rsid w:val="009A4430"/>
    <w:rsid w:val="009A447F"/>
    <w:rsid w:val="009A4571"/>
    <w:rsid w:val="009A4997"/>
    <w:rsid w:val="009A4C87"/>
    <w:rsid w:val="009A4F6A"/>
    <w:rsid w:val="009A51DF"/>
    <w:rsid w:val="009A5217"/>
    <w:rsid w:val="009A549D"/>
    <w:rsid w:val="009A54F7"/>
    <w:rsid w:val="009A54FB"/>
    <w:rsid w:val="009A5597"/>
    <w:rsid w:val="009A5633"/>
    <w:rsid w:val="009A57C9"/>
    <w:rsid w:val="009A58F2"/>
    <w:rsid w:val="009A591F"/>
    <w:rsid w:val="009A59F6"/>
    <w:rsid w:val="009A5B46"/>
    <w:rsid w:val="009A5C02"/>
    <w:rsid w:val="009A5F12"/>
    <w:rsid w:val="009A6274"/>
    <w:rsid w:val="009A6277"/>
    <w:rsid w:val="009A6618"/>
    <w:rsid w:val="009A66FE"/>
    <w:rsid w:val="009A6728"/>
    <w:rsid w:val="009A68D0"/>
    <w:rsid w:val="009A68F6"/>
    <w:rsid w:val="009A6A78"/>
    <w:rsid w:val="009A6FB4"/>
    <w:rsid w:val="009A7176"/>
    <w:rsid w:val="009A72CB"/>
    <w:rsid w:val="009A77B7"/>
    <w:rsid w:val="009A77CE"/>
    <w:rsid w:val="009A7944"/>
    <w:rsid w:val="009A7BF4"/>
    <w:rsid w:val="009A7C2D"/>
    <w:rsid w:val="009A7C80"/>
    <w:rsid w:val="009B018B"/>
    <w:rsid w:val="009B02EC"/>
    <w:rsid w:val="009B05BC"/>
    <w:rsid w:val="009B0750"/>
    <w:rsid w:val="009B0822"/>
    <w:rsid w:val="009B0C58"/>
    <w:rsid w:val="009B0DFB"/>
    <w:rsid w:val="009B1018"/>
    <w:rsid w:val="009B115F"/>
    <w:rsid w:val="009B154B"/>
    <w:rsid w:val="009B15C4"/>
    <w:rsid w:val="009B1608"/>
    <w:rsid w:val="009B16A4"/>
    <w:rsid w:val="009B1829"/>
    <w:rsid w:val="009B1F0E"/>
    <w:rsid w:val="009B1FB9"/>
    <w:rsid w:val="009B26C9"/>
    <w:rsid w:val="009B2784"/>
    <w:rsid w:val="009B29C1"/>
    <w:rsid w:val="009B2CC9"/>
    <w:rsid w:val="009B32C1"/>
    <w:rsid w:val="009B32D2"/>
    <w:rsid w:val="009B33F3"/>
    <w:rsid w:val="009B34F6"/>
    <w:rsid w:val="009B37A7"/>
    <w:rsid w:val="009B3A20"/>
    <w:rsid w:val="009B3A74"/>
    <w:rsid w:val="009B3FA2"/>
    <w:rsid w:val="009B4166"/>
    <w:rsid w:val="009B420D"/>
    <w:rsid w:val="009B4289"/>
    <w:rsid w:val="009B466D"/>
    <w:rsid w:val="009B471E"/>
    <w:rsid w:val="009B481F"/>
    <w:rsid w:val="009B4B7E"/>
    <w:rsid w:val="009B5198"/>
    <w:rsid w:val="009B537C"/>
    <w:rsid w:val="009B551E"/>
    <w:rsid w:val="009B5557"/>
    <w:rsid w:val="009B56BF"/>
    <w:rsid w:val="009B6007"/>
    <w:rsid w:val="009B6046"/>
    <w:rsid w:val="009B63EA"/>
    <w:rsid w:val="009B64CA"/>
    <w:rsid w:val="009B6578"/>
    <w:rsid w:val="009B66FE"/>
    <w:rsid w:val="009B6799"/>
    <w:rsid w:val="009B67C2"/>
    <w:rsid w:val="009B68EB"/>
    <w:rsid w:val="009B6B68"/>
    <w:rsid w:val="009B6E9C"/>
    <w:rsid w:val="009B6F6B"/>
    <w:rsid w:val="009B7086"/>
    <w:rsid w:val="009B70B5"/>
    <w:rsid w:val="009B7189"/>
    <w:rsid w:val="009B72C9"/>
    <w:rsid w:val="009B7375"/>
    <w:rsid w:val="009B7427"/>
    <w:rsid w:val="009B77BB"/>
    <w:rsid w:val="009C009C"/>
    <w:rsid w:val="009C00DB"/>
    <w:rsid w:val="009C0279"/>
    <w:rsid w:val="009C0679"/>
    <w:rsid w:val="009C06DF"/>
    <w:rsid w:val="009C0742"/>
    <w:rsid w:val="009C0782"/>
    <w:rsid w:val="009C091A"/>
    <w:rsid w:val="009C09CC"/>
    <w:rsid w:val="009C0A26"/>
    <w:rsid w:val="009C0DEA"/>
    <w:rsid w:val="009C0EA1"/>
    <w:rsid w:val="009C0EF3"/>
    <w:rsid w:val="009C0F2A"/>
    <w:rsid w:val="009C1370"/>
    <w:rsid w:val="009C16B1"/>
    <w:rsid w:val="009C1A76"/>
    <w:rsid w:val="009C1C12"/>
    <w:rsid w:val="009C2082"/>
    <w:rsid w:val="009C2105"/>
    <w:rsid w:val="009C21E1"/>
    <w:rsid w:val="009C245B"/>
    <w:rsid w:val="009C248A"/>
    <w:rsid w:val="009C25DA"/>
    <w:rsid w:val="009C2668"/>
    <w:rsid w:val="009C2904"/>
    <w:rsid w:val="009C2A26"/>
    <w:rsid w:val="009C30C3"/>
    <w:rsid w:val="009C31D0"/>
    <w:rsid w:val="009C33BC"/>
    <w:rsid w:val="009C34A4"/>
    <w:rsid w:val="009C3552"/>
    <w:rsid w:val="009C356C"/>
    <w:rsid w:val="009C3A3B"/>
    <w:rsid w:val="009C3AFE"/>
    <w:rsid w:val="009C3D9B"/>
    <w:rsid w:val="009C3F08"/>
    <w:rsid w:val="009C4509"/>
    <w:rsid w:val="009C4820"/>
    <w:rsid w:val="009C491B"/>
    <w:rsid w:val="009C4965"/>
    <w:rsid w:val="009C4BA4"/>
    <w:rsid w:val="009C4D3B"/>
    <w:rsid w:val="009C4DAA"/>
    <w:rsid w:val="009C50EA"/>
    <w:rsid w:val="009C538D"/>
    <w:rsid w:val="009C54B5"/>
    <w:rsid w:val="009C555C"/>
    <w:rsid w:val="009C5582"/>
    <w:rsid w:val="009C55FA"/>
    <w:rsid w:val="009C56C4"/>
    <w:rsid w:val="009C598C"/>
    <w:rsid w:val="009C5E01"/>
    <w:rsid w:val="009C5EBB"/>
    <w:rsid w:val="009C62E2"/>
    <w:rsid w:val="009C6394"/>
    <w:rsid w:val="009C6504"/>
    <w:rsid w:val="009C6511"/>
    <w:rsid w:val="009C6603"/>
    <w:rsid w:val="009C6A0C"/>
    <w:rsid w:val="009C6A40"/>
    <w:rsid w:val="009C6DB2"/>
    <w:rsid w:val="009C7340"/>
    <w:rsid w:val="009C741B"/>
    <w:rsid w:val="009C74CF"/>
    <w:rsid w:val="009C76EC"/>
    <w:rsid w:val="009C7BDA"/>
    <w:rsid w:val="009C7C5B"/>
    <w:rsid w:val="009D00A5"/>
    <w:rsid w:val="009D020F"/>
    <w:rsid w:val="009D0452"/>
    <w:rsid w:val="009D057C"/>
    <w:rsid w:val="009D07EC"/>
    <w:rsid w:val="009D08E7"/>
    <w:rsid w:val="009D091D"/>
    <w:rsid w:val="009D0E1C"/>
    <w:rsid w:val="009D0E80"/>
    <w:rsid w:val="009D0EA7"/>
    <w:rsid w:val="009D123A"/>
    <w:rsid w:val="009D12BD"/>
    <w:rsid w:val="009D1354"/>
    <w:rsid w:val="009D143E"/>
    <w:rsid w:val="009D153A"/>
    <w:rsid w:val="009D169D"/>
    <w:rsid w:val="009D16A8"/>
    <w:rsid w:val="009D1EE0"/>
    <w:rsid w:val="009D21FE"/>
    <w:rsid w:val="009D22AF"/>
    <w:rsid w:val="009D22B6"/>
    <w:rsid w:val="009D2385"/>
    <w:rsid w:val="009D2730"/>
    <w:rsid w:val="009D2740"/>
    <w:rsid w:val="009D274D"/>
    <w:rsid w:val="009D292C"/>
    <w:rsid w:val="009D2A06"/>
    <w:rsid w:val="009D2AB0"/>
    <w:rsid w:val="009D2B72"/>
    <w:rsid w:val="009D2E95"/>
    <w:rsid w:val="009D2F71"/>
    <w:rsid w:val="009D3036"/>
    <w:rsid w:val="009D32D6"/>
    <w:rsid w:val="009D3300"/>
    <w:rsid w:val="009D333C"/>
    <w:rsid w:val="009D3A64"/>
    <w:rsid w:val="009D3F20"/>
    <w:rsid w:val="009D4079"/>
    <w:rsid w:val="009D419C"/>
    <w:rsid w:val="009D41DD"/>
    <w:rsid w:val="009D451A"/>
    <w:rsid w:val="009D4689"/>
    <w:rsid w:val="009D4695"/>
    <w:rsid w:val="009D46C4"/>
    <w:rsid w:val="009D4786"/>
    <w:rsid w:val="009D4791"/>
    <w:rsid w:val="009D4A13"/>
    <w:rsid w:val="009D4BAF"/>
    <w:rsid w:val="009D4E0F"/>
    <w:rsid w:val="009D4E62"/>
    <w:rsid w:val="009D5034"/>
    <w:rsid w:val="009D50D0"/>
    <w:rsid w:val="009D5105"/>
    <w:rsid w:val="009D53C2"/>
    <w:rsid w:val="009D5AAF"/>
    <w:rsid w:val="009D5B15"/>
    <w:rsid w:val="009D5E7B"/>
    <w:rsid w:val="009D60D8"/>
    <w:rsid w:val="009D63AD"/>
    <w:rsid w:val="009D66F0"/>
    <w:rsid w:val="009D6984"/>
    <w:rsid w:val="009D7085"/>
    <w:rsid w:val="009D7158"/>
    <w:rsid w:val="009D71B6"/>
    <w:rsid w:val="009D7393"/>
    <w:rsid w:val="009D7798"/>
    <w:rsid w:val="009D7836"/>
    <w:rsid w:val="009D7995"/>
    <w:rsid w:val="009D7A14"/>
    <w:rsid w:val="009D7A48"/>
    <w:rsid w:val="009D7A6E"/>
    <w:rsid w:val="009D7A80"/>
    <w:rsid w:val="009D7A8E"/>
    <w:rsid w:val="009D7AE4"/>
    <w:rsid w:val="009D7B9F"/>
    <w:rsid w:val="009D7C2B"/>
    <w:rsid w:val="009D7E5D"/>
    <w:rsid w:val="009E00B1"/>
    <w:rsid w:val="009E022E"/>
    <w:rsid w:val="009E0B36"/>
    <w:rsid w:val="009E0BCC"/>
    <w:rsid w:val="009E0BF3"/>
    <w:rsid w:val="009E0CB0"/>
    <w:rsid w:val="009E1080"/>
    <w:rsid w:val="009E1324"/>
    <w:rsid w:val="009E172E"/>
    <w:rsid w:val="009E195C"/>
    <w:rsid w:val="009E214F"/>
    <w:rsid w:val="009E24BD"/>
    <w:rsid w:val="009E2504"/>
    <w:rsid w:val="009E2510"/>
    <w:rsid w:val="009E2564"/>
    <w:rsid w:val="009E25D8"/>
    <w:rsid w:val="009E26DD"/>
    <w:rsid w:val="009E26E7"/>
    <w:rsid w:val="009E2794"/>
    <w:rsid w:val="009E2968"/>
    <w:rsid w:val="009E2A59"/>
    <w:rsid w:val="009E2BC5"/>
    <w:rsid w:val="009E2C97"/>
    <w:rsid w:val="009E2EC9"/>
    <w:rsid w:val="009E2EF2"/>
    <w:rsid w:val="009E2F25"/>
    <w:rsid w:val="009E327A"/>
    <w:rsid w:val="009E3CF5"/>
    <w:rsid w:val="009E3F65"/>
    <w:rsid w:val="009E3FDD"/>
    <w:rsid w:val="009E405C"/>
    <w:rsid w:val="009E4198"/>
    <w:rsid w:val="009E4508"/>
    <w:rsid w:val="009E467E"/>
    <w:rsid w:val="009E4944"/>
    <w:rsid w:val="009E4D65"/>
    <w:rsid w:val="009E50D7"/>
    <w:rsid w:val="009E50D9"/>
    <w:rsid w:val="009E5215"/>
    <w:rsid w:val="009E5461"/>
    <w:rsid w:val="009E55EC"/>
    <w:rsid w:val="009E5640"/>
    <w:rsid w:val="009E579A"/>
    <w:rsid w:val="009E584B"/>
    <w:rsid w:val="009E5874"/>
    <w:rsid w:val="009E5A96"/>
    <w:rsid w:val="009E5F3D"/>
    <w:rsid w:val="009E61AF"/>
    <w:rsid w:val="009E6291"/>
    <w:rsid w:val="009E65B6"/>
    <w:rsid w:val="009E675B"/>
    <w:rsid w:val="009E692C"/>
    <w:rsid w:val="009E6A50"/>
    <w:rsid w:val="009E6A7E"/>
    <w:rsid w:val="009E6B40"/>
    <w:rsid w:val="009E6CDF"/>
    <w:rsid w:val="009E6CEA"/>
    <w:rsid w:val="009E6EB3"/>
    <w:rsid w:val="009E733C"/>
    <w:rsid w:val="009E7629"/>
    <w:rsid w:val="009E7780"/>
    <w:rsid w:val="009E79B3"/>
    <w:rsid w:val="009E7A49"/>
    <w:rsid w:val="009E7C6B"/>
    <w:rsid w:val="009E7CBB"/>
    <w:rsid w:val="009E7D4B"/>
    <w:rsid w:val="009E7E68"/>
    <w:rsid w:val="009E7FCB"/>
    <w:rsid w:val="009E7FE4"/>
    <w:rsid w:val="009F017E"/>
    <w:rsid w:val="009F0460"/>
    <w:rsid w:val="009F067C"/>
    <w:rsid w:val="009F0774"/>
    <w:rsid w:val="009F0BF9"/>
    <w:rsid w:val="009F0CB8"/>
    <w:rsid w:val="009F0CDB"/>
    <w:rsid w:val="009F1057"/>
    <w:rsid w:val="009F17BC"/>
    <w:rsid w:val="009F182E"/>
    <w:rsid w:val="009F1874"/>
    <w:rsid w:val="009F1C8F"/>
    <w:rsid w:val="009F1EE2"/>
    <w:rsid w:val="009F1F43"/>
    <w:rsid w:val="009F1F6F"/>
    <w:rsid w:val="009F21F9"/>
    <w:rsid w:val="009F2227"/>
    <w:rsid w:val="009F24B9"/>
    <w:rsid w:val="009F2724"/>
    <w:rsid w:val="009F27A9"/>
    <w:rsid w:val="009F27CE"/>
    <w:rsid w:val="009F2872"/>
    <w:rsid w:val="009F2D46"/>
    <w:rsid w:val="009F2EC1"/>
    <w:rsid w:val="009F2F0D"/>
    <w:rsid w:val="009F2F4B"/>
    <w:rsid w:val="009F3083"/>
    <w:rsid w:val="009F31B5"/>
    <w:rsid w:val="009F333F"/>
    <w:rsid w:val="009F3374"/>
    <w:rsid w:val="009F33D8"/>
    <w:rsid w:val="009F3412"/>
    <w:rsid w:val="009F3888"/>
    <w:rsid w:val="009F3910"/>
    <w:rsid w:val="009F3A21"/>
    <w:rsid w:val="009F3BF8"/>
    <w:rsid w:val="009F3F54"/>
    <w:rsid w:val="009F48D4"/>
    <w:rsid w:val="009F4A4B"/>
    <w:rsid w:val="009F4B6B"/>
    <w:rsid w:val="009F4D10"/>
    <w:rsid w:val="009F4D23"/>
    <w:rsid w:val="009F4DC9"/>
    <w:rsid w:val="009F4F3F"/>
    <w:rsid w:val="009F5400"/>
    <w:rsid w:val="009F5634"/>
    <w:rsid w:val="009F59EC"/>
    <w:rsid w:val="009F5AD1"/>
    <w:rsid w:val="009F5C20"/>
    <w:rsid w:val="009F5CA4"/>
    <w:rsid w:val="009F5E94"/>
    <w:rsid w:val="009F62B6"/>
    <w:rsid w:val="009F645E"/>
    <w:rsid w:val="009F656C"/>
    <w:rsid w:val="009F6B1D"/>
    <w:rsid w:val="009F6B7B"/>
    <w:rsid w:val="009F6B91"/>
    <w:rsid w:val="009F700F"/>
    <w:rsid w:val="009F7070"/>
    <w:rsid w:val="009F7297"/>
    <w:rsid w:val="009F737A"/>
    <w:rsid w:val="009F7410"/>
    <w:rsid w:val="009F758B"/>
    <w:rsid w:val="009F792A"/>
    <w:rsid w:val="009F7E20"/>
    <w:rsid w:val="00A00239"/>
    <w:rsid w:val="00A003DD"/>
    <w:rsid w:val="00A00871"/>
    <w:rsid w:val="00A00A00"/>
    <w:rsid w:val="00A00A5D"/>
    <w:rsid w:val="00A00D3E"/>
    <w:rsid w:val="00A00E5D"/>
    <w:rsid w:val="00A0139B"/>
    <w:rsid w:val="00A013AF"/>
    <w:rsid w:val="00A0149B"/>
    <w:rsid w:val="00A01577"/>
    <w:rsid w:val="00A015AF"/>
    <w:rsid w:val="00A0187B"/>
    <w:rsid w:val="00A0189A"/>
    <w:rsid w:val="00A019EA"/>
    <w:rsid w:val="00A01C06"/>
    <w:rsid w:val="00A01DFB"/>
    <w:rsid w:val="00A01FFA"/>
    <w:rsid w:val="00A0203D"/>
    <w:rsid w:val="00A0237C"/>
    <w:rsid w:val="00A02541"/>
    <w:rsid w:val="00A025CE"/>
    <w:rsid w:val="00A026DB"/>
    <w:rsid w:val="00A0271B"/>
    <w:rsid w:val="00A0296F"/>
    <w:rsid w:val="00A029C3"/>
    <w:rsid w:val="00A02BFE"/>
    <w:rsid w:val="00A02CCB"/>
    <w:rsid w:val="00A02E24"/>
    <w:rsid w:val="00A02E81"/>
    <w:rsid w:val="00A02EC5"/>
    <w:rsid w:val="00A0355C"/>
    <w:rsid w:val="00A03670"/>
    <w:rsid w:val="00A0398A"/>
    <w:rsid w:val="00A03A5C"/>
    <w:rsid w:val="00A03A93"/>
    <w:rsid w:val="00A03B8F"/>
    <w:rsid w:val="00A03C57"/>
    <w:rsid w:val="00A040E5"/>
    <w:rsid w:val="00A04415"/>
    <w:rsid w:val="00A0460E"/>
    <w:rsid w:val="00A0466F"/>
    <w:rsid w:val="00A04CCC"/>
    <w:rsid w:val="00A04D1E"/>
    <w:rsid w:val="00A054C4"/>
    <w:rsid w:val="00A05611"/>
    <w:rsid w:val="00A056E9"/>
    <w:rsid w:val="00A05830"/>
    <w:rsid w:val="00A058B5"/>
    <w:rsid w:val="00A05F7E"/>
    <w:rsid w:val="00A05F85"/>
    <w:rsid w:val="00A0609F"/>
    <w:rsid w:val="00A06460"/>
    <w:rsid w:val="00A065E1"/>
    <w:rsid w:val="00A0667D"/>
    <w:rsid w:val="00A06727"/>
    <w:rsid w:val="00A06CC8"/>
    <w:rsid w:val="00A0716E"/>
    <w:rsid w:val="00A07498"/>
    <w:rsid w:val="00A077EE"/>
    <w:rsid w:val="00A07826"/>
    <w:rsid w:val="00A0797D"/>
    <w:rsid w:val="00A07FC9"/>
    <w:rsid w:val="00A1027B"/>
    <w:rsid w:val="00A103A2"/>
    <w:rsid w:val="00A10403"/>
    <w:rsid w:val="00A1048D"/>
    <w:rsid w:val="00A104C8"/>
    <w:rsid w:val="00A1067E"/>
    <w:rsid w:val="00A10719"/>
    <w:rsid w:val="00A108F1"/>
    <w:rsid w:val="00A10A02"/>
    <w:rsid w:val="00A10CBC"/>
    <w:rsid w:val="00A113A9"/>
    <w:rsid w:val="00A11776"/>
    <w:rsid w:val="00A11A7E"/>
    <w:rsid w:val="00A11EBC"/>
    <w:rsid w:val="00A11F5E"/>
    <w:rsid w:val="00A12204"/>
    <w:rsid w:val="00A12289"/>
    <w:rsid w:val="00A122D5"/>
    <w:rsid w:val="00A124F8"/>
    <w:rsid w:val="00A12689"/>
    <w:rsid w:val="00A1290C"/>
    <w:rsid w:val="00A1301C"/>
    <w:rsid w:val="00A13118"/>
    <w:rsid w:val="00A131E9"/>
    <w:rsid w:val="00A133F6"/>
    <w:rsid w:val="00A13666"/>
    <w:rsid w:val="00A13A2B"/>
    <w:rsid w:val="00A142AF"/>
    <w:rsid w:val="00A14A86"/>
    <w:rsid w:val="00A14B46"/>
    <w:rsid w:val="00A14C1D"/>
    <w:rsid w:val="00A14E6D"/>
    <w:rsid w:val="00A15205"/>
    <w:rsid w:val="00A154C7"/>
    <w:rsid w:val="00A1562C"/>
    <w:rsid w:val="00A157A8"/>
    <w:rsid w:val="00A15805"/>
    <w:rsid w:val="00A15859"/>
    <w:rsid w:val="00A158DF"/>
    <w:rsid w:val="00A15D3A"/>
    <w:rsid w:val="00A15DAD"/>
    <w:rsid w:val="00A15EF3"/>
    <w:rsid w:val="00A162D8"/>
    <w:rsid w:val="00A1663D"/>
    <w:rsid w:val="00A16753"/>
    <w:rsid w:val="00A16781"/>
    <w:rsid w:val="00A16968"/>
    <w:rsid w:val="00A169FA"/>
    <w:rsid w:val="00A16AE3"/>
    <w:rsid w:val="00A16D6F"/>
    <w:rsid w:val="00A16E8C"/>
    <w:rsid w:val="00A16ED0"/>
    <w:rsid w:val="00A17420"/>
    <w:rsid w:val="00A176AA"/>
    <w:rsid w:val="00A176EB"/>
    <w:rsid w:val="00A17792"/>
    <w:rsid w:val="00A177D8"/>
    <w:rsid w:val="00A177F1"/>
    <w:rsid w:val="00A1793F"/>
    <w:rsid w:val="00A17946"/>
    <w:rsid w:val="00A179EF"/>
    <w:rsid w:val="00A17B8A"/>
    <w:rsid w:val="00A17BFE"/>
    <w:rsid w:val="00A17DD9"/>
    <w:rsid w:val="00A17E1E"/>
    <w:rsid w:val="00A20102"/>
    <w:rsid w:val="00A20114"/>
    <w:rsid w:val="00A2055B"/>
    <w:rsid w:val="00A205CB"/>
    <w:rsid w:val="00A207D4"/>
    <w:rsid w:val="00A20805"/>
    <w:rsid w:val="00A20887"/>
    <w:rsid w:val="00A20AC2"/>
    <w:rsid w:val="00A20B06"/>
    <w:rsid w:val="00A20B66"/>
    <w:rsid w:val="00A20C6C"/>
    <w:rsid w:val="00A20FFC"/>
    <w:rsid w:val="00A21134"/>
    <w:rsid w:val="00A21693"/>
    <w:rsid w:val="00A218AE"/>
    <w:rsid w:val="00A21D4E"/>
    <w:rsid w:val="00A22286"/>
    <w:rsid w:val="00A22351"/>
    <w:rsid w:val="00A226A9"/>
    <w:rsid w:val="00A22915"/>
    <w:rsid w:val="00A22A2C"/>
    <w:rsid w:val="00A22B05"/>
    <w:rsid w:val="00A22BD5"/>
    <w:rsid w:val="00A23581"/>
    <w:rsid w:val="00A2358C"/>
    <w:rsid w:val="00A2359D"/>
    <w:rsid w:val="00A23946"/>
    <w:rsid w:val="00A23AF2"/>
    <w:rsid w:val="00A23C54"/>
    <w:rsid w:val="00A23F24"/>
    <w:rsid w:val="00A241BE"/>
    <w:rsid w:val="00A242C9"/>
    <w:rsid w:val="00A242FE"/>
    <w:rsid w:val="00A24971"/>
    <w:rsid w:val="00A249EA"/>
    <w:rsid w:val="00A24B5C"/>
    <w:rsid w:val="00A24BA2"/>
    <w:rsid w:val="00A24C9D"/>
    <w:rsid w:val="00A25146"/>
    <w:rsid w:val="00A2515A"/>
    <w:rsid w:val="00A251C5"/>
    <w:rsid w:val="00A253CF"/>
    <w:rsid w:val="00A2541F"/>
    <w:rsid w:val="00A25451"/>
    <w:rsid w:val="00A25659"/>
    <w:rsid w:val="00A25742"/>
    <w:rsid w:val="00A2585B"/>
    <w:rsid w:val="00A258E3"/>
    <w:rsid w:val="00A259DD"/>
    <w:rsid w:val="00A25C02"/>
    <w:rsid w:val="00A25F98"/>
    <w:rsid w:val="00A26122"/>
    <w:rsid w:val="00A2612A"/>
    <w:rsid w:val="00A26554"/>
    <w:rsid w:val="00A26783"/>
    <w:rsid w:val="00A2679F"/>
    <w:rsid w:val="00A26A35"/>
    <w:rsid w:val="00A26D56"/>
    <w:rsid w:val="00A2709F"/>
    <w:rsid w:val="00A2711E"/>
    <w:rsid w:val="00A27138"/>
    <w:rsid w:val="00A271F2"/>
    <w:rsid w:val="00A27480"/>
    <w:rsid w:val="00A27CB0"/>
    <w:rsid w:val="00A27DDE"/>
    <w:rsid w:val="00A300AA"/>
    <w:rsid w:val="00A301D3"/>
    <w:rsid w:val="00A3068C"/>
    <w:rsid w:val="00A308B5"/>
    <w:rsid w:val="00A30AA5"/>
    <w:rsid w:val="00A30BBF"/>
    <w:rsid w:val="00A30D94"/>
    <w:rsid w:val="00A30EEA"/>
    <w:rsid w:val="00A31314"/>
    <w:rsid w:val="00A31437"/>
    <w:rsid w:val="00A31454"/>
    <w:rsid w:val="00A317B2"/>
    <w:rsid w:val="00A317C2"/>
    <w:rsid w:val="00A319E3"/>
    <w:rsid w:val="00A31AFB"/>
    <w:rsid w:val="00A31B19"/>
    <w:rsid w:val="00A31B9C"/>
    <w:rsid w:val="00A31BD6"/>
    <w:rsid w:val="00A31C05"/>
    <w:rsid w:val="00A31E18"/>
    <w:rsid w:val="00A3203B"/>
    <w:rsid w:val="00A323A2"/>
    <w:rsid w:val="00A32517"/>
    <w:rsid w:val="00A328D5"/>
    <w:rsid w:val="00A329DA"/>
    <w:rsid w:val="00A32B01"/>
    <w:rsid w:val="00A32B0A"/>
    <w:rsid w:val="00A32C46"/>
    <w:rsid w:val="00A331DD"/>
    <w:rsid w:val="00A331DF"/>
    <w:rsid w:val="00A333C1"/>
    <w:rsid w:val="00A33532"/>
    <w:rsid w:val="00A33A95"/>
    <w:rsid w:val="00A33AFE"/>
    <w:rsid w:val="00A33D40"/>
    <w:rsid w:val="00A33E4B"/>
    <w:rsid w:val="00A34268"/>
    <w:rsid w:val="00A344A2"/>
    <w:rsid w:val="00A34542"/>
    <w:rsid w:val="00A34568"/>
    <w:rsid w:val="00A34A24"/>
    <w:rsid w:val="00A34B0B"/>
    <w:rsid w:val="00A34B77"/>
    <w:rsid w:val="00A34BE5"/>
    <w:rsid w:val="00A351A0"/>
    <w:rsid w:val="00A3571E"/>
    <w:rsid w:val="00A359A6"/>
    <w:rsid w:val="00A35AD9"/>
    <w:rsid w:val="00A35B5A"/>
    <w:rsid w:val="00A35BF5"/>
    <w:rsid w:val="00A35BF9"/>
    <w:rsid w:val="00A35D1A"/>
    <w:rsid w:val="00A35DAB"/>
    <w:rsid w:val="00A35E99"/>
    <w:rsid w:val="00A36086"/>
    <w:rsid w:val="00A36164"/>
    <w:rsid w:val="00A36620"/>
    <w:rsid w:val="00A366A6"/>
    <w:rsid w:val="00A36798"/>
    <w:rsid w:val="00A368F3"/>
    <w:rsid w:val="00A36AB6"/>
    <w:rsid w:val="00A36C5C"/>
    <w:rsid w:val="00A36D7B"/>
    <w:rsid w:val="00A36F09"/>
    <w:rsid w:val="00A36F8E"/>
    <w:rsid w:val="00A370F3"/>
    <w:rsid w:val="00A37173"/>
    <w:rsid w:val="00A371B2"/>
    <w:rsid w:val="00A372A8"/>
    <w:rsid w:val="00A372C0"/>
    <w:rsid w:val="00A3737C"/>
    <w:rsid w:val="00A37519"/>
    <w:rsid w:val="00A3755A"/>
    <w:rsid w:val="00A37750"/>
    <w:rsid w:val="00A3783E"/>
    <w:rsid w:val="00A37842"/>
    <w:rsid w:val="00A37B3F"/>
    <w:rsid w:val="00A37CFA"/>
    <w:rsid w:val="00A37D2B"/>
    <w:rsid w:val="00A37E55"/>
    <w:rsid w:val="00A400FE"/>
    <w:rsid w:val="00A40180"/>
    <w:rsid w:val="00A4022A"/>
    <w:rsid w:val="00A402A0"/>
    <w:rsid w:val="00A40641"/>
    <w:rsid w:val="00A406AD"/>
    <w:rsid w:val="00A4081C"/>
    <w:rsid w:val="00A40AC8"/>
    <w:rsid w:val="00A40B15"/>
    <w:rsid w:val="00A40B57"/>
    <w:rsid w:val="00A40BE4"/>
    <w:rsid w:val="00A41419"/>
    <w:rsid w:val="00A41557"/>
    <w:rsid w:val="00A41775"/>
    <w:rsid w:val="00A41A75"/>
    <w:rsid w:val="00A41B77"/>
    <w:rsid w:val="00A41C92"/>
    <w:rsid w:val="00A41D12"/>
    <w:rsid w:val="00A41FBB"/>
    <w:rsid w:val="00A42021"/>
    <w:rsid w:val="00A4287A"/>
    <w:rsid w:val="00A4293F"/>
    <w:rsid w:val="00A429F0"/>
    <w:rsid w:val="00A42B14"/>
    <w:rsid w:val="00A42B26"/>
    <w:rsid w:val="00A42B35"/>
    <w:rsid w:val="00A435BC"/>
    <w:rsid w:val="00A43BA1"/>
    <w:rsid w:val="00A43F3D"/>
    <w:rsid w:val="00A4425E"/>
    <w:rsid w:val="00A445D7"/>
    <w:rsid w:val="00A44A10"/>
    <w:rsid w:val="00A44A43"/>
    <w:rsid w:val="00A44A84"/>
    <w:rsid w:val="00A44B8C"/>
    <w:rsid w:val="00A44C57"/>
    <w:rsid w:val="00A44FD4"/>
    <w:rsid w:val="00A450E7"/>
    <w:rsid w:val="00A4564C"/>
    <w:rsid w:val="00A45986"/>
    <w:rsid w:val="00A459AC"/>
    <w:rsid w:val="00A45BEB"/>
    <w:rsid w:val="00A45CF3"/>
    <w:rsid w:val="00A45D8E"/>
    <w:rsid w:val="00A45DD8"/>
    <w:rsid w:val="00A45F02"/>
    <w:rsid w:val="00A46020"/>
    <w:rsid w:val="00A46093"/>
    <w:rsid w:val="00A463C6"/>
    <w:rsid w:val="00A463DE"/>
    <w:rsid w:val="00A46538"/>
    <w:rsid w:val="00A46593"/>
    <w:rsid w:val="00A466FC"/>
    <w:rsid w:val="00A467BC"/>
    <w:rsid w:val="00A46A26"/>
    <w:rsid w:val="00A46A47"/>
    <w:rsid w:val="00A46B3F"/>
    <w:rsid w:val="00A46B4A"/>
    <w:rsid w:val="00A46C0D"/>
    <w:rsid w:val="00A46D2A"/>
    <w:rsid w:val="00A46E66"/>
    <w:rsid w:val="00A46E81"/>
    <w:rsid w:val="00A47139"/>
    <w:rsid w:val="00A472F1"/>
    <w:rsid w:val="00A47638"/>
    <w:rsid w:val="00A476E1"/>
    <w:rsid w:val="00A4786F"/>
    <w:rsid w:val="00A47AB4"/>
    <w:rsid w:val="00A47C68"/>
    <w:rsid w:val="00A47D9D"/>
    <w:rsid w:val="00A47EAE"/>
    <w:rsid w:val="00A47EB9"/>
    <w:rsid w:val="00A47FFB"/>
    <w:rsid w:val="00A50045"/>
    <w:rsid w:val="00A502D5"/>
    <w:rsid w:val="00A5040A"/>
    <w:rsid w:val="00A504B0"/>
    <w:rsid w:val="00A505B7"/>
    <w:rsid w:val="00A5063B"/>
    <w:rsid w:val="00A50774"/>
    <w:rsid w:val="00A508F5"/>
    <w:rsid w:val="00A50F21"/>
    <w:rsid w:val="00A515AF"/>
    <w:rsid w:val="00A51905"/>
    <w:rsid w:val="00A51AB3"/>
    <w:rsid w:val="00A51BC3"/>
    <w:rsid w:val="00A51ECE"/>
    <w:rsid w:val="00A5205F"/>
    <w:rsid w:val="00A5245F"/>
    <w:rsid w:val="00A52627"/>
    <w:rsid w:val="00A52996"/>
    <w:rsid w:val="00A52A14"/>
    <w:rsid w:val="00A52BAD"/>
    <w:rsid w:val="00A52C8C"/>
    <w:rsid w:val="00A52D3D"/>
    <w:rsid w:val="00A53228"/>
    <w:rsid w:val="00A532ED"/>
    <w:rsid w:val="00A53537"/>
    <w:rsid w:val="00A5354E"/>
    <w:rsid w:val="00A53653"/>
    <w:rsid w:val="00A537C4"/>
    <w:rsid w:val="00A53C49"/>
    <w:rsid w:val="00A53D6E"/>
    <w:rsid w:val="00A53E08"/>
    <w:rsid w:val="00A53EB3"/>
    <w:rsid w:val="00A54093"/>
    <w:rsid w:val="00A5424C"/>
    <w:rsid w:val="00A5424D"/>
    <w:rsid w:val="00A545F2"/>
    <w:rsid w:val="00A5468F"/>
    <w:rsid w:val="00A5470F"/>
    <w:rsid w:val="00A54731"/>
    <w:rsid w:val="00A54A80"/>
    <w:rsid w:val="00A54CE3"/>
    <w:rsid w:val="00A5587D"/>
    <w:rsid w:val="00A558D8"/>
    <w:rsid w:val="00A55AB9"/>
    <w:rsid w:val="00A55F67"/>
    <w:rsid w:val="00A5603B"/>
    <w:rsid w:val="00A563FF"/>
    <w:rsid w:val="00A56634"/>
    <w:rsid w:val="00A567DD"/>
    <w:rsid w:val="00A56807"/>
    <w:rsid w:val="00A56AE9"/>
    <w:rsid w:val="00A56AF8"/>
    <w:rsid w:val="00A56C15"/>
    <w:rsid w:val="00A56DFD"/>
    <w:rsid w:val="00A56FA3"/>
    <w:rsid w:val="00A570C3"/>
    <w:rsid w:val="00A570DA"/>
    <w:rsid w:val="00A571B4"/>
    <w:rsid w:val="00A5720A"/>
    <w:rsid w:val="00A572B4"/>
    <w:rsid w:val="00A572F0"/>
    <w:rsid w:val="00A5747B"/>
    <w:rsid w:val="00A576A1"/>
    <w:rsid w:val="00A5775B"/>
    <w:rsid w:val="00A57B83"/>
    <w:rsid w:val="00A57E77"/>
    <w:rsid w:val="00A57E9B"/>
    <w:rsid w:val="00A6002A"/>
    <w:rsid w:val="00A60424"/>
    <w:rsid w:val="00A6087F"/>
    <w:rsid w:val="00A608DF"/>
    <w:rsid w:val="00A60BCA"/>
    <w:rsid w:val="00A60C74"/>
    <w:rsid w:val="00A60D12"/>
    <w:rsid w:val="00A60E96"/>
    <w:rsid w:val="00A6121C"/>
    <w:rsid w:val="00A61666"/>
    <w:rsid w:val="00A61983"/>
    <w:rsid w:val="00A619CA"/>
    <w:rsid w:val="00A61AE6"/>
    <w:rsid w:val="00A61BA0"/>
    <w:rsid w:val="00A61CCC"/>
    <w:rsid w:val="00A620C5"/>
    <w:rsid w:val="00A624D9"/>
    <w:rsid w:val="00A62878"/>
    <w:rsid w:val="00A6306C"/>
    <w:rsid w:val="00A63419"/>
    <w:rsid w:val="00A635EE"/>
    <w:rsid w:val="00A6361B"/>
    <w:rsid w:val="00A6379D"/>
    <w:rsid w:val="00A639A0"/>
    <w:rsid w:val="00A63AA6"/>
    <w:rsid w:val="00A63CF7"/>
    <w:rsid w:val="00A63D86"/>
    <w:rsid w:val="00A63DDE"/>
    <w:rsid w:val="00A64082"/>
    <w:rsid w:val="00A64532"/>
    <w:rsid w:val="00A64661"/>
    <w:rsid w:val="00A649CE"/>
    <w:rsid w:val="00A64D69"/>
    <w:rsid w:val="00A653B3"/>
    <w:rsid w:val="00A65448"/>
    <w:rsid w:val="00A65514"/>
    <w:rsid w:val="00A65C0E"/>
    <w:rsid w:val="00A65D5A"/>
    <w:rsid w:val="00A65DB6"/>
    <w:rsid w:val="00A65E32"/>
    <w:rsid w:val="00A65E39"/>
    <w:rsid w:val="00A66072"/>
    <w:rsid w:val="00A66103"/>
    <w:rsid w:val="00A66265"/>
    <w:rsid w:val="00A66472"/>
    <w:rsid w:val="00A66481"/>
    <w:rsid w:val="00A668F7"/>
    <w:rsid w:val="00A6699E"/>
    <w:rsid w:val="00A66B8B"/>
    <w:rsid w:val="00A66BB3"/>
    <w:rsid w:val="00A66BCD"/>
    <w:rsid w:val="00A66E96"/>
    <w:rsid w:val="00A6713B"/>
    <w:rsid w:val="00A67318"/>
    <w:rsid w:val="00A6764B"/>
    <w:rsid w:val="00A6779A"/>
    <w:rsid w:val="00A677DC"/>
    <w:rsid w:val="00A67A77"/>
    <w:rsid w:val="00A67AB6"/>
    <w:rsid w:val="00A67ACA"/>
    <w:rsid w:val="00A67D4C"/>
    <w:rsid w:val="00A67E43"/>
    <w:rsid w:val="00A701B5"/>
    <w:rsid w:val="00A70313"/>
    <w:rsid w:val="00A703A6"/>
    <w:rsid w:val="00A70492"/>
    <w:rsid w:val="00A706B9"/>
    <w:rsid w:val="00A7072F"/>
    <w:rsid w:val="00A70A4E"/>
    <w:rsid w:val="00A70BF5"/>
    <w:rsid w:val="00A70CF7"/>
    <w:rsid w:val="00A70F69"/>
    <w:rsid w:val="00A7118A"/>
    <w:rsid w:val="00A71307"/>
    <w:rsid w:val="00A71457"/>
    <w:rsid w:val="00A714DC"/>
    <w:rsid w:val="00A7162D"/>
    <w:rsid w:val="00A71D59"/>
    <w:rsid w:val="00A7213F"/>
    <w:rsid w:val="00A722FD"/>
    <w:rsid w:val="00A7236D"/>
    <w:rsid w:val="00A724E9"/>
    <w:rsid w:val="00A72803"/>
    <w:rsid w:val="00A729D0"/>
    <w:rsid w:val="00A72EE5"/>
    <w:rsid w:val="00A72EF0"/>
    <w:rsid w:val="00A7310D"/>
    <w:rsid w:val="00A73894"/>
    <w:rsid w:val="00A73984"/>
    <w:rsid w:val="00A73A30"/>
    <w:rsid w:val="00A73AD7"/>
    <w:rsid w:val="00A73DC9"/>
    <w:rsid w:val="00A73FA4"/>
    <w:rsid w:val="00A7409A"/>
    <w:rsid w:val="00A741BC"/>
    <w:rsid w:val="00A741DC"/>
    <w:rsid w:val="00A745D9"/>
    <w:rsid w:val="00A74860"/>
    <w:rsid w:val="00A74861"/>
    <w:rsid w:val="00A74924"/>
    <w:rsid w:val="00A74970"/>
    <w:rsid w:val="00A7498D"/>
    <w:rsid w:val="00A749BA"/>
    <w:rsid w:val="00A7511D"/>
    <w:rsid w:val="00A7543B"/>
    <w:rsid w:val="00A75793"/>
    <w:rsid w:val="00A7583F"/>
    <w:rsid w:val="00A75998"/>
    <w:rsid w:val="00A759CF"/>
    <w:rsid w:val="00A75BCC"/>
    <w:rsid w:val="00A75BE7"/>
    <w:rsid w:val="00A75D5E"/>
    <w:rsid w:val="00A75E98"/>
    <w:rsid w:val="00A7623C"/>
    <w:rsid w:val="00A7628F"/>
    <w:rsid w:val="00A762FD"/>
    <w:rsid w:val="00A7672B"/>
    <w:rsid w:val="00A76B50"/>
    <w:rsid w:val="00A76F34"/>
    <w:rsid w:val="00A77106"/>
    <w:rsid w:val="00A77393"/>
    <w:rsid w:val="00A7739C"/>
    <w:rsid w:val="00A773F0"/>
    <w:rsid w:val="00A775D6"/>
    <w:rsid w:val="00A775DA"/>
    <w:rsid w:val="00A77773"/>
    <w:rsid w:val="00A77915"/>
    <w:rsid w:val="00A7795E"/>
    <w:rsid w:val="00A77B85"/>
    <w:rsid w:val="00A77B9E"/>
    <w:rsid w:val="00A77C3A"/>
    <w:rsid w:val="00A80166"/>
    <w:rsid w:val="00A802DD"/>
    <w:rsid w:val="00A80911"/>
    <w:rsid w:val="00A80991"/>
    <w:rsid w:val="00A80C03"/>
    <w:rsid w:val="00A80C10"/>
    <w:rsid w:val="00A80D5E"/>
    <w:rsid w:val="00A80DB8"/>
    <w:rsid w:val="00A80E9E"/>
    <w:rsid w:val="00A811D3"/>
    <w:rsid w:val="00A812CD"/>
    <w:rsid w:val="00A814CD"/>
    <w:rsid w:val="00A81561"/>
    <w:rsid w:val="00A8184E"/>
    <w:rsid w:val="00A81A39"/>
    <w:rsid w:val="00A81D6A"/>
    <w:rsid w:val="00A820FC"/>
    <w:rsid w:val="00A821AA"/>
    <w:rsid w:val="00A8266A"/>
    <w:rsid w:val="00A82A31"/>
    <w:rsid w:val="00A8334B"/>
    <w:rsid w:val="00A83380"/>
    <w:rsid w:val="00A83519"/>
    <w:rsid w:val="00A836DC"/>
    <w:rsid w:val="00A83AC8"/>
    <w:rsid w:val="00A83BB1"/>
    <w:rsid w:val="00A83BFF"/>
    <w:rsid w:val="00A83CC5"/>
    <w:rsid w:val="00A83ECA"/>
    <w:rsid w:val="00A83F84"/>
    <w:rsid w:val="00A840F2"/>
    <w:rsid w:val="00A8428C"/>
    <w:rsid w:val="00A842FB"/>
    <w:rsid w:val="00A8431C"/>
    <w:rsid w:val="00A84574"/>
    <w:rsid w:val="00A8460E"/>
    <w:rsid w:val="00A84905"/>
    <w:rsid w:val="00A84BB4"/>
    <w:rsid w:val="00A84DA9"/>
    <w:rsid w:val="00A84F02"/>
    <w:rsid w:val="00A84F86"/>
    <w:rsid w:val="00A850F3"/>
    <w:rsid w:val="00A8555E"/>
    <w:rsid w:val="00A8576D"/>
    <w:rsid w:val="00A857F2"/>
    <w:rsid w:val="00A857FB"/>
    <w:rsid w:val="00A85A74"/>
    <w:rsid w:val="00A85AC5"/>
    <w:rsid w:val="00A85AE2"/>
    <w:rsid w:val="00A85CB2"/>
    <w:rsid w:val="00A85E51"/>
    <w:rsid w:val="00A85F46"/>
    <w:rsid w:val="00A85F73"/>
    <w:rsid w:val="00A86056"/>
    <w:rsid w:val="00A86133"/>
    <w:rsid w:val="00A86248"/>
    <w:rsid w:val="00A8639A"/>
    <w:rsid w:val="00A86658"/>
    <w:rsid w:val="00A866D8"/>
    <w:rsid w:val="00A86853"/>
    <w:rsid w:val="00A8723E"/>
    <w:rsid w:val="00A8758D"/>
    <w:rsid w:val="00A87802"/>
    <w:rsid w:val="00A87881"/>
    <w:rsid w:val="00A87CB7"/>
    <w:rsid w:val="00A87F47"/>
    <w:rsid w:val="00A900BB"/>
    <w:rsid w:val="00A90324"/>
    <w:rsid w:val="00A90673"/>
    <w:rsid w:val="00A9071F"/>
    <w:rsid w:val="00A9077C"/>
    <w:rsid w:val="00A909CC"/>
    <w:rsid w:val="00A90ABA"/>
    <w:rsid w:val="00A90AC1"/>
    <w:rsid w:val="00A91066"/>
    <w:rsid w:val="00A91532"/>
    <w:rsid w:val="00A9174E"/>
    <w:rsid w:val="00A91804"/>
    <w:rsid w:val="00A918C3"/>
    <w:rsid w:val="00A91A25"/>
    <w:rsid w:val="00A91B71"/>
    <w:rsid w:val="00A91C69"/>
    <w:rsid w:val="00A91F0F"/>
    <w:rsid w:val="00A91F8C"/>
    <w:rsid w:val="00A92348"/>
    <w:rsid w:val="00A92520"/>
    <w:rsid w:val="00A92596"/>
    <w:rsid w:val="00A92781"/>
    <w:rsid w:val="00A92902"/>
    <w:rsid w:val="00A92DCF"/>
    <w:rsid w:val="00A92E49"/>
    <w:rsid w:val="00A92E9B"/>
    <w:rsid w:val="00A92EB5"/>
    <w:rsid w:val="00A9309A"/>
    <w:rsid w:val="00A9320C"/>
    <w:rsid w:val="00A93378"/>
    <w:rsid w:val="00A936C6"/>
    <w:rsid w:val="00A936EA"/>
    <w:rsid w:val="00A93971"/>
    <w:rsid w:val="00A93C51"/>
    <w:rsid w:val="00A93EBF"/>
    <w:rsid w:val="00A93EF2"/>
    <w:rsid w:val="00A94255"/>
    <w:rsid w:val="00A942AB"/>
    <w:rsid w:val="00A9448A"/>
    <w:rsid w:val="00A94691"/>
    <w:rsid w:val="00A94947"/>
    <w:rsid w:val="00A94A72"/>
    <w:rsid w:val="00A94CF9"/>
    <w:rsid w:val="00A94D92"/>
    <w:rsid w:val="00A94EA2"/>
    <w:rsid w:val="00A95283"/>
    <w:rsid w:val="00A953D2"/>
    <w:rsid w:val="00A9553F"/>
    <w:rsid w:val="00A957D7"/>
    <w:rsid w:val="00A95887"/>
    <w:rsid w:val="00A95A52"/>
    <w:rsid w:val="00A95B9D"/>
    <w:rsid w:val="00A95C23"/>
    <w:rsid w:val="00A96044"/>
    <w:rsid w:val="00A96182"/>
    <w:rsid w:val="00A96238"/>
    <w:rsid w:val="00A962F2"/>
    <w:rsid w:val="00A964F7"/>
    <w:rsid w:val="00A96925"/>
    <w:rsid w:val="00A96ABC"/>
    <w:rsid w:val="00A96AF5"/>
    <w:rsid w:val="00A96B26"/>
    <w:rsid w:val="00A96C68"/>
    <w:rsid w:val="00A96F79"/>
    <w:rsid w:val="00A9738B"/>
    <w:rsid w:val="00A97417"/>
    <w:rsid w:val="00A97805"/>
    <w:rsid w:val="00A97864"/>
    <w:rsid w:val="00A97DA1"/>
    <w:rsid w:val="00AA00B6"/>
    <w:rsid w:val="00AA0133"/>
    <w:rsid w:val="00AA021B"/>
    <w:rsid w:val="00AA0722"/>
    <w:rsid w:val="00AA0821"/>
    <w:rsid w:val="00AA09EE"/>
    <w:rsid w:val="00AA0A37"/>
    <w:rsid w:val="00AA0A84"/>
    <w:rsid w:val="00AA0BC7"/>
    <w:rsid w:val="00AA0E5F"/>
    <w:rsid w:val="00AA0E69"/>
    <w:rsid w:val="00AA0EC0"/>
    <w:rsid w:val="00AA1229"/>
    <w:rsid w:val="00AA14F9"/>
    <w:rsid w:val="00AA1648"/>
    <w:rsid w:val="00AA1D39"/>
    <w:rsid w:val="00AA1F79"/>
    <w:rsid w:val="00AA211B"/>
    <w:rsid w:val="00AA215C"/>
    <w:rsid w:val="00AA2169"/>
    <w:rsid w:val="00AA2195"/>
    <w:rsid w:val="00AA236B"/>
    <w:rsid w:val="00AA2422"/>
    <w:rsid w:val="00AA24BA"/>
    <w:rsid w:val="00AA24EB"/>
    <w:rsid w:val="00AA259C"/>
    <w:rsid w:val="00AA262E"/>
    <w:rsid w:val="00AA27DF"/>
    <w:rsid w:val="00AA2B57"/>
    <w:rsid w:val="00AA2B8F"/>
    <w:rsid w:val="00AA2D0A"/>
    <w:rsid w:val="00AA2F97"/>
    <w:rsid w:val="00AA2FBC"/>
    <w:rsid w:val="00AA3456"/>
    <w:rsid w:val="00AA3571"/>
    <w:rsid w:val="00AA3622"/>
    <w:rsid w:val="00AA423C"/>
    <w:rsid w:val="00AA43C9"/>
    <w:rsid w:val="00AA441A"/>
    <w:rsid w:val="00AA478E"/>
    <w:rsid w:val="00AA4818"/>
    <w:rsid w:val="00AA481A"/>
    <w:rsid w:val="00AA4C70"/>
    <w:rsid w:val="00AA4E60"/>
    <w:rsid w:val="00AA4F5B"/>
    <w:rsid w:val="00AA5310"/>
    <w:rsid w:val="00AA5A60"/>
    <w:rsid w:val="00AA5A82"/>
    <w:rsid w:val="00AA5AFE"/>
    <w:rsid w:val="00AA6074"/>
    <w:rsid w:val="00AA60E0"/>
    <w:rsid w:val="00AA622B"/>
    <w:rsid w:val="00AA6293"/>
    <w:rsid w:val="00AA64FF"/>
    <w:rsid w:val="00AA66FC"/>
    <w:rsid w:val="00AA6756"/>
    <w:rsid w:val="00AA6DB0"/>
    <w:rsid w:val="00AA6DD5"/>
    <w:rsid w:val="00AA6EB5"/>
    <w:rsid w:val="00AA6ED5"/>
    <w:rsid w:val="00AA6FCB"/>
    <w:rsid w:val="00AA709E"/>
    <w:rsid w:val="00AA72EE"/>
    <w:rsid w:val="00AA7778"/>
    <w:rsid w:val="00AA77F2"/>
    <w:rsid w:val="00AA78F4"/>
    <w:rsid w:val="00AA79E6"/>
    <w:rsid w:val="00AA7A14"/>
    <w:rsid w:val="00AA7A2E"/>
    <w:rsid w:val="00AA7B80"/>
    <w:rsid w:val="00AA7D91"/>
    <w:rsid w:val="00AB038D"/>
    <w:rsid w:val="00AB078C"/>
    <w:rsid w:val="00AB0805"/>
    <w:rsid w:val="00AB0B30"/>
    <w:rsid w:val="00AB0B63"/>
    <w:rsid w:val="00AB0C02"/>
    <w:rsid w:val="00AB0EC0"/>
    <w:rsid w:val="00AB0F33"/>
    <w:rsid w:val="00AB1064"/>
    <w:rsid w:val="00AB11AD"/>
    <w:rsid w:val="00AB140A"/>
    <w:rsid w:val="00AB1498"/>
    <w:rsid w:val="00AB14A4"/>
    <w:rsid w:val="00AB1932"/>
    <w:rsid w:val="00AB1C33"/>
    <w:rsid w:val="00AB1E2A"/>
    <w:rsid w:val="00AB1FAB"/>
    <w:rsid w:val="00AB2123"/>
    <w:rsid w:val="00AB2279"/>
    <w:rsid w:val="00AB22B0"/>
    <w:rsid w:val="00AB246E"/>
    <w:rsid w:val="00AB27E3"/>
    <w:rsid w:val="00AB2895"/>
    <w:rsid w:val="00AB2ACB"/>
    <w:rsid w:val="00AB2E44"/>
    <w:rsid w:val="00AB2F32"/>
    <w:rsid w:val="00AB3349"/>
    <w:rsid w:val="00AB33DA"/>
    <w:rsid w:val="00AB36E4"/>
    <w:rsid w:val="00AB370C"/>
    <w:rsid w:val="00AB3C5C"/>
    <w:rsid w:val="00AB3CF8"/>
    <w:rsid w:val="00AB3EDB"/>
    <w:rsid w:val="00AB4217"/>
    <w:rsid w:val="00AB42B7"/>
    <w:rsid w:val="00AB4301"/>
    <w:rsid w:val="00AB463C"/>
    <w:rsid w:val="00AB4AC6"/>
    <w:rsid w:val="00AB4C23"/>
    <w:rsid w:val="00AB525A"/>
    <w:rsid w:val="00AB54E3"/>
    <w:rsid w:val="00AB5562"/>
    <w:rsid w:val="00AB569D"/>
    <w:rsid w:val="00AB56FA"/>
    <w:rsid w:val="00AB592C"/>
    <w:rsid w:val="00AB6027"/>
    <w:rsid w:val="00AB6169"/>
    <w:rsid w:val="00AB65E8"/>
    <w:rsid w:val="00AB6636"/>
    <w:rsid w:val="00AB67FB"/>
    <w:rsid w:val="00AB6B0E"/>
    <w:rsid w:val="00AB6C34"/>
    <w:rsid w:val="00AB6C86"/>
    <w:rsid w:val="00AB6D0A"/>
    <w:rsid w:val="00AB6EE6"/>
    <w:rsid w:val="00AB6FDA"/>
    <w:rsid w:val="00AB70CF"/>
    <w:rsid w:val="00AB7192"/>
    <w:rsid w:val="00AB728C"/>
    <w:rsid w:val="00AB7439"/>
    <w:rsid w:val="00AB7643"/>
    <w:rsid w:val="00AB7DF7"/>
    <w:rsid w:val="00AB7F22"/>
    <w:rsid w:val="00AC037F"/>
    <w:rsid w:val="00AC04CB"/>
    <w:rsid w:val="00AC059A"/>
    <w:rsid w:val="00AC0616"/>
    <w:rsid w:val="00AC0ABC"/>
    <w:rsid w:val="00AC0DF4"/>
    <w:rsid w:val="00AC0E3D"/>
    <w:rsid w:val="00AC0E44"/>
    <w:rsid w:val="00AC0ECD"/>
    <w:rsid w:val="00AC0EFA"/>
    <w:rsid w:val="00AC0FD3"/>
    <w:rsid w:val="00AC1022"/>
    <w:rsid w:val="00AC1531"/>
    <w:rsid w:val="00AC181E"/>
    <w:rsid w:val="00AC18E7"/>
    <w:rsid w:val="00AC19C0"/>
    <w:rsid w:val="00AC19F0"/>
    <w:rsid w:val="00AC1B5A"/>
    <w:rsid w:val="00AC1B62"/>
    <w:rsid w:val="00AC1D76"/>
    <w:rsid w:val="00AC202C"/>
    <w:rsid w:val="00AC2216"/>
    <w:rsid w:val="00AC22AB"/>
    <w:rsid w:val="00AC23CC"/>
    <w:rsid w:val="00AC24B0"/>
    <w:rsid w:val="00AC25D4"/>
    <w:rsid w:val="00AC25DC"/>
    <w:rsid w:val="00AC27EF"/>
    <w:rsid w:val="00AC295A"/>
    <w:rsid w:val="00AC2BC0"/>
    <w:rsid w:val="00AC2C18"/>
    <w:rsid w:val="00AC30BF"/>
    <w:rsid w:val="00AC31AD"/>
    <w:rsid w:val="00AC3436"/>
    <w:rsid w:val="00AC34C0"/>
    <w:rsid w:val="00AC36EC"/>
    <w:rsid w:val="00AC3741"/>
    <w:rsid w:val="00AC39C0"/>
    <w:rsid w:val="00AC3B4F"/>
    <w:rsid w:val="00AC3C4C"/>
    <w:rsid w:val="00AC3F28"/>
    <w:rsid w:val="00AC3FA9"/>
    <w:rsid w:val="00AC410D"/>
    <w:rsid w:val="00AC4165"/>
    <w:rsid w:val="00AC432B"/>
    <w:rsid w:val="00AC4550"/>
    <w:rsid w:val="00AC4575"/>
    <w:rsid w:val="00AC4606"/>
    <w:rsid w:val="00AC4717"/>
    <w:rsid w:val="00AC49C6"/>
    <w:rsid w:val="00AC4B53"/>
    <w:rsid w:val="00AC4B97"/>
    <w:rsid w:val="00AC4C3F"/>
    <w:rsid w:val="00AC4EF7"/>
    <w:rsid w:val="00AC5248"/>
    <w:rsid w:val="00AC52F2"/>
    <w:rsid w:val="00AC5346"/>
    <w:rsid w:val="00AC5440"/>
    <w:rsid w:val="00AC5460"/>
    <w:rsid w:val="00AC5560"/>
    <w:rsid w:val="00AC5800"/>
    <w:rsid w:val="00AC5831"/>
    <w:rsid w:val="00AC5A7C"/>
    <w:rsid w:val="00AC5C65"/>
    <w:rsid w:val="00AC5CD7"/>
    <w:rsid w:val="00AC6036"/>
    <w:rsid w:val="00AC62D5"/>
    <w:rsid w:val="00AC648E"/>
    <w:rsid w:val="00AC6494"/>
    <w:rsid w:val="00AC663B"/>
    <w:rsid w:val="00AC69E1"/>
    <w:rsid w:val="00AC6F33"/>
    <w:rsid w:val="00AC7151"/>
    <w:rsid w:val="00AC777D"/>
    <w:rsid w:val="00AC77FF"/>
    <w:rsid w:val="00AC795D"/>
    <w:rsid w:val="00AC7CEE"/>
    <w:rsid w:val="00AD0107"/>
    <w:rsid w:val="00AD0149"/>
    <w:rsid w:val="00AD0325"/>
    <w:rsid w:val="00AD032A"/>
    <w:rsid w:val="00AD0482"/>
    <w:rsid w:val="00AD04FC"/>
    <w:rsid w:val="00AD0771"/>
    <w:rsid w:val="00AD09CD"/>
    <w:rsid w:val="00AD0B70"/>
    <w:rsid w:val="00AD0D72"/>
    <w:rsid w:val="00AD0FE2"/>
    <w:rsid w:val="00AD1A4F"/>
    <w:rsid w:val="00AD1BCE"/>
    <w:rsid w:val="00AD2080"/>
    <w:rsid w:val="00AD2A82"/>
    <w:rsid w:val="00AD2ABC"/>
    <w:rsid w:val="00AD2C73"/>
    <w:rsid w:val="00AD2E5D"/>
    <w:rsid w:val="00AD2E73"/>
    <w:rsid w:val="00AD31E3"/>
    <w:rsid w:val="00AD33DF"/>
    <w:rsid w:val="00AD3671"/>
    <w:rsid w:val="00AD37FB"/>
    <w:rsid w:val="00AD39BC"/>
    <w:rsid w:val="00AD3AEF"/>
    <w:rsid w:val="00AD3B10"/>
    <w:rsid w:val="00AD3EB2"/>
    <w:rsid w:val="00AD3FDB"/>
    <w:rsid w:val="00AD4091"/>
    <w:rsid w:val="00AD421A"/>
    <w:rsid w:val="00AD424A"/>
    <w:rsid w:val="00AD438C"/>
    <w:rsid w:val="00AD4570"/>
    <w:rsid w:val="00AD45DF"/>
    <w:rsid w:val="00AD4A7D"/>
    <w:rsid w:val="00AD4BC4"/>
    <w:rsid w:val="00AD4D32"/>
    <w:rsid w:val="00AD4F00"/>
    <w:rsid w:val="00AD50E7"/>
    <w:rsid w:val="00AD5102"/>
    <w:rsid w:val="00AD5430"/>
    <w:rsid w:val="00AD56C3"/>
    <w:rsid w:val="00AD5726"/>
    <w:rsid w:val="00AD58A5"/>
    <w:rsid w:val="00AD5A11"/>
    <w:rsid w:val="00AD5F4F"/>
    <w:rsid w:val="00AD60CB"/>
    <w:rsid w:val="00AD619E"/>
    <w:rsid w:val="00AD6DC8"/>
    <w:rsid w:val="00AD6DD4"/>
    <w:rsid w:val="00AD6F4A"/>
    <w:rsid w:val="00AD704A"/>
    <w:rsid w:val="00AD7109"/>
    <w:rsid w:val="00AD71F9"/>
    <w:rsid w:val="00AD7886"/>
    <w:rsid w:val="00AD78CE"/>
    <w:rsid w:val="00AD7A08"/>
    <w:rsid w:val="00AD7BC4"/>
    <w:rsid w:val="00AD7DC5"/>
    <w:rsid w:val="00AD7E26"/>
    <w:rsid w:val="00AD7EA6"/>
    <w:rsid w:val="00AD7ED8"/>
    <w:rsid w:val="00AE06F9"/>
    <w:rsid w:val="00AE0983"/>
    <w:rsid w:val="00AE0A07"/>
    <w:rsid w:val="00AE0C4F"/>
    <w:rsid w:val="00AE0D65"/>
    <w:rsid w:val="00AE0E3F"/>
    <w:rsid w:val="00AE19FB"/>
    <w:rsid w:val="00AE1A8F"/>
    <w:rsid w:val="00AE1ACD"/>
    <w:rsid w:val="00AE1B74"/>
    <w:rsid w:val="00AE1EA6"/>
    <w:rsid w:val="00AE206F"/>
    <w:rsid w:val="00AE2103"/>
    <w:rsid w:val="00AE24EE"/>
    <w:rsid w:val="00AE250B"/>
    <w:rsid w:val="00AE26EB"/>
    <w:rsid w:val="00AE27D5"/>
    <w:rsid w:val="00AE28CB"/>
    <w:rsid w:val="00AE2A1E"/>
    <w:rsid w:val="00AE2B5D"/>
    <w:rsid w:val="00AE2C3C"/>
    <w:rsid w:val="00AE2DF6"/>
    <w:rsid w:val="00AE2E34"/>
    <w:rsid w:val="00AE3A51"/>
    <w:rsid w:val="00AE3BC2"/>
    <w:rsid w:val="00AE4037"/>
    <w:rsid w:val="00AE4092"/>
    <w:rsid w:val="00AE4599"/>
    <w:rsid w:val="00AE47D7"/>
    <w:rsid w:val="00AE4960"/>
    <w:rsid w:val="00AE49F9"/>
    <w:rsid w:val="00AE4B34"/>
    <w:rsid w:val="00AE4C57"/>
    <w:rsid w:val="00AE4E3A"/>
    <w:rsid w:val="00AE5158"/>
    <w:rsid w:val="00AE51C2"/>
    <w:rsid w:val="00AE5511"/>
    <w:rsid w:val="00AE5590"/>
    <w:rsid w:val="00AE56E9"/>
    <w:rsid w:val="00AE5BFC"/>
    <w:rsid w:val="00AE5DFD"/>
    <w:rsid w:val="00AE5E06"/>
    <w:rsid w:val="00AE5EBD"/>
    <w:rsid w:val="00AE6077"/>
    <w:rsid w:val="00AE635D"/>
    <w:rsid w:val="00AE6745"/>
    <w:rsid w:val="00AE677F"/>
    <w:rsid w:val="00AE6793"/>
    <w:rsid w:val="00AE6885"/>
    <w:rsid w:val="00AE6C60"/>
    <w:rsid w:val="00AE6D92"/>
    <w:rsid w:val="00AE6E66"/>
    <w:rsid w:val="00AE70F2"/>
    <w:rsid w:val="00AE7173"/>
    <w:rsid w:val="00AE72A6"/>
    <w:rsid w:val="00AE787C"/>
    <w:rsid w:val="00AE78A4"/>
    <w:rsid w:val="00AE7C6F"/>
    <w:rsid w:val="00AE7E59"/>
    <w:rsid w:val="00AE7F25"/>
    <w:rsid w:val="00AF00EA"/>
    <w:rsid w:val="00AF0394"/>
    <w:rsid w:val="00AF05ED"/>
    <w:rsid w:val="00AF0607"/>
    <w:rsid w:val="00AF0A7F"/>
    <w:rsid w:val="00AF0D25"/>
    <w:rsid w:val="00AF0D62"/>
    <w:rsid w:val="00AF0D8E"/>
    <w:rsid w:val="00AF1071"/>
    <w:rsid w:val="00AF10A9"/>
    <w:rsid w:val="00AF13C7"/>
    <w:rsid w:val="00AF1757"/>
    <w:rsid w:val="00AF1BA9"/>
    <w:rsid w:val="00AF1BEA"/>
    <w:rsid w:val="00AF1C38"/>
    <w:rsid w:val="00AF1D0C"/>
    <w:rsid w:val="00AF2659"/>
    <w:rsid w:val="00AF282B"/>
    <w:rsid w:val="00AF2878"/>
    <w:rsid w:val="00AF2932"/>
    <w:rsid w:val="00AF2A5C"/>
    <w:rsid w:val="00AF2F35"/>
    <w:rsid w:val="00AF323A"/>
    <w:rsid w:val="00AF3476"/>
    <w:rsid w:val="00AF3578"/>
    <w:rsid w:val="00AF3653"/>
    <w:rsid w:val="00AF3656"/>
    <w:rsid w:val="00AF3ACD"/>
    <w:rsid w:val="00AF3F4D"/>
    <w:rsid w:val="00AF40CF"/>
    <w:rsid w:val="00AF414D"/>
    <w:rsid w:val="00AF418F"/>
    <w:rsid w:val="00AF44BA"/>
    <w:rsid w:val="00AF44D8"/>
    <w:rsid w:val="00AF468B"/>
    <w:rsid w:val="00AF46EF"/>
    <w:rsid w:val="00AF4A61"/>
    <w:rsid w:val="00AF4AE9"/>
    <w:rsid w:val="00AF4B10"/>
    <w:rsid w:val="00AF4EC5"/>
    <w:rsid w:val="00AF4EC8"/>
    <w:rsid w:val="00AF4FAA"/>
    <w:rsid w:val="00AF5247"/>
    <w:rsid w:val="00AF537F"/>
    <w:rsid w:val="00AF5389"/>
    <w:rsid w:val="00AF5656"/>
    <w:rsid w:val="00AF5835"/>
    <w:rsid w:val="00AF5B2E"/>
    <w:rsid w:val="00AF5B4B"/>
    <w:rsid w:val="00AF5C52"/>
    <w:rsid w:val="00AF5CD8"/>
    <w:rsid w:val="00AF6035"/>
    <w:rsid w:val="00AF61CA"/>
    <w:rsid w:val="00AF66CD"/>
    <w:rsid w:val="00AF6DFC"/>
    <w:rsid w:val="00AF6F2A"/>
    <w:rsid w:val="00AF7448"/>
    <w:rsid w:val="00AF7474"/>
    <w:rsid w:val="00AF765A"/>
    <w:rsid w:val="00AF7B4A"/>
    <w:rsid w:val="00AF7C57"/>
    <w:rsid w:val="00AF7C60"/>
    <w:rsid w:val="00AF7D62"/>
    <w:rsid w:val="00AF7D96"/>
    <w:rsid w:val="00AF7E42"/>
    <w:rsid w:val="00AF7E66"/>
    <w:rsid w:val="00AF7E74"/>
    <w:rsid w:val="00AF7FF3"/>
    <w:rsid w:val="00B00149"/>
    <w:rsid w:val="00B00176"/>
    <w:rsid w:val="00B001F9"/>
    <w:rsid w:val="00B00217"/>
    <w:rsid w:val="00B00248"/>
    <w:rsid w:val="00B007DA"/>
    <w:rsid w:val="00B00996"/>
    <w:rsid w:val="00B00E7B"/>
    <w:rsid w:val="00B00EE0"/>
    <w:rsid w:val="00B011BA"/>
    <w:rsid w:val="00B012CD"/>
    <w:rsid w:val="00B013B3"/>
    <w:rsid w:val="00B013DE"/>
    <w:rsid w:val="00B01420"/>
    <w:rsid w:val="00B016C2"/>
    <w:rsid w:val="00B01AE8"/>
    <w:rsid w:val="00B01E64"/>
    <w:rsid w:val="00B01FF5"/>
    <w:rsid w:val="00B026A7"/>
    <w:rsid w:val="00B0285A"/>
    <w:rsid w:val="00B02A91"/>
    <w:rsid w:val="00B02D72"/>
    <w:rsid w:val="00B0302A"/>
    <w:rsid w:val="00B0311A"/>
    <w:rsid w:val="00B0325E"/>
    <w:rsid w:val="00B032C4"/>
    <w:rsid w:val="00B032E4"/>
    <w:rsid w:val="00B0343A"/>
    <w:rsid w:val="00B039B4"/>
    <w:rsid w:val="00B039BC"/>
    <w:rsid w:val="00B03D8C"/>
    <w:rsid w:val="00B03E39"/>
    <w:rsid w:val="00B03FA6"/>
    <w:rsid w:val="00B04012"/>
    <w:rsid w:val="00B0425D"/>
    <w:rsid w:val="00B04355"/>
    <w:rsid w:val="00B0437F"/>
    <w:rsid w:val="00B04663"/>
    <w:rsid w:val="00B04757"/>
    <w:rsid w:val="00B04813"/>
    <w:rsid w:val="00B04822"/>
    <w:rsid w:val="00B04949"/>
    <w:rsid w:val="00B04D36"/>
    <w:rsid w:val="00B04F52"/>
    <w:rsid w:val="00B0543D"/>
    <w:rsid w:val="00B0547F"/>
    <w:rsid w:val="00B05A33"/>
    <w:rsid w:val="00B061B0"/>
    <w:rsid w:val="00B06205"/>
    <w:rsid w:val="00B0661F"/>
    <w:rsid w:val="00B0662D"/>
    <w:rsid w:val="00B06B16"/>
    <w:rsid w:val="00B06BA9"/>
    <w:rsid w:val="00B06CAE"/>
    <w:rsid w:val="00B073F7"/>
    <w:rsid w:val="00B07478"/>
    <w:rsid w:val="00B0759D"/>
    <w:rsid w:val="00B07711"/>
    <w:rsid w:val="00B0792C"/>
    <w:rsid w:val="00B07A4C"/>
    <w:rsid w:val="00B07B60"/>
    <w:rsid w:val="00B07B62"/>
    <w:rsid w:val="00B07B89"/>
    <w:rsid w:val="00B07F1D"/>
    <w:rsid w:val="00B102D2"/>
    <w:rsid w:val="00B102D3"/>
    <w:rsid w:val="00B1044A"/>
    <w:rsid w:val="00B10663"/>
    <w:rsid w:val="00B10996"/>
    <w:rsid w:val="00B109D0"/>
    <w:rsid w:val="00B10BCE"/>
    <w:rsid w:val="00B10C9E"/>
    <w:rsid w:val="00B10D30"/>
    <w:rsid w:val="00B1106B"/>
    <w:rsid w:val="00B1124C"/>
    <w:rsid w:val="00B11463"/>
    <w:rsid w:val="00B1174C"/>
    <w:rsid w:val="00B11DBF"/>
    <w:rsid w:val="00B11DD1"/>
    <w:rsid w:val="00B11ED3"/>
    <w:rsid w:val="00B12143"/>
    <w:rsid w:val="00B12155"/>
    <w:rsid w:val="00B12199"/>
    <w:rsid w:val="00B123A4"/>
    <w:rsid w:val="00B123E1"/>
    <w:rsid w:val="00B127C2"/>
    <w:rsid w:val="00B12CCD"/>
    <w:rsid w:val="00B12D9C"/>
    <w:rsid w:val="00B12E43"/>
    <w:rsid w:val="00B13119"/>
    <w:rsid w:val="00B1343A"/>
    <w:rsid w:val="00B138C1"/>
    <w:rsid w:val="00B13CE1"/>
    <w:rsid w:val="00B13E1F"/>
    <w:rsid w:val="00B13FBC"/>
    <w:rsid w:val="00B13FDE"/>
    <w:rsid w:val="00B14062"/>
    <w:rsid w:val="00B142F4"/>
    <w:rsid w:val="00B1462E"/>
    <w:rsid w:val="00B14E6D"/>
    <w:rsid w:val="00B150EB"/>
    <w:rsid w:val="00B15737"/>
    <w:rsid w:val="00B1578D"/>
    <w:rsid w:val="00B15E19"/>
    <w:rsid w:val="00B16105"/>
    <w:rsid w:val="00B16392"/>
    <w:rsid w:val="00B163A2"/>
    <w:rsid w:val="00B164D0"/>
    <w:rsid w:val="00B1682A"/>
    <w:rsid w:val="00B16871"/>
    <w:rsid w:val="00B168BA"/>
    <w:rsid w:val="00B16F9E"/>
    <w:rsid w:val="00B16FE4"/>
    <w:rsid w:val="00B170DA"/>
    <w:rsid w:val="00B171C9"/>
    <w:rsid w:val="00B17538"/>
    <w:rsid w:val="00B1766D"/>
    <w:rsid w:val="00B17CB2"/>
    <w:rsid w:val="00B20056"/>
    <w:rsid w:val="00B201DA"/>
    <w:rsid w:val="00B20383"/>
    <w:rsid w:val="00B2073B"/>
    <w:rsid w:val="00B207B5"/>
    <w:rsid w:val="00B207F8"/>
    <w:rsid w:val="00B20866"/>
    <w:rsid w:val="00B2088A"/>
    <w:rsid w:val="00B20DE9"/>
    <w:rsid w:val="00B211B4"/>
    <w:rsid w:val="00B21279"/>
    <w:rsid w:val="00B21A03"/>
    <w:rsid w:val="00B21C10"/>
    <w:rsid w:val="00B21C45"/>
    <w:rsid w:val="00B21F27"/>
    <w:rsid w:val="00B2212A"/>
    <w:rsid w:val="00B22762"/>
    <w:rsid w:val="00B227B4"/>
    <w:rsid w:val="00B227CF"/>
    <w:rsid w:val="00B22C80"/>
    <w:rsid w:val="00B22EAD"/>
    <w:rsid w:val="00B2306A"/>
    <w:rsid w:val="00B231AA"/>
    <w:rsid w:val="00B235BD"/>
    <w:rsid w:val="00B236E7"/>
    <w:rsid w:val="00B237A0"/>
    <w:rsid w:val="00B2399F"/>
    <w:rsid w:val="00B239BC"/>
    <w:rsid w:val="00B23B33"/>
    <w:rsid w:val="00B23BFA"/>
    <w:rsid w:val="00B23CF5"/>
    <w:rsid w:val="00B24140"/>
    <w:rsid w:val="00B24361"/>
    <w:rsid w:val="00B24430"/>
    <w:rsid w:val="00B2461D"/>
    <w:rsid w:val="00B24636"/>
    <w:rsid w:val="00B247FE"/>
    <w:rsid w:val="00B24801"/>
    <w:rsid w:val="00B2499E"/>
    <w:rsid w:val="00B24C9B"/>
    <w:rsid w:val="00B24D31"/>
    <w:rsid w:val="00B2507B"/>
    <w:rsid w:val="00B25136"/>
    <w:rsid w:val="00B25373"/>
    <w:rsid w:val="00B256CE"/>
    <w:rsid w:val="00B257ED"/>
    <w:rsid w:val="00B258E3"/>
    <w:rsid w:val="00B2642D"/>
    <w:rsid w:val="00B268E8"/>
    <w:rsid w:val="00B26957"/>
    <w:rsid w:val="00B26CE8"/>
    <w:rsid w:val="00B27365"/>
    <w:rsid w:val="00B276B0"/>
    <w:rsid w:val="00B278F2"/>
    <w:rsid w:val="00B27B2F"/>
    <w:rsid w:val="00B27BBF"/>
    <w:rsid w:val="00B27C55"/>
    <w:rsid w:val="00B27D8B"/>
    <w:rsid w:val="00B27EDE"/>
    <w:rsid w:val="00B27F21"/>
    <w:rsid w:val="00B307B5"/>
    <w:rsid w:val="00B307D3"/>
    <w:rsid w:val="00B30C27"/>
    <w:rsid w:val="00B30EB3"/>
    <w:rsid w:val="00B31198"/>
    <w:rsid w:val="00B3121E"/>
    <w:rsid w:val="00B31681"/>
    <w:rsid w:val="00B31798"/>
    <w:rsid w:val="00B31858"/>
    <w:rsid w:val="00B31A10"/>
    <w:rsid w:val="00B31D52"/>
    <w:rsid w:val="00B321EF"/>
    <w:rsid w:val="00B322FE"/>
    <w:rsid w:val="00B327F1"/>
    <w:rsid w:val="00B32B05"/>
    <w:rsid w:val="00B32B78"/>
    <w:rsid w:val="00B32B7D"/>
    <w:rsid w:val="00B32F4F"/>
    <w:rsid w:val="00B3318F"/>
    <w:rsid w:val="00B331CB"/>
    <w:rsid w:val="00B33445"/>
    <w:rsid w:val="00B335BE"/>
    <w:rsid w:val="00B335CD"/>
    <w:rsid w:val="00B339A4"/>
    <w:rsid w:val="00B33A39"/>
    <w:rsid w:val="00B33A4C"/>
    <w:rsid w:val="00B33A4E"/>
    <w:rsid w:val="00B33B0D"/>
    <w:rsid w:val="00B33BB5"/>
    <w:rsid w:val="00B3401B"/>
    <w:rsid w:val="00B3405F"/>
    <w:rsid w:val="00B341BC"/>
    <w:rsid w:val="00B345A1"/>
    <w:rsid w:val="00B3473E"/>
    <w:rsid w:val="00B34750"/>
    <w:rsid w:val="00B34CDF"/>
    <w:rsid w:val="00B34E4F"/>
    <w:rsid w:val="00B353F2"/>
    <w:rsid w:val="00B353F6"/>
    <w:rsid w:val="00B357FC"/>
    <w:rsid w:val="00B35869"/>
    <w:rsid w:val="00B3591F"/>
    <w:rsid w:val="00B35ABD"/>
    <w:rsid w:val="00B35BAB"/>
    <w:rsid w:val="00B35E00"/>
    <w:rsid w:val="00B35E18"/>
    <w:rsid w:val="00B35FA5"/>
    <w:rsid w:val="00B36440"/>
    <w:rsid w:val="00B36CE5"/>
    <w:rsid w:val="00B36D92"/>
    <w:rsid w:val="00B36EBF"/>
    <w:rsid w:val="00B37354"/>
    <w:rsid w:val="00B3740A"/>
    <w:rsid w:val="00B3765C"/>
    <w:rsid w:val="00B37A05"/>
    <w:rsid w:val="00B37C39"/>
    <w:rsid w:val="00B37C9C"/>
    <w:rsid w:val="00B37CA0"/>
    <w:rsid w:val="00B37CC0"/>
    <w:rsid w:val="00B37D2B"/>
    <w:rsid w:val="00B37EEF"/>
    <w:rsid w:val="00B37FEE"/>
    <w:rsid w:val="00B402CD"/>
    <w:rsid w:val="00B4057B"/>
    <w:rsid w:val="00B4092B"/>
    <w:rsid w:val="00B4092E"/>
    <w:rsid w:val="00B40CFF"/>
    <w:rsid w:val="00B40E89"/>
    <w:rsid w:val="00B41ACF"/>
    <w:rsid w:val="00B41B24"/>
    <w:rsid w:val="00B41C46"/>
    <w:rsid w:val="00B41F1E"/>
    <w:rsid w:val="00B4221A"/>
    <w:rsid w:val="00B42585"/>
    <w:rsid w:val="00B4267B"/>
    <w:rsid w:val="00B427D2"/>
    <w:rsid w:val="00B42B4E"/>
    <w:rsid w:val="00B42C99"/>
    <w:rsid w:val="00B42DEC"/>
    <w:rsid w:val="00B42FAD"/>
    <w:rsid w:val="00B43269"/>
    <w:rsid w:val="00B437E4"/>
    <w:rsid w:val="00B4396E"/>
    <w:rsid w:val="00B43C1B"/>
    <w:rsid w:val="00B43D53"/>
    <w:rsid w:val="00B441BF"/>
    <w:rsid w:val="00B447BC"/>
    <w:rsid w:val="00B44A8A"/>
    <w:rsid w:val="00B44B1B"/>
    <w:rsid w:val="00B44B78"/>
    <w:rsid w:val="00B44B7A"/>
    <w:rsid w:val="00B44EFE"/>
    <w:rsid w:val="00B4520F"/>
    <w:rsid w:val="00B452CC"/>
    <w:rsid w:val="00B45381"/>
    <w:rsid w:val="00B45C1B"/>
    <w:rsid w:val="00B45E19"/>
    <w:rsid w:val="00B45EF9"/>
    <w:rsid w:val="00B461B2"/>
    <w:rsid w:val="00B461EC"/>
    <w:rsid w:val="00B4644D"/>
    <w:rsid w:val="00B46451"/>
    <w:rsid w:val="00B464C9"/>
    <w:rsid w:val="00B4687C"/>
    <w:rsid w:val="00B4697B"/>
    <w:rsid w:val="00B46BBF"/>
    <w:rsid w:val="00B46D16"/>
    <w:rsid w:val="00B47359"/>
    <w:rsid w:val="00B4738D"/>
    <w:rsid w:val="00B47563"/>
    <w:rsid w:val="00B47C13"/>
    <w:rsid w:val="00B47C81"/>
    <w:rsid w:val="00B47D05"/>
    <w:rsid w:val="00B47EB9"/>
    <w:rsid w:val="00B47F92"/>
    <w:rsid w:val="00B5028B"/>
    <w:rsid w:val="00B506B3"/>
    <w:rsid w:val="00B506EF"/>
    <w:rsid w:val="00B50720"/>
    <w:rsid w:val="00B509F2"/>
    <w:rsid w:val="00B50DA8"/>
    <w:rsid w:val="00B50F90"/>
    <w:rsid w:val="00B514BE"/>
    <w:rsid w:val="00B517CF"/>
    <w:rsid w:val="00B51C25"/>
    <w:rsid w:val="00B51D1A"/>
    <w:rsid w:val="00B51E2B"/>
    <w:rsid w:val="00B51EC9"/>
    <w:rsid w:val="00B524D8"/>
    <w:rsid w:val="00B5297B"/>
    <w:rsid w:val="00B52D8F"/>
    <w:rsid w:val="00B52F86"/>
    <w:rsid w:val="00B53147"/>
    <w:rsid w:val="00B53173"/>
    <w:rsid w:val="00B532AE"/>
    <w:rsid w:val="00B5342C"/>
    <w:rsid w:val="00B53814"/>
    <w:rsid w:val="00B539EA"/>
    <w:rsid w:val="00B53BD8"/>
    <w:rsid w:val="00B53D48"/>
    <w:rsid w:val="00B53E58"/>
    <w:rsid w:val="00B53FC8"/>
    <w:rsid w:val="00B541BC"/>
    <w:rsid w:val="00B5430B"/>
    <w:rsid w:val="00B54313"/>
    <w:rsid w:val="00B544E6"/>
    <w:rsid w:val="00B5484F"/>
    <w:rsid w:val="00B54E30"/>
    <w:rsid w:val="00B551AC"/>
    <w:rsid w:val="00B551E1"/>
    <w:rsid w:val="00B5540B"/>
    <w:rsid w:val="00B55860"/>
    <w:rsid w:val="00B55B7F"/>
    <w:rsid w:val="00B55B96"/>
    <w:rsid w:val="00B55BD8"/>
    <w:rsid w:val="00B55C78"/>
    <w:rsid w:val="00B55D85"/>
    <w:rsid w:val="00B55E7F"/>
    <w:rsid w:val="00B55E8E"/>
    <w:rsid w:val="00B560CB"/>
    <w:rsid w:val="00B5651C"/>
    <w:rsid w:val="00B565F2"/>
    <w:rsid w:val="00B566A0"/>
    <w:rsid w:val="00B569B0"/>
    <w:rsid w:val="00B569CF"/>
    <w:rsid w:val="00B569FC"/>
    <w:rsid w:val="00B57102"/>
    <w:rsid w:val="00B57544"/>
    <w:rsid w:val="00B57560"/>
    <w:rsid w:val="00B57581"/>
    <w:rsid w:val="00B578E4"/>
    <w:rsid w:val="00B57A44"/>
    <w:rsid w:val="00B57EED"/>
    <w:rsid w:val="00B60592"/>
    <w:rsid w:val="00B6078B"/>
    <w:rsid w:val="00B60837"/>
    <w:rsid w:val="00B608B7"/>
    <w:rsid w:val="00B60A09"/>
    <w:rsid w:val="00B60B46"/>
    <w:rsid w:val="00B60B56"/>
    <w:rsid w:val="00B60DA7"/>
    <w:rsid w:val="00B61046"/>
    <w:rsid w:val="00B610F6"/>
    <w:rsid w:val="00B61189"/>
    <w:rsid w:val="00B611C4"/>
    <w:rsid w:val="00B613CF"/>
    <w:rsid w:val="00B615A3"/>
    <w:rsid w:val="00B615DC"/>
    <w:rsid w:val="00B6173C"/>
    <w:rsid w:val="00B61B80"/>
    <w:rsid w:val="00B61C01"/>
    <w:rsid w:val="00B61DB6"/>
    <w:rsid w:val="00B61EC2"/>
    <w:rsid w:val="00B61EC5"/>
    <w:rsid w:val="00B61F1A"/>
    <w:rsid w:val="00B62085"/>
    <w:rsid w:val="00B62091"/>
    <w:rsid w:val="00B6282A"/>
    <w:rsid w:val="00B62A0C"/>
    <w:rsid w:val="00B62AA8"/>
    <w:rsid w:val="00B62B2E"/>
    <w:rsid w:val="00B62C64"/>
    <w:rsid w:val="00B62F9C"/>
    <w:rsid w:val="00B63040"/>
    <w:rsid w:val="00B63249"/>
    <w:rsid w:val="00B6341F"/>
    <w:rsid w:val="00B634EB"/>
    <w:rsid w:val="00B63B18"/>
    <w:rsid w:val="00B64032"/>
    <w:rsid w:val="00B64043"/>
    <w:rsid w:val="00B6411E"/>
    <w:rsid w:val="00B64247"/>
    <w:rsid w:val="00B645A7"/>
    <w:rsid w:val="00B64864"/>
    <w:rsid w:val="00B648AA"/>
    <w:rsid w:val="00B64A8C"/>
    <w:rsid w:val="00B65139"/>
    <w:rsid w:val="00B65191"/>
    <w:rsid w:val="00B657D2"/>
    <w:rsid w:val="00B65958"/>
    <w:rsid w:val="00B65C3E"/>
    <w:rsid w:val="00B65F0A"/>
    <w:rsid w:val="00B66051"/>
    <w:rsid w:val="00B66135"/>
    <w:rsid w:val="00B66254"/>
    <w:rsid w:val="00B662A2"/>
    <w:rsid w:val="00B662B7"/>
    <w:rsid w:val="00B66B65"/>
    <w:rsid w:val="00B66C75"/>
    <w:rsid w:val="00B66D19"/>
    <w:rsid w:val="00B66DC6"/>
    <w:rsid w:val="00B66E32"/>
    <w:rsid w:val="00B66E39"/>
    <w:rsid w:val="00B6707D"/>
    <w:rsid w:val="00B67781"/>
    <w:rsid w:val="00B677BA"/>
    <w:rsid w:val="00B6797C"/>
    <w:rsid w:val="00B67A0B"/>
    <w:rsid w:val="00B67FA4"/>
    <w:rsid w:val="00B67FB7"/>
    <w:rsid w:val="00B67FDD"/>
    <w:rsid w:val="00B7009E"/>
    <w:rsid w:val="00B703AA"/>
    <w:rsid w:val="00B70473"/>
    <w:rsid w:val="00B70601"/>
    <w:rsid w:val="00B70727"/>
    <w:rsid w:val="00B70901"/>
    <w:rsid w:val="00B70FE0"/>
    <w:rsid w:val="00B71051"/>
    <w:rsid w:val="00B7139C"/>
    <w:rsid w:val="00B714BD"/>
    <w:rsid w:val="00B7161D"/>
    <w:rsid w:val="00B716F4"/>
    <w:rsid w:val="00B71852"/>
    <w:rsid w:val="00B71CA7"/>
    <w:rsid w:val="00B71F44"/>
    <w:rsid w:val="00B7206C"/>
    <w:rsid w:val="00B720F8"/>
    <w:rsid w:val="00B7211F"/>
    <w:rsid w:val="00B72169"/>
    <w:rsid w:val="00B722E7"/>
    <w:rsid w:val="00B724E9"/>
    <w:rsid w:val="00B72662"/>
    <w:rsid w:val="00B72895"/>
    <w:rsid w:val="00B729C7"/>
    <w:rsid w:val="00B72FA4"/>
    <w:rsid w:val="00B7321B"/>
    <w:rsid w:val="00B73463"/>
    <w:rsid w:val="00B73575"/>
    <w:rsid w:val="00B73772"/>
    <w:rsid w:val="00B73A97"/>
    <w:rsid w:val="00B744CA"/>
    <w:rsid w:val="00B748B3"/>
    <w:rsid w:val="00B74A10"/>
    <w:rsid w:val="00B74A99"/>
    <w:rsid w:val="00B74ACE"/>
    <w:rsid w:val="00B74B21"/>
    <w:rsid w:val="00B74CCD"/>
    <w:rsid w:val="00B74D5D"/>
    <w:rsid w:val="00B75094"/>
    <w:rsid w:val="00B750A9"/>
    <w:rsid w:val="00B75190"/>
    <w:rsid w:val="00B751B7"/>
    <w:rsid w:val="00B751CD"/>
    <w:rsid w:val="00B75513"/>
    <w:rsid w:val="00B7564F"/>
    <w:rsid w:val="00B757FE"/>
    <w:rsid w:val="00B75CDA"/>
    <w:rsid w:val="00B75CFE"/>
    <w:rsid w:val="00B75E97"/>
    <w:rsid w:val="00B75F05"/>
    <w:rsid w:val="00B76393"/>
    <w:rsid w:val="00B7687F"/>
    <w:rsid w:val="00B768F6"/>
    <w:rsid w:val="00B76C52"/>
    <w:rsid w:val="00B771CF"/>
    <w:rsid w:val="00B7726A"/>
    <w:rsid w:val="00B77413"/>
    <w:rsid w:val="00B77601"/>
    <w:rsid w:val="00B77939"/>
    <w:rsid w:val="00B77D66"/>
    <w:rsid w:val="00B77D75"/>
    <w:rsid w:val="00B77E69"/>
    <w:rsid w:val="00B801CF"/>
    <w:rsid w:val="00B8035B"/>
    <w:rsid w:val="00B80DEF"/>
    <w:rsid w:val="00B80E97"/>
    <w:rsid w:val="00B813D3"/>
    <w:rsid w:val="00B813F4"/>
    <w:rsid w:val="00B8168C"/>
    <w:rsid w:val="00B816AD"/>
    <w:rsid w:val="00B8174C"/>
    <w:rsid w:val="00B81ACE"/>
    <w:rsid w:val="00B81CF1"/>
    <w:rsid w:val="00B82049"/>
    <w:rsid w:val="00B821F5"/>
    <w:rsid w:val="00B82249"/>
    <w:rsid w:val="00B829B1"/>
    <w:rsid w:val="00B82DB6"/>
    <w:rsid w:val="00B82DC0"/>
    <w:rsid w:val="00B82E39"/>
    <w:rsid w:val="00B83098"/>
    <w:rsid w:val="00B83212"/>
    <w:rsid w:val="00B8399E"/>
    <w:rsid w:val="00B83A8B"/>
    <w:rsid w:val="00B8429C"/>
    <w:rsid w:val="00B842EB"/>
    <w:rsid w:val="00B8434A"/>
    <w:rsid w:val="00B846FE"/>
    <w:rsid w:val="00B84721"/>
    <w:rsid w:val="00B849E8"/>
    <w:rsid w:val="00B84C88"/>
    <w:rsid w:val="00B84CEE"/>
    <w:rsid w:val="00B84DE8"/>
    <w:rsid w:val="00B84FE1"/>
    <w:rsid w:val="00B85286"/>
    <w:rsid w:val="00B8538B"/>
    <w:rsid w:val="00B85771"/>
    <w:rsid w:val="00B85AD0"/>
    <w:rsid w:val="00B85B89"/>
    <w:rsid w:val="00B85BBE"/>
    <w:rsid w:val="00B85C70"/>
    <w:rsid w:val="00B85E80"/>
    <w:rsid w:val="00B85FD6"/>
    <w:rsid w:val="00B8613C"/>
    <w:rsid w:val="00B86152"/>
    <w:rsid w:val="00B861AF"/>
    <w:rsid w:val="00B863FA"/>
    <w:rsid w:val="00B86412"/>
    <w:rsid w:val="00B86507"/>
    <w:rsid w:val="00B8691A"/>
    <w:rsid w:val="00B86DC5"/>
    <w:rsid w:val="00B86FCE"/>
    <w:rsid w:val="00B86FE9"/>
    <w:rsid w:val="00B872CD"/>
    <w:rsid w:val="00B87327"/>
    <w:rsid w:val="00B8733F"/>
    <w:rsid w:val="00B87396"/>
    <w:rsid w:val="00B8739F"/>
    <w:rsid w:val="00B873D5"/>
    <w:rsid w:val="00B873E9"/>
    <w:rsid w:val="00B8740A"/>
    <w:rsid w:val="00B87610"/>
    <w:rsid w:val="00B87747"/>
    <w:rsid w:val="00B87792"/>
    <w:rsid w:val="00B877E1"/>
    <w:rsid w:val="00B87977"/>
    <w:rsid w:val="00B87B48"/>
    <w:rsid w:val="00B87B64"/>
    <w:rsid w:val="00B87B9D"/>
    <w:rsid w:val="00B87C30"/>
    <w:rsid w:val="00B87C91"/>
    <w:rsid w:val="00B87CA0"/>
    <w:rsid w:val="00B87D31"/>
    <w:rsid w:val="00B87E0D"/>
    <w:rsid w:val="00B9014D"/>
    <w:rsid w:val="00B901CE"/>
    <w:rsid w:val="00B9040E"/>
    <w:rsid w:val="00B90620"/>
    <w:rsid w:val="00B9088B"/>
    <w:rsid w:val="00B908CD"/>
    <w:rsid w:val="00B90A48"/>
    <w:rsid w:val="00B90A61"/>
    <w:rsid w:val="00B90AC5"/>
    <w:rsid w:val="00B90DE7"/>
    <w:rsid w:val="00B90E28"/>
    <w:rsid w:val="00B910F7"/>
    <w:rsid w:val="00B912C7"/>
    <w:rsid w:val="00B91409"/>
    <w:rsid w:val="00B91D39"/>
    <w:rsid w:val="00B920A4"/>
    <w:rsid w:val="00B92773"/>
    <w:rsid w:val="00B9277A"/>
    <w:rsid w:val="00B928D0"/>
    <w:rsid w:val="00B92BEB"/>
    <w:rsid w:val="00B92C3B"/>
    <w:rsid w:val="00B92DA3"/>
    <w:rsid w:val="00B92E06"/>
    <w:rsid w:val="00B931AA"/>
    <w:rsid w:val="00B934AE"/>
    <w:rsid w:val="00B935D8"/>
    <w:rsid w:val="00B93ABB"/>
    <w:rsid w:val="00B93B46"/>
    <w:rsid w:val="00B946AB"/>
    <w:rsid w:val="00B9475F"/>
    <w:rsid w:val="00B947C7"/>
    <w:rsid w:val="00B94880"/>
    <w:rsid w:val="00B94AC5"/>
    <w:rsid w:val="00B94B44"/>
    <w:rsid w:val="00B953CD"/>
    <w:rsid w:val="00B95537"/>
    <w:rsid w:val="00B95766"/>
    <w:rsid w:val="00B95986"/>
    <w:rsid w:val="00B95B34"/>
    <w:rsid w:val="00B95DF8"/>
    <w:rsid w:val="00B95EB2"/>
    <w:rsid w:val="00B95F22"/>
    <w:rsid w:val="00B961CD"/>
    <w:rsid w:val="00B964AF"/>
    <w:rsid w:val="00B966BA"/>
    <w:rsid w:val="00B9680F"/>
    <w:rsid w:val="00B96A8B"/>
    <w:rsid w:val="00B96E7A"/>
    <w:rsid w:val="00B96F30"/>
    <w:rsid w:val="00B96F71"/>
    <w:rsid w:val="00B9710D"/>
    <w:rsid w:val="00B978E6"/>
    <w:rsid w:val="00B97C92"/>
    <w:rsid w:val="00B97DB4"/>
    <w:rsid w:val="00B97DE4"/>
    <w:rsid w:val="00B97DFF"/>
    <w:rsid w:val="00BA0045"/>
    <w:rsid w:val="00BA01ED"/>
    <w:rsid w:val="00BA03A0"/>
    <w:rsid w:val="00BA0953"/>
    <w:rsid w:val="00BA0A1E"/>
    <w:rsid w:val="00BA0AC5"/>
    <w:rsid w:val="00BA0D02"/>
    <w:rsid w:val="00BA0E51"/>
    <w:rsid w:val="00BA105A"/>
    <w:rsid w:val="00BA10A1"/>
    <w:rsid w:val="00BA1580"/>
    <w:rsid w:val="00BA166A"/>
    <w:rsid w:val="00BA1714"/>
    <w:rsid w:val="00BA1906"/>
    <w:rsid w:val="00BA193C"/>
    <w:rsid w:val="00BA19F6"/>
    <w:rsid w:val="00BA1B60"/>
    <w:rsid w:val="00BA1B76"/>
    <w:rsid w:val="00BA1ED0"/>
    <w:rsid w:val="00BA21E0"/>
    <w:rsid w:val="00BA21EE"/>
    <w:rsid w:val="00BA2311"/>
    <w:rsid w:val="00BA2670"/>
    <w:rsid w:val="00BA27A0"/>
    <w:rsid w:val="00BA27E5"/>
    <w:rsid w:val="00BA2D30"/>
    <w:rsid w:val="00BA2E56"/>
    <w:rsid w:val="00BA31EC"/>
    <w:rsid w:val="00BA32DB"/>
    <w:rsid w:val="00BA32DE"/>
    <w:rsid w:val="00BA33B1"/>
    <w:rsid w:val="00BA346E"/>
    <w:rsid w:val="00BA34A2"/>
    <w:rsid w:val="00BA34C6"/>
    <w:rsid w:val="00BA35A3"/>
    <w:rsid w:val="00BA3627"/>
    <w:rsid w:val="00BA3766"/>
    <w:rsid w:val="00BA3A02"/>
    <w:rsid w:val="00BA3DEF"/>
    <w:rsid w:val="00BA3E3B"/>
    <w:rsid w:val="00BA3EC1"/>
    <w:rsid w:val="00BA42AE"/>
    <w:rsid w:val="00BA4354"/>
    <w:rsid w:val="00BA4552"/>
    <w:rsid w:val="00BA45B4"/>
    <w:rsid w:val="00BA45F6"/>
    <w:rsid w:val="00BA4821"/>
    <w:rsid w:val="00BA4EFF"/>
    <w:rsid w:val="00BA4F2B"/>
    <w:rsid w:val="00BA502F"/>
    <w:rsid w:val="00BA50DE"/>
    <w:rsid w:val="00BA5109"/>
    <w:rsid w:val="00BA5228"/>
    <w:rsid w:val="00BA53B5"/>
    <w:rsid w:val="00BA589E"/>
    <w:rsid w:val="00BA59C7"/>
    <w:rsid w:val="00BA5B5A"/>
    <w:rsid w:val="00BA5BFD"/>
    <w:rsid w:val="00BA5C6E"/>
    <w:rsid w:val="00BA5E07"/>
    <w:rsid w:val="00BA63DF"/>
    <w:rsid w:val="00BA6447"/>
    <w:rsid w:val="00BA64FF"/>
    <w:rsid w:val="00BA6733"/>
    <w:rsid w:val="00BA6EC9"/>
    <w:rsid w:val="00BA6FF3"/>
    <w:rsid w:val="00BA7364"/>
    <w:rsid w:val="00BA793C"/>
    <w:rsid w:val="00BB032B"/>
    <w:rsid w:val="00BB0488"/>
    <w:rsid w:val="00BB04E1"/>
    <w:rsid w:val="00BB0680"/>
    <w:rsid w:val="00BB08B4"/>
    <w:rsid w:val="00BB0981"/>
    <w:rsid w:val="00BB0AC2"/>
    <w:rsid w:val="00BB1137"/>
    <w:rsid w:val="00BB12F1"/>
    <w:rsid w:val="00BB1506"/>
    <w:rsid w:val="00BB1748"/>
    <w:rsid w:val="00BB1774"/>
    <w:rsid w:val="00BB183B"/>
    <w:rsid w:val="00BB18A2"/>
    <w:rsid w:val="00BB194B"/>
    <w:rsid w:val="00BB194E"/>
    <w:rsid w:val="00BB1988"/>
    <w:rsid w:val="00BB1A64"/>
    <w:rsid w:val="00BB1D82"/>
    <w:rsid w:val="00BB1FB3"/>
    <w:rsid w:val="00BB20E0"/>
    <w:rsid w:val="00BB2987"/>
    <w:rsid w:val="00BB2DAA"/>
    <w:rsid w:val="00BB31EF"/>
    <w:rsid w:val="00BB33C2"/>
    <w:rsid w:val="00BB3491"/>
    <w:rsid w:val="00BB353D"/>
    <w:rsid w:val="00BB3858"/>
    <w:rsid w:val="00BB39D2"/>
    <w:rsid w:val="00BB3E0E"/>
    <w:rsid w:val="00BB3EBD"/>
    <w:rsid w:val="00BB4003"/>
    <w:rsid w:val="00BB4125"/>
    <w:rsid w:val="00BB4149"/>
    <w:rsid w:val="00BB4186"/>
    <w:rsid w:val="00BB41A3"/>
    <w:rsid w:val="00BB4417"/>
    <w:rsid w:val="00BB455E"/>
    <w:rsid w:val="00BB4769"/>
    <w:rsid w:val="00BB490B"/>
    <w:rsid w:val="00BB4AD6"/>
    <w:rsid w:val="00BB4C23"/>
    <w:rsid w:val="00BB4E16"/>
    <w:rsid w:val="00BB4EEE"/>
    <w:rsid w:val="00BB5216"/>
    <w:rsid w:val="00BB52F6"/>
    <w:rsid w:val="00BB5564"/>
    <w:rsid w:val="00BB56C7"/>
    <w:rsid w:val="00BB585E"/>
    <w:rsid w:val="00BB609E"/>
    <w:rsid w:val="00BB6460"/>
    <w:rsid w:val="00BB6589"/>
    <w:rsid w:val="00BB65B0"/>
    <w:rsid w:val="00BB6823"/>
    <w:rsid w:val="00BB6947"/>
    <w:rsid w:val="00BB6A26"/>
    <w:rsid w:val="00BB6A2A"/>
    <w:rsid w:val="00BB6C3E"/>
    <w:rsid w:val="00BB6D3E"/>
    <w:rsid w:val="00BB7131"/>
    <w:rsid w:val="00BB72ED"/>
    <w:rsid w:val="00BB7306"/>
    <w:rsid w:val="00BB7A27"/>
    <w:rsid w:val="00BB7C15"/>
    <w:rsid w:val="00BB7DC3"/>
    <w:rsid w:val="00BC0013"/>
    <w:rsid w:val="00BC01F2"/>
    <w:rsid w:val="00BC032B"/>
    <w:rsid w:val="00BC06C7"/>
    <w:rsid w:val="00BC0720"/>
    <w:rsid w:val="00BC0CF1"/>
    <w:rsid w:val="00BC0D9E"/>
    <w:rsid w:val="00BC0E9E"/>
    <w:rsid w:val="00BC103D"/>
    <w:rsid w:val="00BC1437"/>
    <w:rsid w:val="00BC18B7"/>
    <w:rsid w:val="00BC198D"/>
    <w:rsid w:val="00BC1A26"/>
    <w:rsid w:val="00BC1CCF"/>
    <w:rsid w:val="00BC22F2"/>
    <w:rsid w:val="00BC251E"/>
    <w:rsid w:val="00BC25D0"/>
    <w:rsid w:val="00BC25FB"/>
    <w:rsid w:val="00BC25FE"/>
    <w:rsid w:val="00BC276D"/>
    <w:rsid w:val="00BC2F90"/>
    <w:rsid w:val="00BC30B6"/>
    <w:rsid w:val="00BC313E"/>
    <w:rsid w:val="00BC3CD6"/>
    <w:rsid w:val="00BC3D02"/>
    <w:rsid w:val="00BC4252"/>
    <w:rsid w:val="00BC43E7"/>
    <w:rsid w:val="00BC45D0"/>
    <w:rsid w:val="00BC47DB"/>
    <w:rsid w:val="00BC4904"/>
    <w:rsid w:val="00BC49BB"/>
    <w:rsid w:val="00BC4B65"/>
    <w:rsid w:val="00BC4BF7"/>
    <w:rsid w:val="00BC5135"/>
    <w:rsid w:val="00BC5278"/>
    <w:rsid w:val="00BC5318"/>
    <w:rsid w:val="00BC55B7"/>
    <w:rsid w:val="00BC58C0"/>
    <w:rsid w:val="00BC5D7F"/>
    <w:rsid w:val="00BC5DFC"/>
    <w:rsid w:val="00BC607A"/>
    <w:rsid w:val="00BC637D"/>
    <w:rsid w:val="00BC66CA"/>
    <w:rsid w:val="00BC6759"/>
    <w:rsid w:val="00BC6767"/>
    <w:rsid w:val="00BC6B0D"/>
    <w:rsid w:val="00BC6D35"/>
    <w:rsid w:val="00BC6D38"/>
    <w:rsid w:val="00BC70CA"/>
    <w:rsid w:val="00BC74C7"/>
    <w:rsid w:val="00BC7502"/>
    <w:rsid w:val="00BC7612"/>
    <w:rsid w:val="00BC764E"/>
    <w:rsid w:val="00BC7901"/>
    <w:rsid w:val="00BC7C0C"/>
    <w:rsid w:val="00BC7EF4"/>
    <w:rsid w:val="00BC7F1A"/>
    <w:rsid w:val="00BD00F2"/>
    <w:rsid w:val="00BD012C"/>
    <w:rsid w:val="00BD0695"/>
    <w:rsid w:val="00BD0C21"/>
    <w:rsid w:val="00BD1091"/>
    <w:rsid w:val="00BD159B"/>
    <w:rsid w:val="00BD15E6"/>
    <w:rsid w:val="00BD1827"/>
    <w:rsid w:val="00BD18CE"/>
    <w:rsid w:val="00BD18D3"/>
    <w:rsid w:val="00BD1A87"/>
    <w:rsid w:val="00BD1DDB"/>
    <w:rsid w:val="00BD1E85"/>
    <w:rsid w:val="00BD2368"/>
    <w:rsid w:val="00BD24FD"/>
    <w:rsid w:val="00BD25F2"/>
    <w:rsid w:val="00BD268E"/>
    <w:rsid w:val="00BD27B5"/>
    <w:rsid w:val="00BD2A29"/>
    <w:rsid w:val="00BD2E93"/>
    <w:rsid w:val="00BD2F52"/>
    <w:rsid w:val="00BD3601"/>
    <w:rsid w:val="00BD36FA"/>
    <w:rsid w:val="00BD3B25"/>
    <w:rsid w:val="00BD3DA7"/>
    <w:rsid w:val="00BD414D"/>
    <w:rsid w:val="00BD41A8"/>
    <w:rsid w:val="00BD42CD"/>
    <w:rsid w:val="00BD430C"/>
    <w:rsid w:val="00BD45DD"/>
    <w:rsid w:val="00BD4792"/>
    <w:rsid w:val="00BD4863"/>
    <w:rsid w:val="00BD487F"/>
    <w:rsid w:val="00BD490B"/>
    <w:rsid w:val="00BD4B3A"/>
    <w:rsid w:val="00BD4D38"/>
    <w:rsid w:val="00BD4D9A"/>
    <w:rsid w:val="00BD5035"/>
    <w:rsid w:val="00BD51BF"/>
    <w:rsid w:val="00BD521D"/>
    <w:rsid w:val="00BD54D6"/>
    <w:rsid w:val="00BD57DF"/>
    <w:rsid w:val="00BD58D1"/>
    <w:rsid w:val="00BD5A67"/>
    <w:rsid w:val="00BD5B95"/>
    <w:rsid w:val="00BD633E"/>
    <w:rsid w:val="00BD6627"/>
    <w:rsid w:val="00BD66A0"/>
    <w:rsid w:val="00BD66A4"/>
    <w:rsid w:val="00BD694C"/>
    <w:rsid w:val="00BD6A55"/>
    <w:rsid w:val="00BD6B6B"/>
    <w:rsid w:val="00BD6DA6"/>
    <w:rsid w:val="00BD6DB9"/>
    <w:rsid w:val="00BD7406"/>
    <w:rsid w:val="00BD76BE"/>
    <w:rsid w:val="00BD779B"/>
    <w:rsid w:val="00BD77C3"/>
    <w:rsid w:val="00BD79C5"/>
    <w:rsid w:val="00BE024A"/>
    <w:rsid w:val="00BE0286"/>
    <w:rsid w:val="00BE0410"/>
    <w:rsid w:val="00BE0458"/>
    <w:rsid w:val="00BE04B7"/>
    <w:rsid w:val="00BE06EC"/>
    <w:rsid w:val="00BE0ED1"/>
    <w:rsid w:val="00BE1454"/>
    <w:rsid w:val="00BE1691"/>
    <w:rsid w:val="00BE1914"/>
    <w:rsid w:val="00BE19CD"/>
    <w:rsid w:val="00BE1BB0"/>
    <w:rsid w:val="00BE1C06"/>
    <w:rsid w:val="00BE1EBE"/>
    <w:rsid w:val="00BE1FF0"/>
    <w:rsid w:val="00BE2053"/>
    <w:rsid w:val="00BE22A8"/>
    <w:rsid w:val="00BE23E3"/>
    <w:rsid w:val="00BE24D1"/>
    <w:rsid w:val="00BE24D9"/>
    <w:rsid w:val="00BE256D"/>
    <w:rsid w:val="00BE25F7"/>
    <w:rsid w:val="00BE26E5"/>
    <w:rsid w:val="00BE28BD"/>
    <w:rsid w:val="00BE29AF"/>
    <w:rsid w:val="00BE2D2B"/>
    <w:rsid w:val="00BE2E18"/>
    <w:rsid w:val="00BE2E8C"/>
    <w:rsid w:val="00BE2FEB"/>
    <w:rsid w:val="00BE3253"/>
    <w:rsid w:val="00BE32A3"/>
    <w:rsid w:val="00BE3412"/>
    <w:rsid w:val="00BE36A0"/>
    <w:rsid w:val="00BE3B8D"/>
    <w:rsid w:val="00BE3D0F"/>
    <w:rsid w:val="00BE3D4C"/>
    <w:rsid w:val="00BE3E81"/>
    <w:rsid w:val="00BE3FA1"/>
    <w:rsid w:val="00BE412C"/>
    <w:rsid w:val="00BE4171"/>
    <w:rsid w:val="00BE41B8"/>
    <w:rsid w:val="00BE44F0"/>
    <w:rsid w:val="00BE452F"/>
    <w:rsid w:val="00BE45B8"/>
    <w:rsid w:val="00BE4623"/>
    <w:rsid w:val="00BE4916"/>
    <w:rsid w:val="00BE4974"/>
    <w:rsid w:val="00BE4A17"/>
    <w:rsid w:val="00BE4A4D"/>
    <w:rsid w:val="00BE4BF6"/>
    <w:rsid w:val="00BE4C0C"/>
    <w:rsid w:val="00BE4E4D"/>
    <w:rsid w:val="00BE50EE"/>
    <w:rsid w:val="00BE52AA"/>
    <w:rsid w:val="00BE538C"/>
    <w:rsid w:val="00BE5431"/>
    <w:rsid w:val="00BE54CF"/>
    <w:rsid w:val="00BE5983"/>
    <w:rsid w:val="00BE6169"/>
    <w:rsid w:val="00BE617C"/>
    <w:rsid w:val="00BE61F2"/>
    <w:rsid w:val="00BE622F"/>
    <w:rsid w:val="00BE62C6"/>
    <w:rsid w:val="00BE631C"/>
    <w:rsid w:val="00BE6640"/>
    <w:rsid w:val="00BE6BF9"/>
    <w:rsid w:val="00BE73D3"/>
    <w:rsid w:val="00BE7631"/>
    <w:rsid w:val="00BE7A4C"/>
    <w:rsid w:val="00BF02CC"/>
    <w:rsid w:val="00BF032D"/>
    <w:rsid w:val="00BF0538"/>
    <w:rsid w:val="00BF0AAC"/>
    <w:rsid w:val="00BF0C63"/>
    <w:rsid w:val="00BF0D68"/>
    <w:rsid w:val="00BF0D7A"/>
    <w:rsid w:val="00BF0EB5"/>
    <w:rsid w:val="00BF1055"/>
    <w:rsid w:val="00BF1410"/>
    <w:rsid w:val="00BF1506"/>
    <w:rsid w:val="00BF169F"/>
    <w:rsid w:val="00BF16AF"/>
    <w:rsid w:val="00BF174C"/>
    <w:rsid w:val="00BF1813"/>
    <w:rsid w:val="00BF1832"/>
    <w:rsid w:val="00BF1AF7"/>
    <w:rsid w:val="00BF1B1F"/>
    <w:rsid w:val="00BF1CC0"/>
    <w:rsid w:val="00BF1D23"/>
    <w:rsid w:val="00BF1E50"/>
    <w:rsid w:val="00BF1F9F"/>
    <w:rsid w:val="00BF2123"/>
    <w:rsid w:val="00BF212B"/>
    <w:rsid w:val="00BF24BF"/>
    <w:rsid w:val="00BF2547"/>
    <w:rsid w:val="00BF2A6B"/>
    <w:rsid w:val="00BF2D3A"/>
    <w:rsid w:val="00BF2EF3"/>
    <w:rsid w:val="00BF2F94"/>
    <w:rsid w:val="00BF3154"/>
    <w:rsid w:val="00BF3235"/>
    <w:rsid w:val="00BF347A"/>
    <w:rsid w:val="00BF357F"/>
    <w:rsid w:val="00BF3FAD"/>
    <w:rsid w:val="00BF42AF"/>
    <w:rsid w:val="00BF43D2"/>
    <w:rsid w:val="00BF46C2"/>
    <w:rsid w:val="00BF4BAE"/>
    <w:rsid w:val="00BF4C2B"/>
    <w:rsid w:val="00BF506A"/>
    <w:rsid w:val="00BF5649"/>
    <w:rsid w:val="00BF58AB"/>
    <w:rsid w:val="00BF5ADF"/>
    <w:rsid w:val="00BF5FF3"/>
    <w:rsid w:val="00BF6010"/>
    <w:rsid w:val="00BF6107"/>
    <w:rsid w:val="00BF612D"/>
    <w:rsid w:val="00BF6182"/>
    <w:rsid w:val="00BF6257"/>
    <w:rsid w:val="00BF6260"/>
    <w:rsid w:val="00BF6306"/>
    <w:rsid w:val="00BF6550"/>
    <w:rsid w:val="00BF6729"/>
    <w:rsid w:val="00BF6AA3"/>
    <w:rsid w:val="00BF71C1"/>
    <w:rsid w:val="00BF72B1"/>
    <w:rsid w:val="00BF7384"/>
    <w:rsid w:val="00BF75FC"/>
    <w:rsid w:val="00BF780C"/>
    <w:rsid w:val="00BF792C"/>
    <w:rsid w:val="00BF7ACC"/>
    <w:rsid w:val="00BF7BC8"/>
    <w:rsid w:val="00BF7D2C"/>
    <w:rsid w:val="00BF7D9C"/>
    <w:rsid w:val="00BF7E5C"/>
    <w:rsid w:val="00C000E3"/>
    <w:rsid w:val="00C00164"/>
    <w:rsid w:val="00C00204"/>
    <w:rsid w:val="00C00253"/>
    <w:rsid w:val="00C002AF"/>
    <w:rsid w:val="00C003B9"/>
    <w:rsid w:val="00C00892"/>
    <w:rsid w:val="00C009C3"/>
    <w:rsid w:val="00C009EA"/>
    <w:rsid w:val="00C00B66"/>
    <w:rsid w:val="00C00D36"/>
    <w:rsid w:val="00C00D9D"/>
    <w:rsid w:val="00C00E6F"/>
    <w:rsid w:val="00C01038"/>
    <w:rsid w:val="00C010A0"/>
    <w:rsid w:val="00C010CD"/>
    <w:rsid w:val="00C01410"/>
    <w:rsid w:val="00C01796"/>
    <w:rsid w:val="00C02103"/>
    <w:rsid w:val="00C0261D"/>
    <w:rsid w:val="00C02655"/>
    <w:rsid w:val="00C02751"/>
    <w:rsid w:val="00C02789"/>
    <w:rsid w:val="00C03022"/>
    <w:rsid w:val="00C03248"/>
    <w:rsid w:val="00C0336C"/>
    <w:rsid w:val="00C03439"/>
    <w:rsid w:val="00C034D1"/>
    <w:rsid w:val="00C039A0"/>
    <w:rsid w:val="00C03CE0"/>
    <w:rsid w:val="00C03F8B"/>
    <w:rsid w:val="00C04098"/>
    <w:rsid w:val="00C04152"/>
    <w:rsid w:val="00C0427F"/>
    <w:rsid w:val="00C042E0"/>
    <w:rsid w:val="00C04374"/>
    <w:rsid w:val="00C04497"/>
    <w:rsid w:val="00C04548"/>
    <w:rsid w:val="00C046A2"/>
    <w:rsid w:val="00C046DA"/>
    <w:rsid w:val="00C047B9"/>
    <w:rsid w:val="00C05158"/>
    <w:rsid w:val="00C0520B"/>
    <w:rsid w:val="00C05516"/>
    <w:rsid w:val="00C05546"/>
    <w:rsid w:val="00C05837"/>
    <w:rsid w:val="00C05872"/>
    <w:rsid w:val="00C05A0F"/>
    <w:rsid w:val="00C05D23"/>
    <w:rsid w:val="00C05DC1"/>
    <w:rsid w:val="00C05F37"/>
    <w:rsid w:val="00C06711"/>
    <w:rsid w:val="00C06732"/>
    <w:rsid w:val="00C06CAB"/>
    <w:rsid w:val="00C06D8F"/>
    <w:rsid w:val="00C06DC9"/>
    <w:rsid w:val="00C06DF7"/>
    <w:rsid w:val="00C0707B"/>
    <w:rsid w:val="00C070BB"/>
    <w:rsid w:val="00C07248"/>
    <w:rsid w:val="00C07365"/>
    <w:rsid w:val="00C0757C"/>
    <w:rsid w:val="00C07599"/>
    <w:rsid w:val="00C07623"/>
    <w:rsid w:val="00C079E6"/>
    <w:rsid w:val="00C07A04"/>
    <w:rsid w:val="00C07A1F"/>
    <w:rsid w:val="00C07A73"/>
    <w:rsid w:val="00C07C66"/>
    <w:rsid w:val="00C07C6C"/>
    <w:rsid w:val="00C07C75"/>
    <w:rsid w:val="00C07D4D"/>
    <w:rsid w:val="00C07E45"/>
    <w:rsid w:val="00C07FF1"/>
    <w:rsid w:val="00C103E0"/>
    <w:rsid w:val="00C104CE"/>
    <w:rsid w:val="00C105B5"/>
    <w:rsid w:val="00C10AE2"/>
    <w:rsid w:val="00C10C91"/>
    <w:rsid w:val="00C10DFB"/>
    <w:rsid w:val="00C11147"/>
    <w:rsid w:val="00C115C1"/>
    <w:rsid w:val="00C11749"/>
    <w:rsid w:val="00C1190A"/>
    <w:rsid w:val="00C11A5E"/>
    <w:rsid w:val="00C11E7E"/>
    <w:rsid w:val="00C11EFC"/>
    <w:rsid w:val="00C12107"/>
    <w:rsid w:val="00C121F7"/>
    <w:rsid w:val="00C12232"/>
    <w:rsid w:val="00C12337"/>
    <w:rsid w:val="00C1238A"/>
    <w:rsid w:val="00C12449"/>
    <w:rsid w:val="00C1275B"/>
    <w:rsid w:val="00C127CE"/>
    <w:rsid w:val="00C12866"/>
    <w:rsid w:val="00C12972"/>
    <w:rsid w:val="00C12E0C"/>
    <w:rsid w:val="00C1301C"/>
    <w:rsid w:val="00C133C6"/>
    <w:rsid w:val="00C1343B"/>
    <w:rsid w:val="00C134FF"/>
    <w:rsid w:val="00C13677"/>
    <w:rsid w:val="00C13720"/>
    <w:rsid w:val="00C13925"/>
    <w:rsid w:val="00C13A50"/>
    <w:rsid w:val="00C13BF8"/>
    <w:rsid w:val="00C13C6A"/>
    <w:rsid w:val="00C13EA6"/>
    <w:rsid w:val="00C13F8D"/>
    <w:rsid w:val="00C13FF7"/>
    <w:rsid w:val="00C14020"/>
    <w:rsid w:val="00C14259"/>
    <w:rsid w:val="00C14407"/>
    <w:rsid w:val="00C1468E"/>
    <w:rsid w:val="00C14F04"/>
    <w:rsid w:val="00C1507C"/>
    <w:rsid w:val="00C15083"/>
    <w:rsid w:val="00C15383"/>
    <w:rsid w:val="00C15400"/>
    <w:rsid w:val="00C15523"/>
    <w:rsid w:val="00C15B10"/>
    <w:rsid w:val="00C15D98"/>
    <w:rsid w:val="00C16049"/>
    <w:rsid w:val="00C1629B"/>
    <w:rsid w:val="00C162A7"/>
    <w:rsid w:val="00C165EE"/>
    <w:rsid w:val="00C168C8"/>
    <w:rsid w:val="00C16954"/>
    <w:rsid w:val="00C16AB7"/>
    <w:rsid w:val="00C16C13"/>
    <w:rsid w:val="00C16C2B"/>
    <w:rsid w:val="00C16EB6"/>
    <w:rsid w:val="00C16FF1"/>
    <w:rsid w:val="00C1717A"/>
    <w:rsid w:val="00C1741C"/>
    <w:rsid w:val="00C174D1"/>
    <w:rsid w:val="00C17562"/>
    <w:rsid w:val="00C17891"/>
    <w:rsid w:val="00C179DA"/>
    <w:rsid w:val="00C17B8F"/>
    <w:rsid w:val="00C17BFB"/>
    <w:rsid w:val="00C17E9E"/>
    <w:rsid w:val="00C200FF"/>
    <w:rsid w:val="00C20247"/>
    <w:rsid w:val="00C2072B"/>
    <w:rsid w:val="00C209ED"/>
    <w:rsid w:val="00C20A7C"/>
    <w:rsid w:val="00C20A7E"/>
    <w:rsid w:val="00C20C8E"/>
    <w:rsid w:val="00C21455"/>
    <w:rsid w:val="00C214AB"/>
    <w:rsid w:val="00C215C5"/>
    <w:rsid w:val="00C21780"/>
    <w:rsid w:val="00C21B91"/>
    <w:rsid w:val="00C21E20"/>
    <w:rsid w:val="00C21F01"/>
    <w:rsid w:val="00C21F9E"/>
    <w:rsid w:val="00C22147"/>
    <w:rsid w:val="00C22250"/>
    <w:rsid w:val="00C22280"/>
    <w:rsid w:val="00C222F7"/>
    <w:rsid w:val="00C2231E"/>
    <w:rsid w:val="00C2237D"/>
    <w:rsid w:val="00C22885"/>
    <w:rsid w:val="00C22912"/>
    <w:rsid w:val="00C22BB3"/>
    <w:rsid w:val="00C22C9D"/>
    <w:rsid w:val="00C22CA4"/>
    <w:rsid w:val="00C230BC"/>
    <w:rsid w:val="00C23281"/>
    <w:rsid w:val="00C2356B"/>
    <w:rsid w:val="00C236A8"/>
    <w:rsid w:val="00C236B5"/>
    <w:rsid w:val="00C238B5"/>
    <w:rsid w:val="00C23A9B"/>
    <w:rsid w:val="00C24001"/>
    <w:rsid w:val="00C241EC"/>
    <w:rsid w:val="00C244A7"/>
    <w:rsid w:val="00C24515"/>
    <w:rsid w:val="00C2482C"/>
    <w:rsid w:val="00C24844"/>
    <w:rsid w:val="00C248CA"/>
    <w:rsid w:val="00C24922"/>
    <w:rsid w:val="00C24A29"/>
    <w:rsid w:val="00C24B29"/>
    <w:rsid w:val="00C24CA9"/>
    <w:rsid w:val="00C2507F"/>
    <w:rsid w:val="00C252AC"/>
    <w:rsid w:val="00C25B6C"/>
    <w:rsid w:val="00C25B6E"/>
    <w:rsid w:val="00C25C40"/>
    <w:rsid w:val="00C25F62"/>
    <w:rsid w:val="00C261BB"/>
    <w:rsid w:val="00C26262"/>
    <w:rsid w:val="00C26706"/>
    <w:rsid w:val="00C268AF"/>
    <w:rsid w:val="00C26963"/>
    <w:rsid w:val="00C26BF5"/>
    <w:rsid w:val="00C27001"/>
    <w:rsid w:val="00C2726C"/>
    <w:rsid w:val="00C27879"/>
    <w:rsid w:val="00C27AE0"/>
    <w:rsid w:val="00C27F18"/>
    <w:rsid w:val="00C27F34"/>
    <w:rsid w:val="00C27FBD"/>
    <w:rsid w:val="00C30068"/>
    <w:rsid w:val="00C30194"/>
    <w:rsid w:val="00C303D8"/>
    <w:rsid w:val="00C30536"/>
    <w:rsid w:val="00C3059A"/>
    <w:rsid w:val="00C305E1"/>
    <w:rsid w:val="00C3081F"/>
    <w:rsid w:val="00C30AA7"/>
    <w:rsid w:val="00C30AD8"/>
    <w:rsid w:val="00C30CA4"/>
    <w:rsid w:val="00C30D2F"/>
    <w:rsid w:val="00C30DA1"/>
    <w:rsid w:val="00C31096"/>
    <w:rsid w:val="00C311FC"/>
    <w:rsid w:val="00C3126A"/>
    <w:rsid w:val="00C31366"/>
    <w:rsid w:val="00C3152E"/>
    <w:rsid w:val="00C3168F"/>
    <w:rsid w:val="00C316D8"/>
    <w:rsid w:val="00C319EB"/>
    <w:rsid w:val="00C31EE7"/>
    <w:rsid w:val="00C321BE"/>
    <w:rsid w:val="00C32351"/>
    <w:rsid w:val="00C3246F"/>
    <w:rsid w:val="00C32BAB"/>
    <w:rsid w:val="00C32C79"/>
    <w:rsid w:val="00C33366"/>
    <w:rsid w:val="00C337BB"/>
    <w:rsid w:val="00C338BE"/>
    <w:rsid w:val="00C338E4"/>
    <w:rsid w:val="00C33BB9"/>
    <w:rsid w:val="00C33E65"/>
    <w:rsid w:val="00C33FF6"/>
    <w:rsid w:val="00C341DC"/>
    <w:rsid w:val="00C344D5"/>
    <w:rsid w:val="00C345AD"/>
    <w:rsid w:val="00C34BEE"/>
    <w:rsid w:val="00C34E29"/>
    <w:rsid w:val="00C34FD8"/>
    <w:rsid w:val="00C350E7"/>
    <w:rsid w:val="00C3526D"/>
    <w:rsid w:val="00C35477"/>
    <w:rsid w:val="00C356C8"/>
    <w:rsid w:val="00C35B76"/>
    <w:rsid w:val="00C35C3D"/>
    <w:rsid w:val="00C35C5E"/>
    <w:rsid w:val="00C35C92"/>
    <w:rsid w:val="00C35F45"/>
    <w:rsid w:val="00C360C3"/>
    <w:rsid w:val="00C3627C"/>
    <w:rsid w:val="00C36514"/>
    <w:rsid w:val="00C36759"/>
    <w:rsid w:val="00C369D6"/>
    <w:rsid w:val="00C36A26"/>
    <w:rsid w:val="00C36E61"/>
    <w:rsid w:val="00C36FEB"/>
    <w:rsid w:val="00C372F4"/>
    <w:rsid w:val="00C376CC"/>
    <w:rsid w:val="00C3772D"/>
    <w:rsid w:val="00C377B4"/>
    <w:rsid w:val="00C37B00"/>
    <w:rsid w:val="00C37C0A"/>
    <w:rsid w:val="00C37DEF"/>
    <w:rsid w:val="00C37DFE"/>
    <w:rsid w:val="00C37EEA"/>
    <w:rsid w:val="00C37F3B"/>
    <w:rsid w:val="00C40448"/>
    <w:rsid w:val="00C40A0D"/>
    <w:rsid w:val="00C40AFA"/>
    <w:rsid w:val="00C40B3A"/>
    <w:rsid w:val="00C40C15"/>
    <w:rsid w:val="00C40D56"/>
    <w:rsid w:val="00C40F38"/>
    <w:rsid w:val="00C40F59"/>
    <w:rsid w:val="00C41076"/>
    <w:rsid w:val="00C4110F"/>
    <w:rsid w:val="00C41179"/>
    <w:rsid w:val="00C41199"/>
    <w:rsid w:val="00C413D8"/>
    <w:rsid w:val="00C41630"/>
    <w:rsid w:val="00C4180A"/>
    <w:rsid w:val="00C4195F"/>
    <w:rsid w:val="00C419FD"/>
    <w:rsid w:val="00C41BF4"/>
    <w:rsid w:val="00C41C09"/>
    <w:rsid w:val="00C41D54"/>
    <w:rsid w:val="00C41E19"/>
    <w:rsid w:val="00C41ED2"/>
    <w:rsid w:val="00C42145"/>
    <w:rsid w:val="00C4218A"/>
    <w:rsid w:val="00C42228"/>
    <w:rsid w:val="00C4233E"/>
    <w:rsid w:val="00C4281C"/>
    <w:rsid w:val="00C42A62"/>
    <w:rsid w:val="00C42A92"/>
    <w:rsid w:val="00C42D40"/>
    <w:rsid w:val="00C42F01"/>
    <w:rsid w:val="00C431E3"/>
    <w:rsid w:val="00C43365"/>
    <w:rsid w:val="00C43444"/>
    <w:rsid w:val="00C43BB0"/>
    <w:rsid w:val="00C43FA2"/>
    <w:rsid w:val="00C440B4"/>
    <w:rsid w:val="00C44287"/>
    <w:rsid w:val="00C44586"/>
    <w:rsid w:val="00C44AF9"/>
    <w:rsid w:val="00C44BA1"/>
    <w:rsid w:val="00C44BC2"/>
    <w:rsid w:val="00C44DC0"/>
    <w:rsid w:val="00C45092"/>
    <w:rsid w:val="00C45099"/>
    <w:rsid w:val="00C452C5"/>
    <w:rsid w:val="00C456B1"/>
    <w:rsid w:val="00C458F8"/>
    <w:rsid w:val="00C45909"/>
    <w:rsid w:val="00C45A92"/>
    <w:rsid w:val="00C45C57"/>
    <w:rsid w:val="00C45CA7"/>
    <w:rsid w:val="00C45E19"/>
    <w:rsid w:val="00C45ED3"/>
    <w:rsid w:val="00C45F9C"/>
    <w:rsid w:val="00C4615D"/>
    <w:rsid w:val="00C461F4"/>
    <w:rsid w:val="00C46368"/>
    <w:rsid w:val="00C46426"/>
    <w:rsid w:val="00C46515"/>
    <w:rsid w:val="00C46BA4"/>
    <w:rsid w:val="00C47048"/>
    <w:rsid w:val="00C470A1"/>
    <w:rsid w:val="00C4726F"/>
    <w:rsid w:val="00C472F3"/>
    <w:rsid w:val="00C47322"/>
    <w:rsid w:val="00C474D9"/>
    <w:rsid w:val="00C47555"/>
    <w:rsid w:val="00C476A9"/>
    <w:rsid w:val="00C477E0"/>
    <w:rsid w:val="00C479EE"/>
    <w:rsid w:val="00C47AF9"/>
    <w:rsid w:val="00C47D2B"/>
    <w:rsid w:val="00C47F72"/>
    <w:rsid w:val="00C50258"/>
    <w:rsid w:val="00C502F4"/>
    <w:rsid w:val="00C50348"/>
    <w:rsid w:val="00C503B2"/>
    <w:rsid w:val="00C50489"/>
    <w:rsid w:val="00C507F2"/>
    <w:rsid w:val="00C509F3"/>
    <w:rsid w:val="00C50E5A"/>
    <w:rsid w:val="00C511C0"/>
    <w:rsid w:val="00C51522"/>
    <w:rsid w:val="00C516D1"/>
    <w:rsid w:val="00C516F0"/>
    <w:rsid w:val="00C51833"/>
    <w:rsid w:val="00C52226"/>
    <w:rsid w:val="00C52248"/>
    <w:rsid w:val="00C52394"/>
    <w:rsid w:val="00C524DB"/>
    <w:rsid w:val="00C52530"/>
    <w:rsid w:val="00C5277E"/>
    <w:rsid w:val="00C527D6"/>
    <w:rsid w:val="00C527F7"/>
    <w:rsid w:val="00C5304E"/>
    <w:rsid w:val="00C53096"/>
    <w:rsid w:val="00C538DF"/>
    <w:rsid w:val="00C53C85"/>
    <w:rsid w:val="00C540E2"/>
    <w:rsid w:val="00C54248"/>
    <w:rsid w:val="00C542EA"/>
    <w:rsid w:val="00C544BD"/>
    <w:rsid w:val="00C544FC"/>
    <w:rsid w:val="00C5451D"/>
    <w:rsid w:val="00C545E9"/>
    <w:rsid w:val="00C548C9"/>
    <w:rsid w:val="00C54A08"/>
    <w:rsid w:val="00C54A2A"/>
    <w:rsid w:val="00C54A30"/>
    <w:rsid w:val="00C54AA8"/>
    <w:rsid w:val="00C54AAD"/>
    <w:rsid w:val="00C54AB4"/>
    <w:rsid w:val="00C54CB8"/>
    <w:rsid w:val="00C54E80"/>
    <w:rsid w:val="00C54ED0"/>
    <w:rsid w:val="00C550AA"/>
    <w:rsid w:val="00C550B3"/>
    <w:rsid w:val="00C55301"/>
    <w:rsid w:val="00C5535B"/>
    <w:rsid w:val="00C5559E"/>
    <w:rsid w:val="00C555D2"/>
    <w:rsid w:val="00C55B69"/>
    <w:rsid w:val="00C55BDC"/>
    <w:rsid w:val="00C55DBC"/>
    <w:rsid w:val="00C55E18"/>
    <w:rsid w:val="00C55E48"/>
    <w:rsid w:val="00C56229"/>
    <w:rsid w:val="00C565F6"/>
    <w:rsid w:val="00C56684"/>
    <w:rsid w:val="00C56CB5"/>
    <w:rsid w:val="00C56D32"/>
    <w:rsid w:val="00C56F92"/>
    <w:rsid w:val="00C56FC8"/>
    <w:rsid w:val="00C574E4"/>
    <w:rsid w:val="00C575ED"/>
    <w:rsid w:val="00C5769F"/>
    <w:rsid w:val="00C578CE"/>
    <w:rsid w:val="00C57A04"/>
    <w:rsid w:val="00C57B4C"/>
    <w:rsid w:val="00C57DAE"/>
    <w:rsid w:val="00C6029D"/>
    <w:rsid w:val="00C60308"/>
    <w:rsid w:val="00C6030A"/>
    <w:rsid w:val="00C6072C"/>
    <w:rsid w:val="00C60BD1"/>
    <w:rsid w:val="00C60C5A"/>
    <w:rsid w:val="00C60DB3"/>
    <w:rsid w:val="00C60E71"/>
    <w:rsid w:val="00C61103"/>
    <w:rsid w:val="00C61353"/>
    <w:rsid w:val="00C616CA"/>
    <w:rsid w:val="00C617A3"/>
    <w:rsid w:val="00C6195E"/>
    <w:rsid w:val="00C61DC2"/>
    <w:rsid w:val="00C62469"/>
    <w:rsid w:val="00C62885"/>
    <w:rsid w:val="00C629A2"/>
    <w:rsid w:val="00C629FE"/>
    <w:rsid w:val="00C62E0F"/>
    <w:rsid w:val="00C62F34"/>
    <w:rsid w:val="00C634DC"/>
    <w:rsid w:val="00C63B99"/>
    <w:rsid w:val="00C64007"/>
    <w:rsid w:val="00C6401D"/>
    <w:rsid w:val="00C640C8"/>
    <w:rsid w:val="00C6454D"/>
    <w:rsid w:val="00C64C60"/>
    <w:rsid w:val="00C64DBF"/>
    <w:rsid w:val="00C64E13"/>
    <w:rsid w:val="00C65018"/>
    <w:rsid w:val="00C655E8"/>
    <w:rsid w:val="00C6567A"/>
    <w:rsid w:val="00C65718"/>
    <w:rsid w:val="00C6601E"/>
    <w:rsid w:val="00C6606B"/>
    <w:rsid w:val="00C660CB"/>
    <w:rsid w:val="00C661FC"/>
    <w:rsid w:val="00C6653B"/>
    <w:rsid w:val="00C66B9D"/>
    <w:rsid w:val="00C66E4E"/>
    <w:rsid w:val="00C66EB0"/>
    <w:rsid w:val="00C670F6"/>
    <w:rsid w:val="00C671E3"/>
    <w:rsid w:val="00C6759A"/>
    <w:rsid w:val="00C677DC"/>
    <w:rsid w:val="00C67905"/>
    <w:rsid w:val="00C67B86"/>
    <w:rsid w:val="00C67D73"/>
    <w:rsid w:val="00C67EEA"/>
    <w:rsid w:val="00C7029F"/>
    <w:rsid w:val="00C7036F"/>
    <w:rsid w:val="00C7039D"/>
    <w:rsid w:val="00C7044F"/>
    <w:rsid w:val="00C704F3"/>
    <w:rsid w:val="00C7057B"/>
    <w:rsid w:val="00C709AA"/>
    <w:rsid w:val="00C70C52"/>
    <w:rsid w:val="00C70C82"/>
    <w:rsid w:val="00C711AF"/>
    <w:rsid w:val="00C712F5"/>
    <w:rsid w:val="00C71646"/>
    <w:rsid w:val="00C716E2"/>
    <w:rsid w:val="00C71B8F"/>
    <w:rsid w:val="00C71BC2"/>
    <w:rsid w:val="00C71C3F"/>
    <w:rsid w:val="00C71C56"/>
    <w:rsid w:val="00C71CD3"/>
    <w:rsid w:val="00C71E77"/>
    <w:rsid w:val="00C71EE0"/>
    <w:rsid w:val="00C71FBD"/>
    <w:rsid w:val="00C71FDE"/>
    <w:rsid w:val="00C7202A"/>
    <w:rsid w:val="00C72153"/>
    <w:rsid w:val="00C72795"/>
    <w:rsid w:val="00C72EB1"/>
    <w:rsid w:val="00C730BF"/>
    <w:rsid w:val="00C732B0"/>
    <w:rsid w:val="00C7351E"/>
    <w:rsid w:val="00C7357A"/>
    <w:rsid w:val="00C7386B"/>
    <w:rsid w:val="00C739A2"/>
    <w:rsid w:val="00C73BCC"/>
    <w:rsid w:val="00C73C3D"/>
    <w:rsid w:val="00C73C43"/>
    <w:rsid w:val="00C73D19"/>
    <w:rsid w:val="00C74325"/>
    <w:rsid w:val="00C7471F"/>
    <w:rsid w:val="00C747CC"/>
    <w:rsid w:val="00C7490F"/>
    <w:rsid w:val="00C74BF1"/>
    <w:rsid w:val="00C7513F"/>
    <w:rsid w:val="00C752AA"/>
    <w:rsid w:val="00C75794"/>
    <w:rsid w:val="00C75A56"/>
    <w:rsid w:val="00C75CB5"/>
    <w:rsid w:val="00C75D3B"/>
    <w:rsid w:val="00C760A0"/>
    <w:rsid w:val="00C760FA"/>
    <w:rsid w:val="00C7637E"/>
    <w:rsid w:val="00C76790"/>
    <w:rsid w:val="00C76C58"/>
    <w:rsid w:val="00C76C65"/>
    <w:rsid w:val="00C76CA7"/>
    <w:rsid w:val="00C76D2B"/>
    <w:rsid w:val="00C76DE7"/>
    <w:rsid w:val="00C76E2D"/>
    <w:rsid w:val="00C76FBA"/>
    <w:rsid w:val="00C775D4"/>
    <w:rsid w:val="00C77869"/>
    <w:rsid w:val="00C779AA"/>
    <w:rsid w:val="00C77D60"/>
    <w:rsid w:val="00C800A4"/>
    <w:rsid w:val="00C8062B"/>
    <w:rsid w:val="00C80641"/>
    <w:rsid w:val="00C807AD"/>
    <w:rsid w:val="00C80CA0"/>
    <w:rsid w:val="00C80D6C"/>
    <w:rsid w:val="00C80E75"/>
    <w:rsid w:val="00C810D5"/>
    <w:rsid w:val="00C817B6"/>
    <w:rsid w:val="00C8189B"/>
    <w:rsid w:val="00C81AC3"/>
    <w:rsid w:val="00C81C0F"/>
    <w:rsid w:val="00C81CAF"/>
    <w:rsid w:val="00C81D10"/>
    <w:rsid w:val="00C81D57"/>
    <w:rsid w:val="00C828CF"/>
    <w:rsid w:val="00C829AF"/>
    <w:rsid w:val="00C82EEE"/>
    <w:rsid w:val="00C82F02"/>
    <w:rsid w:val="00C8319B"/>
    <w:rsid w:val="00C837A9"/>
    <w:rsid w:val="00C83A9F"/>
    <w:rsid w:val="00C83AA3"/>
    <w:rsid w:val="00C83B02"/>
    <w:rsid w:val="00C83F54"/>
    <w:rsid w:val="00C84421"/>
    <w:rsid w:val="00C844A1"/>
    <w:rsid w:val="00C8461E"/>
    <w:rsid w:val="00C846CE"/>
    <w:rsid w:val="00C84768"/>
    <w:rsid w:val="00C84794"/>
    <w:rsid w:val="00C8487C"/>
    <w:rsid w:val="00C84918"/>
    <w:rsid w:val="00C8498E"/>
    <w:rsid w:val="00C84D39"/>
    <w:rsid w:val="00C852B8"/>
    <w:rsid w:val="00C85331"/>
    <w:rsid w:val="00C85431"/>
    <w:rsid w:val="00C8557E"/>
    <w:rsid w:val="00C8558F"/>
    <w:rsid w:val="00C855E8"/>
    <w:rsid w:val="00C85975"/>
    <w:rsid w:val="00C85A19"/>
    <w:rsid w:val="00C85B82"/>
    <w:rsid w:val="00C85BF6"/>
    <w:rsid w:val="00C85D0C"/>
    <w:rsid w:val="00C85D8B"/>
    <w:rsid w:val="00C85DB0"/>
    <w:rsid w:val="00C85EAA"/>
    <w:rsid w:val="00C85F4A"/>
    <w:rsid w:val="00C85F50"/>
    <w:rsid w:val="00C85F7D"/>
    <w:rsid w:val="00C86108"/>
    <w:rsid w:val="00C861AD"/>
    <w:rsid w:val="00C86275"/>
    <w:rsid w:val="00C862B4"/>
    <w:rsid w:val="00C862C6"/>
    <w:rsid w:val="00C86641"/>
    <w:rsid w:val="00C869B3"/>
    <w:rsid w:val="00C86D34"/>
    <w:rsid w:val="00C87061"/>
    <w:rsid w:val="00C87115"/>
    <w:rsid w:val="00C871B8"/>
    <w:rsid w:val="00C871D6"/>
    <w:rsid w:val="00C872CB"/>
    <w:rsid w:val="00C8731F"/>
    <w:rsid w:val="00C874B5"/>
    <w:rsid w:val="00C87719"/>
    <w:rsid w:val="00C87755"/>
    <w:rsid w:val="00C878D9"/>
    <w:rsid w:val="00C8792E"/>
    <w:rsid w:val="00C87AAF"/>
    <w:rsid w:val="00C87EC8"/>
    <w:rsid w:val="00C87F56"/>
    <w:rsid w:val="00C90315"/>
    <w:rsid w:val="00C905DB"/>
    <w:rsid w:val="00C907F1"/>
    <w:rsid w:val="00C90BE8"/>
    <w:rsid w:val="00C90CAA"/>
    <w:rsid w:val="00C90D82"/>
    <w:rsid w:val="00C90DCD"/>
    <w:rsid w:val="00C90E0F"/>
    <w:rsid w:val="00C90EE5"/>
    <w:rsid w:val="00C9136F"/>
    <w:rsid w:val="00C91584"/>
    <w:rsid w:val="00C915BB"/>
    <w:rsid w:val="00C91656"/>
    <w:rsid w:val="00C91665"/>
    <w:rsid w:val="00C9180F"/>
    <w:rsid w:val="00C91812"/>
    <w:rsid w:val="00C918FB"/>
    <w:rsid w:val="00C91C54"/>
    <w:rsid w:val="00C91E0B"/>
    <w:rsid w:val="00C91FE6"/>
    <w:rsid w:val="00C921BD"/>
    <w:rsid w:val="00C92220"/>
    <w:rsid w:val="00C9239E"/>
    <w:rsid w:val="00C92550"/>
    <w:rsid w:val="00C92ABA"/>
    <w:rsid w:val="00C92B94"/>
    <w:rsid w:val="00C92BA0"/>
    <w:rsid w:val="00C930DE"/>
    <w:rsid w:val="00C9330F"/>
    <w:rsid w:val="00C9341F"/>
    <w:rsid w:val="00C9355B"/>
    <w:rsid w:val="00C93588"/>
    <w:rsid w:val="00C9371E"/>
    <w:rsid w:val="00C93826"/>
    <w:rsid w:val="00C93926"/>
    <w:rsid w:val="00C93A0D"/>
    <w:rsid w:val="00C93DCA"/>
    <w:rsid w:val="00C941BB"/>
    <w:rsid w:val="00C94257"/>
    <w:rsid w:val="00C944F0"/>
    <w:rsid w:val="00C945F1"/>
    <w:rsid w:val="00C94727"/>
    <w:rsid w:val="00C94923"/>
    <w:rsid w:val="00C94956"/>
    <w:rsid w:val="00C94A17"/>
    <w:rsid w:val="00C94B2D"/>
    <w:rsid w:val="00C94F76"/>
    <w:rsid w:val="00C95352"/>
    <w:rsid w:val="00C9557D"/>
    <w:rsid w:val="00C957DD"/>
    <w:rsid w:val="00C95978"/>
    <w:rsid w:val="00C95A1E"/>
    <w:rsid w:val="00C95CE2"/>
    <w:rsid w:val="00C96047"/>
    <w:rsid w:val="00C961BE"/>
    <w:rsid w:val="00C96312"/>
    <w:rsid w:val="00C9675C"/>
    <w:rsid w:val="00C9681C"/>
    <w:rsid w:val="00C969AB"/>
    <w:rsid w:val="00C96A95"/>
    <w:rsid w:val="00C96F40"/>
    <w:rsid w:val="00C96F5E"/>
    <w:rsid w:val="00C9711F"/>
    <w:rsid w:val="00C974F2"/>
    <w:rsid w:val="00C979A2"/>
    <w:rsid w:val="00C97AEC"/>
    <w:rsid w:val="00CA03B0"/>
    <w:rsid w:val="00CA0731"/>
    <w:rsid w:val="00CA08E2"/>
    <w:rsid w:val="00CA0ABA"/>
    <w:rsid w:val="00CA0AC0"/>
    <w:rsid w:val="00CA0C14"/>
    <w:rsid w:val="00CA0C2D"/>
    <w:rsid w:val="00CA0CB5"/>
    <w:rsid w:val="00CA0F70"/>
    <w:rsid w:val="00CA1487"/>
    <w:rsid w:val="00CA1639"/>
    <w:rsid w:val="00CA1661"/>
    <w:rsid w:val="00CA1AF9"/>
    <w:rsid w:val="00CA1BAA"/>
    <w:rsid w:val="00CA1DE2"/>
    <w:rsid w:val="00CA1E2C"/>
    <w:rsid w:val="00CA1F3A"/>
    <w:rsid w:val="00CA1F57"/>
    <w:rsid w:val="00CA203E"/>
    <w:rsid w:val="00CA204F"/>
    <w:rsid w:val="00CA2138"/>
    <w:rsid w:val="00CA2929"/>
    <w:rsid w:val="00CA2A2C"/>
    <w:rsid w:val="00CA2B4A"/>
    <w:rsid w:val="00CA2BDC"/>
    <w:rsid w:val="00CA2C81"/>
    <w:rsid w:val="00CA2D32"/>
    <w:rsid w:val="00CA2F66"/>
    <w:rsid w:val="00CA305D"/>
    <w:rsid w:val="00CA30A8"/>
    <w:rsid w:val="00CA3138"/>
    <w:rsid w:val="00CA346B"/>
    <w:rsid w:val="00CA3594"/>
    <w:rsid w:val="00CA35E5"/>
    <w:rsid w:val="00CA364E"/>
    <w:rsid w:val="00CA3839"/>
    <w:rsid w:val="00CA3864"/>
    <w:rsid w:val="00CA39C1"/>
    <w:rsid w:val="00CA3AD5"/>
    <w:rsid w:val="00CA3C00"/>
    <w:rsid w:val="00CA3C31"/>
    <w:rsid w:val="00CA3D97"/>
    <w:rsid w:val="00CA3E58"/>
    <w:rsid w:val="00CA3FAD"/>
    <w:rsid w:val="00CA409C"/>
    <w:rsid w:val="00CA41F3"/>
    <w:rsid w:val="00CA42B7"/>
    <w:rsid w:val="00CA4386"/>
    <w:rsid w:val="00CA43B0"/>
    <w:rsid w:val="00CA4447"/>
    <w:rsid w:val="00CA46B0"/>
    <w:rsid w:val="00CA4E00"/>
    <w:rsid w:val="00CA4E05"/>
    <w:rsid w:val="00CA5163"/>
    <w:rsid w:val="00CA5218"/>
    <w:rsid w:val="00CA52F2"/>
    <w:rsid w:val="00CA552B"/>
    <w:rsid w:val="00CA56AA"/>
    <w:rsid w:val="00CA58AF"/>
    <w:rsid w:val="00CA59D9"/>
    <w:rsid w:val="00CA5ABA"/>
    <w:rsid w:val="00CA5AC3"/>
    <w:rsid w:val="00CA5AED"/>
    <w:rsid w:val="00CA5DC9"/>
    <w:rsid w:val="00CA5EEE"/>
    <w:rsid w:val="00CA5F83"/>
    <w:rsid w:val="00CA6064"/>
    <w:rsid w:val="00CA6457"/>
    <w:rsid w:val="00CA648B"/>
    <w:rsid w:val="00CA64E3"/>
    <w:rsid w:val="00CA65CB"/>
    <w:rsid w:val="00CA6810"/>
    <w:rsid w:val="00CA6887"/>
    <w:rsid w:val="00CA694B"/>
    <w:rsid w:val="00CA6C8D"/>
    <w:rsid w:val="00CA70C8"/>
    <w:rsid w:val="00CA712B"/>
    <w:rsid w:val="00CA73FB"/>
    <w:rsid w:val="00CA766A"/>
    <w:rsid w:val="00CA7908"/>
    <w:rsid w:val="00CB0212"/>
    <w:rsid w:val="00CB0258"/>
    <w:rsid w:val="00CB06D1"/>
    <w:rsid w:val="00CB096A"/>
    <w:rsid w:val="00CB0AEE"/>
    <w:rsid w:val="00CB0B29"/>
    <w:rsid w:val="00CB0B6C"/>
    <w:rsid w:val="00CB0C11"/>
    <w:rsid w:val="00CB0FD3"/>
    <w:rsid w:val="00CB1508"/>
    <w:rsid w:val="00CB1A95"/>
    <w:rsid w:val="00CB221E"/>
    <w:rsid w:val="00CB2407"/>
    <w:rsid w:val="00CB2764"/>
    <w:rsid w:val="00CB28F0"/>
    <w:rsid w:val="00CB2AD0"/>
    <w:rsid w:val="00CB2B8F"/>
    <w:rsid w:val="00CB2E8D"/>
    <w:rsid w:val="00CB3203"/>
    <w:rsid w:val="00CB32B9"/>
    <w:rsid w:val="00CB347F"/>
    <w:rsid w:val="00CB3B0B"/>
    <w:rsid w:val="00CB3B50"/>
    <w:rsid w:val="00CB3E3A"/>
    <w:rsid w:val="00CB3F09"/>
    <w:rsid w:val="00CB45C1"/>
    <w:rsid w:val="00CB4666"/>
    <w:rsid w:val="00CB4901"/>
    <w:rsid w:val="00CB4E22"/>
    <w:rsid w:val="00CB4FEA"/>
    <w:rsid w:val="00CB5001"/>
    <w:rsid w:val="00CB509F"/>
    <w:rsid w:val="00CB52E6"/>
    <w:rsid w:val="00CB54F8"/>
    <w:rsid w:val="00CB56DE"/>
    <w:rsid w:val="00CB5759"/>
    <w:rsid w:val="00CB5A47"/>
    <w:rsid w:val="00CB5AB7"/>
    <w:rsid w:val="00CB5E68"/>
    <w:rsid w:val="00CB5FAD"/>
    <w:rsid w:val="00CB60FD"/>
    <w:rsid w:val="00CB62CE"/>
    <w:rsid w:val="00CB669B"/>
    <w:rsid w:val="00CB6A4D"/>
    <w:rsid w:val="00CB6D37"/>
    <w:rsid w:val="00CB6D9B"/>
    <w:rsid w:val="00CB708F"/>
    <w:rsid w:val="00CB71A0"/>
    <w:rsid w:val="00CB7261"/>
    <w:rsid w:val="00CB7606"/>
    <w:rsid w:val="00CB7650"/>
    <w:rsid w:val="00CB7865"/>
    <w:rsid w:val="00CB7AE4"/>
    <w:rsid w:val="00CB7D36"/>
    <w:rsid w:val="00CB7E68"/>
    <w:rsid w:val="00CB7E69"/>
    <w:rsid w:val="00CB7ED7"/>
    <w:rsid w:val="00CC024F"/>
    <w:rsid w:val="00CC02C4"/>
    <w:rsid w:val="00CC09D6"/>
    <w:rsid w:val="00CC1066"/>
    <w:rsid w:val="00CC11D1"/>
    <w:rsid w:val="00CC125E"/>
    <w:rsid w:val="00CC1689"/>
    <w:rsid w:val="00CC16FF"/>
    <w:rsid w:val="00CC18CC"/>
    <w:rsid w:val="00CC19FF"/>
    <w:rsid w:val="00CC1AAE"/>
    <w:rsid w:val="00CC1C06"/>
    <w:rsid w:val="00CC1C91"/>
    <w:rsid w:val="00CC1CF0"/>
    <w:rsid w:val="00CC1F17"/>
    <w:rsid w:val="00CC1F50"/>
    <w:rsid w:val="00CC1FF3"/>
    <w:rsid w:val="00CC20C7"/>
    <w:rsid w:val="00CC2242"/>
    <w:rsid w:val="00CC2538"/>
    <w:rsid w:val="00CC2551"/>
    <w:rsid w:val="00CC2AD5"/>
    <w:rsid w:val="00CC2C94"/>
    <w:rsid w:val="00CC2DDE"/>
    <w:rsid w:val="00CC3768"/>
    <w:rsid w:val="00CC3B77"/>
    <w:rsid w:val="00CC3C57"/>
    <w:rsid w:val="00CC3CF7"/>
    <w:rsid w:val="00CC3DE4"/>
    <w:rsid w:val="00CC4376"/>
    <w:rsid w:val="00CC4388"/>
    <w:rsid w:val="00CC44C8"/>
    <w:rsid w:val="00CC44E0"/>
    <w:rsid w:val="00CC44F4"/>
    <w:rsid w:val="00CC44FB"/>
    <w:rsid w:val="00CC45A5"/>
    <w:rsid w:val="00CC46F4"/>
    <w:rsid w:val="00CC49E0"/>
    <w:rsid w:val="00CC4C91"/>
    <w:rsid w:val="00CC5063"/>
    <w:rsid w:val="00CC52C4"/>
    <w:rsid w:val="00CC5782"/>
    <w:rsid w:val="00CC596B"/>
    <w:rsid w:val="00CC5C9E"/>
    <w:rsid w:val="00CC5F2C"/>
    <w:rsid w:val="00CC5F78"/>
    <w:rsid w:val="00CC60A6"/>
    <w:rsid w:val="00CC62FC"/>
    <w:rsid w:val="00CC6510"/>
    <w:rsid w:val="00CC6527"/>
    <w:rsid w:val="00CC66D6"/>
    <w:rsid w:val="00CC67F3"/>
    <w:rsid w:val="00CC6B33"/>
    <w:rsid w:val="00CC6BBD"/>
    <w:rsid w:val="00CC6D24"/>
    <w:rsid w:val="00CC71E7"/>
    <w:rsid w:val="00CC730B"/>
    <w:rsid w:val="00CC74BB"/>
    <w:rsid w:val="00CC76EB"/>
    <w:rsid w:val="00CC7943"/>
    <w:rsid w:val="00CC7967"/>
    <w:rsid w:val="00CD0045"/>
    <w:rsid w:val="00CD0196"/>
    <w:rsid w:val="00CD048B"/>
    <w:rsid w:val="00CD04A5"/>
    <w:rsid w:val="00CD04AA"/>
    <w:rsid w:val="00CD04CB"/>
    <w:rsid w:val="00CD058A"/>
    <w:rsid w:val="00CD0716"/>
    <w:rsid w:val="00CD089F"/>
    <w:rsid w:val="00CD092B"/>
    <w:rsid w:val="00CD0A20"/>
    <w:rsid w:val="00CD0F95"/>
    <w:rsid w:val="00CD122B"/>
    <w:rsid w:val="00CD123A"/>
    <w:rsid w:val="00CD1343"/>
    <w:rsid w:val="00CD16A9"/>
    <w:rsid w:val="00CD17E1"/>
    <w:rsid w:val="00CD2068"/>
    <w:rsid w:val="00CD228E"/>
    <w:rsid w:val="00CD236A"/>
    <w:rsid w:val="00CD2589"/>
    <w:rsid w:val="00CD25F4"/>
    <w:rsid w:val="00CD28E8"/>
    <w:rsid w:val="00CD292D"/>
    <w:rsid w:val="00CD2A41"/>
    <w:rsid w:val="00CD2B4B"/>
    <w:rsid w:val="00CD2EE0"/>
    <w:rsid w:val="00CD303A"/>
    <w:rsid w:val="00CD33DF"/>
    <w:rsid w:val="00CD340F"/>
    <w:rsid w:val="00CD3913"/>
    <w:rsid w:val="00CD3B33"/>
    <w:rsid w:val="00CD3F0E"/>
    <w:rsid w:val="00CD43E9"/>
    <w:rsid w:val="00CD4566"/>
    <w:rsid w:val="00CD4651"/>
    <w:rsid w:val="00CD4B14"/>
    <w:rsid w:val="00CD4B55"/>
    <w:rsid w:val="00CD4BF8"/>
    <w:rsid w:val="00CD4C62"/>
    <w:rsid w:val="00CD4EDE"/>
    <w:rsid w:val="00CD5194"/>
    <w:rsid w:val="00CD52ED"/>
    <w:rsid w:val="00CD5333"/>
    <w:rsid w:val="00CD53A3"/>
    <w:rsid w:val="00CD55EA"/>
    <w:rsid w:val="00CD57C9"/>
    <w:rsid w:val="00CD590D"/>
    <w:rsid w:val="00CD5921"/>
    <w:rsid w:val="00CD5B2D"/>
    <w:rsid w:val="00CD5D99"/>
    <w:rsid w:val="00CD5DCE"/>
    <w:rsid w:val="00CD5E76"/>
    <w:rsid w:val="00CD5EF1"/>
    <w:rsid w:val="00CD5F22"/>
    <w:rsid w:val="00CD5FAE"/>
    <w:rsid w:val="00CD61B4"/>
    <w:rsid w:val="00CD6375"/>
    <w:rsid w:val="00CD64F2"/>
    <w:rsid w:val="00CD65FD"/>
    <w:rsid w:val="00CD66D7"/>
    <w:rsid w:val="00CD67FC"/>
    <w:rsid w:val="00CD6934"/>
    <w:rsid w:val="00CD6A25"/>
    <w:rsid w:val="00CD6A5A"/>
    <w:rsid w:val="00CD6D4B"/>
    <w:rsid w:val="00CD7227"/>
    <w:rsid w:val="00CD72E2"/>
    <w:rsid w:val="00CD7446"/>
    <w:rsid w:val="00CD76CF"/>
    <w:rsid w:val="00CD7A99"/>
    <w:rsid w:val="00CD7B24"/>
    <w:rsid w:val="00CD7B55"/>
    <w:rsid w:val="00CD7B86"/>
    <w:rsid w:val="00CD7BB9"/>
    <w:rsid w:val="00CD7CA8"/>
    <w:rsid w:val="00CD7FD7"/>
    <w:rsid w:val="00CE00DA"/>
    <w:rsid w:val="00CE0559"/>
    <w:rsid w:val="00CE0A35"/>
    <w:rsid w:val="00CE0ACD"/>
    <w:rsid w:val="00CE0D5D"/>
    <w:rsid w:val="00CE105B"/>
    <w:rsid w:val="00CE1139"/>
    <w:rsid w:val="00CE1589"/>
    <w:rsid w:val="00CE1647"/>
    <w:rsid w:val="00CE16BA"/>
    <w:rsid w:val="00CE18E3"/>
    <w:rsid w:val="00CE1C5F"/>
    <w:rsid w:val="00CE1CB1"/>
    <w:rsid w:val="00CE1F4F"/>
    <w:rsid w:val="00CE2444"/>
    <w:rsid w:val="00CE24EF"/>
    <w:rsid w:val="00CE25D6"/>
    <w:rsid w:val="00CE27ED"/>
    <w:rsid w:val="00CE2895"/>
    <w:rsid w:val="00CE2BAA"/>
    <w:rsid w:val="00CE3112"/>
    <w:rsid w:val="00CE3370"/>
    <w:rsid w:val="00CE398C"/>
    <w:rsid w:val="00CE3D55"/>
    <w:rsid w:val="00CE3E7F"/>
    <w:rsid w:val="00CE4323"/>
    <w:rsid w:val="00CE440F"/>
    <w:rsid w:val="00CE44C0"/>
    <w:rsid w:val="00CE48B4"/>
    <w:rsid w:val="00CE4AB8"/>
    <w:rsid w:val="00CE4D4D"/>
    <w:rsid w:val="00CE4D68"/>
    <w:rsid w:val="00CE4E3F"/>
    <w:rsid w:val="00CE5347"/>
    <w:rsid w:val="00CE5512"/>
    <w:rsid w:val="00CE5608"/>
    <w:rsid w:val="00CE5ACB"/>
    <w:rsid w:val="00CE604B"/>
    <w:rsid w:val="00CE6150"/>
    <w:rsid w:val="00CE61FC"/>
    <w:rsid w:val="00CE63AC"/>
    <w:rsid w:val="00CE63B6"/>
    <w:rsid w:val="00CE6724"/>
    <w:rsid w:val="00CE6797"/>
    <w:rsid w:val="00CE681B"/>
    <w:rsid w:val="00CE6875"/>
    <w:rsid w:val="00CE6E0B"/>
    <w:rsid w:val="00CE6E4B"/>
    <w:rsid w:val="00CE7042"/>
    <w:rsid w:val="00CE7782"/>
    <w:rsid w:val="00CE7AE6"/>
    <w:rsid w:val="00CF04BA"/>
    <w:rsid w:val="00CF0F52"/>
    <w:rsid w:val="00CF0F72"/>
    <w:rsid w:val="00CF10E3"/>
    <w:rsid w:val="00CF11FD"/>
    <w:rsid w:val="00CF135E"/>
    <w:rsid w:val="00CF1661"/>
    <w:rsid w:val="00CF186F"/>
    <w:rsid w:val="00CF1A41"/>
    <w:rsid w:val="00CF1A71"/>
    <w:rsid w:val="00CF1CD0"/>
    <w:rsid w:val="00CF1D06"/>
    <w:rsid w:val="00CF1E5E"/>
    <w:rsid w:val="00CF20DD"/>
    <w:rsid w:val="00CF2317"/>
    <w:rsid w:val="00CF2599"/>
    <w:rsid w:val="00CF26D1"/>
    <w:rsid w:val="00CF27F2"/>
    <w:rsid w:val="00CF29C4"/>
    <w:rsid w:val="00CF2B17"/>
    <w:rsid w:val="00CF2F51"/>
    <w:rsid w:val="00CF3437"/>
    <w:rsid w:val="00CF3826"/>
    <w:rsid w:val="00CF3A1B"/>
    <w:rsid w:val="00CF3F5F"/>
    <w:rsid w:val="00CF41DC"/>
    <w:rsid w:val="00CF4340"/>
    <w:rsid w:val="00CF44AD"/>
    <w:rsid w:val="00CF4769"/>
    <w:rsid w:val="00CF4A46"/>
    <w:rsid w:val="00CF5002"/>
    <w:rsid w:val="00CF528A"/>
    <w:rsid w:val="00CF5665"/>
    <w:rsid w:val="00CF5736"/>
    <w:rsid w:val="00CF588C"/>
    <w:rsid w:val="00CF59BD"/>
    <w:rsid w:val="00CF5BCE"/>
    <w:rsid w:val="00CF5D53"/>
    <w:rsid w:val="00CF5EA4"/>
    <w:rsid w:val="00CF60AD"/>
    <w:rsid w:val="00CF637A"/>
    <w:rsid w:val="00CF6419"/>
    <w:rsid w:val="00CF6ACE"/>
    <w:rsid w:val="00CF6BAB"/>
    <w:rsid w:val="00CF6BE7"/>
    <w:rsid w:val="00CF6BFC"/>
    <w:rsid w:val="00CF6C0D"/>
    <w:rsid w:val="00CF6C1D"/>
    <w:rsid w:val="00CF6C2D"/>
    <w:rsid w:val="00CF6CB9"/>
    <w:rsid w:val="00CF6D1A"/>
    <w:rsid w:val="00CF6E69"/>
    <w:rsid w:val="00CF738F"/>
    <w:rsid w:val="00CF74D4"/>
    <w:rsid w:val="00CF77AF"/>
    <w:rsid w:val="00CF7AAE"/>
    <w:rsid w:val="00CF7DA9"/>
    <w:rsid w:val="00CF7F2C"/>
    <w:rsid w:val="00D00052"/>
    <w:rsid w:val="00D0034B"/>
    <w:rsid w:val="00D005E0"/>
    <w:rsid w:val="00D007FE"/>
    <w:rsid w:val="00D00A4D"/>
    <w:rsid w:val="00D00AEE"/>
    <w:rsid w:val="00D00E18"/>
    <w:rsid w:val="00D00E9E"/>
    <w:rsid w:val="00D00F27"/>
    <w:rsid w:val="00D010E0"/>
    <w:rsid w:val="00D01160"/>
    <w:rsid w:val="00D0137D"/>
    <w:rsid w:val="00D01393"/>
    <w:rsid w:val="00D01462"/>
    <w:rsid w:val="00D014EA"/>
    <w:rsid w:val="00D0165F"/>
    <w:rsid w:val="00D01782"/>
    <w:rsid w:val="00D017C7"/>
    <w:rsid w:val="00D01B53"/>
    <w:rsid w:val="00D01B83"/>
    <w:rsid w:val="00D01CDA"/>
    <w:rsid w:val="00D01D16"/>
    <w:rsid w:val="00D01DA9"/>
    <w:rsid w:val="00D01E07"/>
    <w:rsid w:val="00D01E1D"/>
    <w:rsid w:val="00D01E30"/>
    <w:rsid w:val="00D01F33"/>
    <w:rsid w:val="00D02285"/>
    <w:rsid w:val="00D022BB"/>
    <w:rsid w:val="00D02467"/>
    <w:rsid w:val="00D02475"/>
    <w:rsid w:val="00D0258E"/>
    <w:rsid w:val="00D02733"/>
    <w:rsid w:val="00D02B6A"/>
    <w:rsid w:val="00D02B94"/>
    <w:rsid w:val="00D02F93"/>
    <w:rsid w:val="00D03022"/>
    <w:rsid w:val="00D03533"/>
    <w:rsid w:val="00D038DE"/>
    <w:rsid w:val="00D03ACB"/>
    <w:rsid w:val="00D03B3E"/>
    <w:rsid w:val="00D0441C"/>
    <w:rsid w:val="00D049EB"/>
    <w:rsid w:val="00D04A97"/>
    <w:rsid w:val="00D04E20"/>
    <w:rsid w:val="00D04E89"/>
    <w:rsid w:val="00D0507B"/>
    <w:rsid w:val="00D05087"/>
    <w:rsid w:val="00D050CB"/>
    <w:rsid w:val="00D05480"/>
    <w:rsid w:val="00D056A9"/>
    <w:rsid w:val="00D056AF"/>
    <w:rsid w:val="00D059AC"/>
    <w:rsid w:val="00D05A71"/>
    <w:rsid w:val="00D05DDD"/>
    <w:rsid w:val="00D05DF9"/>
    <w:rsid w:val="00D06053"/>
    <w:rsid w:val="00D06083"/>
    <w:rsid w:val="00D061BE"/>
    <w:rsid w:val="00D06206"/>
    <w:rsid w:val="00D06299"/>
    <w:rsid w:val="00D066C1"/>
    <w:rsid w:val="00D0688F"/>
    <w:rsid w:val="00D068D4"/>
    <w:rsid w:val="00D06ABD"/>
    <w:rsid w:val="00D06C2C"/>
    <w:rsid w:val="00D06CA8"/>
    <w:rsid w:val="00D06EE3"/>
    <w:rsid w:val="00D07A09"/>
    <w:rsid w:val="00D07A3B"/>
    <w:rsid w:val="00D07AA1"/>
    <w:rsid w:val="00D07B44"/>
    <w:rsid w:val="00D10067"/>
    <w:rsid w:val="00D101CF"/>
    <w:rsid w:val="00D105C5"/>
    <w:rsid w:val="00D10B00"/>
    <w:rsid w:val="00D10B4B"/>
    <w:rsid w:val="00D10C4B"/>
    <w:rsid w:val="00D1137F"/>
    <w:rsid w:val="00D11873"/>
    <w:rsid w:val="00D11A60"/>
    <w:rsid w:val="00D11A94"/>
    <w:rsid w:val="00D11B54"/>
    <w:rsid w:val="00D120DB"/>
    <w:rsid w:val="00D121D8"/>
    <w:rsid w:val="00D12526"/>
    <w:rsid w:val="00D125C5"/>
    <w:rsid w:val="00D127CD"/>
    <w:rsid w:val="00D12844"/>
    <w:rsid w:val="00D12908"/>
    <w:rsid w:val="00D12C78"/>
    <w:rsid w:val="00D13279"/>
    <w:rsid w:val="00D1341E"/>
    <w:rsid w:val="00D1356D"/>
    <w:rsid w:val="00D135B4"/>
    <w:rsid w:val="00D13620"/>
    <w:rsid w:val="00D1379E"/>
    <w:rsid w:val="00D139FC"/>
    <w:rsid w:val="00D13AE9"/>
    <w:rsid w:val="00D13BF9"/>
    <w:rsid w:val="00D13C72"/>
    <w:rsid w:val="00D13E13"/>
    <w:rsid w:val="00D13F73"/>
    <w:rsid w:val="00D14115"/>
    <w:rsid w:val="00D143D9"/>
    <w:rsid w:val="00D14866"/>
    <w:rsid w:val="00D14928"/>
    <w:rsid w:val="00D149CB"/>
    <w:rsid w:val="00D14B1F"/>
    <w:rsid w:val="00D14D4B"/>
    <w:rsid w:val="00D14F76"/>
    <w:rsid w:val="00D1503B"/>
    <w:rsid w:val="00D1511C"/>
    <w:rsid w:val="00D15709"/>
    <w:rsid w:val="00D15825"/>
    <w:rsid w:val="00D15AFB"/>
    <w:rsid w:val="00D15B94"/>
    <w:rsid w:val="00D15D63"/>
    <w:rsid w:val="00D16012"/>
    <w:rsid w:val="00D162DD"/>
    <w:rsid w:val="00D16302"/>
    <w:rsid w:val="00D16487"/>
    <w:rsid w:val="00D164FD"/>
    <w:rsid w:val="00D1660F"/>
    <w:rsid w:val="00D1672A"/>
    <w:rsid w:val="00D16EAE"/>
    <w:rsid w:val="00D16F2E"/>
    <w:rsid w:val="00D16F36"/>
    <w:rsid w:val="00D170A4"/>
    <w:rsid w:val="00D1735E"/>
    <w:rsid w:val="00D1748A"/>
    <w:rsid w:val="00D17D93"/>
    <w:rsid w:val="00D17EEF"/>
    <w:rsid w:val="00D2011C"/>
    <w:rsid w:val="00D2066D"/>
    <w:rsid w:val="00D206FA"/>
    <w:rsid w:val="00D20A75"/>
    <w:rsid w:val="00D20A7A"/>
    <w:rsid w:val="00D20A9E"/>
    <w:rsid w:val="00D20AAC"/>
    <w:rsid w:val="00D20ADE"/>
    <w:rsid w:val="00D20C32"/>
    <w:rsid w:val="00D20C6E"/>
    <w:rsid w:val="00D20C8A"/>
    <w:rsid w:val="00D20CF7"/>
    <w:rsid w:val="00D20D0A"/>
    <w:rsid w:val="00D21351"/>
    <w:rsid w:val="00D21694"/>
    <w:rsid w:val="00D216A4"/>
    <w:rsid w:val="00D216CF"/>
    <w:rsid w:val="00D21866"/>
    <w:rsid w:val="00D21DE2"/>
    <w:rsid w:val="00D21E97"/>
    <w:rsid w:val="00D2221F"/>
    <w:rsid w:val="00D2225F"/>
    <w:rsid w:val="00D2227A"/>
    <w:rsid w:val="00D226DF"/>
    <w:rsid w:val="00D229F0"/>
    <w:rsid w:val="00D2354E"/>
    <w:rsid w:val="00D23A91"/>
    <w:rsid w:val="00D23FE3"/>
    <w:rsid w:val="00D2410E"/>
    <w:rsid w:val="00D2411B"/>
    <w:rsid w:val="00D242E1"/>
    <w:rsid w:val="00D2430A"/>
    <w:rsid w:val="00D244DD"/>
    <w:rsid w:val="00D248DB"/>
    <w:rsid w:val="00D2497F"/>
    <w:rsid w:val="00D24B79"/>
    <w:rsid w:val="00D24FCC"/>
    <w:rsid w:val="00D2514E"/>
    <w:rsid w:val="00D251B4"/>
    <w:rsid w:val="00D25428"/>
    <w:rsid w:val="00D25452"/>
    <w:rsid w:val="00D256FA"/>
    <w:rsid w:val="00D25708"/>
    <w:rsid w:val="00D25895"/>
    <w:rsid w:val="00D25B8E"/>
    <w:rsid w:val="00D25D6E"/>
    <w:rsid w:val="00D25EC8"/>
    <w:rsid w:val="00D26052"/>
    <w:rsid w:val="00D2609D"/>
    <w:rsid w:val="00D260F3"/>
    <w:rsid w:val="00D2626D"/>
    <w:rsid w:val="00D262ED"/>
    <w:rsid w:val="00D26691"/>
    <w:rsid w:val="00D266D9"/>
    <w:rsid w:val="00D266F5"/>
    <w:rsid w:val="00D26897"/>
    <w:rsid w:val="00D26CD2"/>
    <w:rsid w:val="00D26CDF"/>
    <w:rsid w:val="00D26DFE"/>
    <w:rsid w:val="00D27076"/>
    <w:rsid w:val="00D272E2"/>
    <w:rsid w:val="00D27356"/>
    <w:rsid w:val="00D273E0"/>
    <w:rsid w:val="00D276BB"/>
    <w:rsid w:val="00D2779D"/>
    <w:rsid w:val="00D277E3"/>
    <w:rsid w:val="00D27800"/>
    <w:rsid w:val="00D2780F"/>
    <w:rsid w:val="00D27841"/>
    <w:rsid w:val="00D2788F"/>
    <w:rsid w:val="00D2794A"/>
    <w:rsid w:val="00D27B8D"/>
    <w:rsid w:val="00D27E1B"/>
    <w:rsid w:val="00D27EAB"/>
    <w:rsid w:val="00D300F3"/>
    <w:rsid w:val="00D30178"/>
    <w:rsid w:val="00D302E1"/>
    <w:rsid w:val="00D30E30"/>
    <w:rsid w:val="00D31496"/>
    <w:rsid w:val="00D3156A"/>
    <w:rsid w:val="00D31678"/>
    <w:rsid w:val="00D317A9"/>
    <w:rsid w:val="00D317C4"/>
    <w:rsid w:val="00D31992"/>
    <w:rsid w:val="00D31AA1"/>
    <w:rsid w:val="00D31BF4"/>
    <w:rsid w:val="00D31D1A"/>
    <w:rsid w:val="00D31F57"/>
    <w:rsid w:val="00D31F64"/>
    <w:rsid w:val="00D31FC3"/>
    <w:rsid w:val="00D3227C"/>
    <w:rsid w:val="00D32478"/>
    <w:rsid w:val="00D3247B"/>
    <w:rsid w:val="00D32591"/>
    <w:rsid w:val="00D325AA"/>
    <w:rsid w:val="00D325C0"/>
    <w:rsid w:val="00D32CB0"/>
    <w:rsid w:val="00D32D1C"/>
    <w:rsid w:val="00D32E0F"/>
    <w:rsid w:val="00D32E22"/>
    <w:rsid w:val="00D3323C"/>
    <w:rsid w:val="00D3376A"/>
    <w:rsid w:val="00D33BB9"/>
    <w:rsid w:val="00D33D17"/>
    <w:rsid w:val="00D33E96"/>
    <w:rsid w:val="00D34087"/>
    <w:rsid w:val="00D347A7"/>
    <w:rsid w:val="00D348B1"/>
    <w:rsid w:val="00D34982"/>
    <w:rsid w:val="00D34A70"/>
    <w:rsid w:val="00D34BC5"/>
    <w:rsid w:val="00D34CE6"/>
    <w:rsid w:val="00D34DD0"/>
    <w:rsid w:val="00D34E64"/>
    <w:rsid w:val="00D34F43"/>
    <w:rsid w:val="00D351B4"/>
    <w:rsid w:val="00D35633"/>
    <w:rsid w:val="00D35829"/>
    <w:rsid w:val="00D35A9A"/>
    <w:rsid w:val="00D35C79"/>
    <w:rsid w:val="00D35F74"/>
    <w:rsid w:val="00D36061"/>
    <w:rsid w:val="00D363EB"/>
    <w:rsid w:val="00D3660A"/>
    <w:rsid w:val="00D367C7"/>
    <w:rsid w:val="00D36805"/>
    <w:rsid w:val="00D36888"/>
    <w:rsid w:val="00D3696D"/>
    <w:rsid w:val="00D36B6A"/>
    <w:rsid w:val="00D36CA5"/>
    <w:rsid w:val="00D36EEE"/>
    <w:rsid w:val="00D37187"/>
    <w:rsid w:val="00D37251"/>
    <w:rsid w:val="00D37291"/>
    <w:rsid w:val="00D3749E"/>
    <w:rsid w:val="00D37797"/>
    <w:rsid w:val="00D37B1F"/>
    <w:rsid w:val="00D37DAC"/>
    <w:rsid w:val="00D37DF2"/>
    <w:rsid w:val="00D37F2B"/>
    <w:rsid w:val="00D40011"/>
    <w:rsid w:val="00D40089"/>
    <w:rsid w:val="00D406DC"/>
    <w:rsid w:val="00D40D9B"/>
    <w:rsid w:val="00D40EE6"/>
    <w:rsid w:val="00D416B3"/>
    <w:rsid w:val="00D41850"/>
    <w:rsid w:val="00D41BD0"/>
    <w:rsid w:val="00D41CBC"/>
    <w:rsid w:val="00D41EC8"/>
    <w:rsid w:val="00D41FBB"/>
    <w:rsid w:val="00D420C7"/>
    <w:rsid w:val="00D422AA"/>
    <w:rsid w:val="00D4235A"/>
    <w:rsid w:val="00D42814"/>
    <w:rsid w:val="00D428D3"/>
    <w:rsid w:val="00D429B1"/>
    <w:rsid w:val="00D42BE3"/>
    <w:rsid w:val="00D42C25"/>
    <w:rsid w:val="00D42CB9"/>
    <w:rsid w:val="00D42D1C"/>
    <w:rsid w:val="00D431B7"/>
    <w:rsid w:val="00D43326"/>
    <w:rsid w:val="00D437AB"/>
    <w:rsid w:val="00D43F7E"/>
    <w:rsid w:val="00D44058"/>
    <w:rsid w:val="00D44368"/>
    <w:rsid w:val="00D44937"/>
    <w:rsid w:val="00D44AF9"/>
    <w:rsid w:val="00D44B56"/>
    <w:rsid w:val="00D44C18"/>
    <w:rsid w:val="00D45274"/>
    <w:rsid w:val="00D4534A"/>
    <w:rsid w:val="00D45362"/>
    <w:rsid w:val="00D45409"/>
    <w:rsid w:val="00D455AD"/>
    <w:rsid w:val="00D45899"/>
    <w:rsid w:val="00D45CCC"/>
    <w:rsid w:val="00D45E2F"/>
    <w:rsid w:val="00D45EAC"/>
    <w:rsid w:val="00D4606C"/>
    <w:rsid w:val="00D463E9"/>
    <w:rsid w:val="00D46516"/>
    <w:rsid w:val="00D46AD3"/>
    <w:rsid w:val="00D46B44"/>
    <w:rsid w:val="00D46CBF"/>
    <w:rsid w:val="00D46D21"/>
    <w:rsid w:val="00D46DEC"/>
    <w:rsid w:val="00D46F4F"/>
    <w:rsid w:val="00D4724C"/>
    <w:rsid w:val="00D4757E"/>
    <w:rsid w:val="00D47582"/>
    <w:rsid w:val="00D47FA9"/>
    <w:rsid w:val="00D500E4"/>
    <w:rsid w:val="00D5015F"/>
    <w:rsid w:val="00D503DA"/>
    <w:rsid w:val="00D5067E"/>
    <w:rsid w:val="00D506E3"/>
    <w:rsid w:val="00D506E7"/>
    <w:rsid w:val="00D50882"/>
    <w:rsid w:val="00D50B73"/>
    <w:rsid w:val="00D51184"/>
    <w:rsid w:val="00D51193"/>
    <w:rsid w:val="00D5130D"/>
    <w:rsid w:val="00D513EE"/>
    <w:rsid w:val="00D515F0"/>
    <w:rsid w:val="00D516F3"/>
    <w:rsid w:val="00D51910"/>
    <w:rsid w:val="00D51C2E"/>
    <w:rsid w:val="00D51DF3"/>
    <w:rsid w:val="00D51E96"/>
    <w:rsid w:val="00D51F03"/>
    <w:rsid w:val="00D52240"/>
    <w:rsid w:val="00D52552"/>
    <w:rsid w:val="00D527DD"/>
    <w:rsid w:val="00D5290A"/>
    <w:rsid w:val="00D52D3D"/>
    <w:rsid w:val="00D52EA3"/>
    <w:rsid w:val="00D52EB6"/>
    <w:rsid w:val="00D53806"/>
    <w:rsid w:val="00D5392A"/>
    <w:rsid w:val="00D53DB9"/>
    <w:rsid w:val="00D5401F"/>
    <w:rsid w:val="00D5417F"/>
    <w:rsid w:val="00D5422C"/>
    <w:rsid w:val="00D54493"/>
    <w:rsid w:val="00D545B8"/>
    <w:rsid w:val="00D54B72"/>
    <w:rsid w:val="00D54BEB"/>
    <w:rsid w:val="00D54D15"/>
    <w:rsid w:val="00D54D72"/>
    <w:rsid w:val="00D54ED4"/>
    <w:rsid w:val="00D54F34"/>
    <w:rsid w:val="00D55100"/>
    <w:rsid w:val="00D551A8"/>
    <w:rsid w:val="00D55217"/>
    <w:rsid w:val="00D554C7"/>
    <w:rsid w:val="00D558F1"/>
    <w:rsid w:val="00D55E33"/>
    <w:rsid w:val="00D56474"/>
    <w:rsid w:val="00D56571"/>
    <w:rsid w:val="00D5692A"/>
    <w:rsid w:val="00D56BC7"/>
    <w:rsid w:val="00D56D67"/>
    <w:rsid w:val="00D570CC"/>
    <w:rsid w:val="00D57538"/>
    <w:rsid w:val="00D57723"/>
    <w:rsid w:val="00D57770"/>
    <w:rsid w:val="00D57F30"/>
    <w:rsid w:val="00D6008A"/>
    <w:rsid w:val="00D6011C"/>
    <w:rsid w:val="00D607C0"/>
    <w:rsid w:val="00D609C3"/>
    <w:rsid w:val="00D60B8E"/>
    <w:rsid w:val="00D60BA1"/>
    <w:rsid w:val="00D611F9"/>
    <w:rsid w:val="00D6143F"/>
    <w:rsid w:val="00D61492"/>
    <w:rsid w:val="00D614DB"/>
    <w:rsid w:val="00D61502"/>
    <w:rsid w:val="00D6162B"/>
    <w:rsid w:val="00D617A8"/>
    <w:rsid w:val="00D61D4C"/>
    <w:rsid w:val="00D61E2E"/>
    <w:rsid w:val="00D61FD6"/>
    <w:rsid w:val="00D621C8"/>
    <w:rsid w:val="00D622F1"/>
    <w:rsid w:val="00D625D0"/>
    <w:rsid w:val="00D6284A"/>
    <w:rsid w:val="00D628BA"/>
    <w:rsid w:val="00D628C7"/>
    <w:rsid w:val="00D628EF"/>
    <w:rsid w:val="00D62B29"/>
    <w:rsid w:val="00D62B83"/>
    <w:rsid w:val="00D62DA0"/>
    <w:rsid w:val="00D62EA7"/>
    <w:rsid w:val="00D63073"/>
    <w:rsid w:val="00D63933"/>
    <w:rsid w:val="00D63AF9"/>
    <w:rsid w:val="00D63D50"/>
    <w:rsid w:val="00D63E60"/>
    <w:rsid w:val="00D63FE2"/>
    <w:rsid w:val="00D640D9"/>
    <w:rsid w:val="00D6425C"/>
    <w:rsid w:val="00D6428A"/>
    <w:rsid w:val="00D64391"/>
    <w:rsid w:val="00D64692"/>
    <w:rsid w:val="00D649CA"/>
    <w:rsid w:val="00D64A21"/>
    <w:rsid w:val="00D64B0E"/>
    <w:rsid w:val="00D64D5A"/>
    <w:rsid w:val="00D64D77"/>
    <w:rsid w:val="00D64E84"/>
    <w:rsid w:val="00D651B1"/>
    <w:rsid w:val="00D65298"/>
    <w:rsid w:val="00D652D6"/>
    <w:rsid w:val="00D65517"/>
    <w:rsid w:val="00D6555D"/>
    <w:rsid w:val="00D65617"/>
    <w:rsid w:val="00D65852"/>
    <w:rsid w:val="00D65BDF"/>
    <w:rsid w:val="00D65C17"/>
    <w:rsid w:val="00D65CE6"/>
    <w:rsid w:val="00D65DEF"/>
    <w:rsid w:val="00D66119"/>
    <w:rsid w:val="00D66385"/>
    <w:rsid w:val="00D66445"/>
    <w:rsid w:val="00D665C6"/>
    <w:rsid w:val="00D66828"/>
    <w:rsid w:val="00D66851"/>
    <w:rsid w:val="00D66A48"/>
    <w:rsid w:val="00D66A9E"/>
    <w:rsid w:val="00D670A5"/>
    <w:rsid w:val="00D673F3"/>
    <w:rsid w:val="00D6742A"/>
    <w:rsid w:val="00D675DF"/>
    <w:rsid w:val="00D67636"/>
    <w:rsid w:val="00D67B33"/>
    <w:rsid w:val="00D67C7A"/>
    <w:rsid w:val="00D703A4"/>
    <w:rsid w:val="00D70994"/>
    <w:rsid w:val="00D70A34"/>
    <w:rsid w:val="00D70AB5"/>
    <w:rsid w:val="00D70E77"/>
    <w:rsid w:val="00D70FC4"/>
    <w:rsid w:val="00D7113B"/>
    <w:rsid w:val="00D71173"/>
    <w:rsid w:val="00D71F25"/>
    <w:rsid w:val="00D72053"/>
    <w:rsid w:val="00D72144"/>
    <w:rsid w:val="00D72213"/>
    <w:rsid w:val="00D72545"/>
    <w:rsid w:val="00D72584"/>
    <w:rsid w:val="00D7276C"/>
    <w:rsid w:val="00D72896"/>
    <w:rsid w:val="00D728AB"/>
    <w:rsid w:val="00D72DE2"/>
    <w:rsid w:val="00D72F3F"/>
    <w:rsid w:val="00D72F7E"/>
    <w:rsid w:val="00D730DD"/>
    <w:rsid w:val="00D731BB"/>
    <w:rsid w:val="00D73230"/>
    <w:rsid w:val="00D73255"/>
    <w:rsid w:val="00D7331F"/>
    <w:rsid w:val="00D73523"/>
    <w:rsid w:val="00D7385C"/>
    <w:rsid w:val="00D7399B"/>
    <w:rsid w:val="00D73C51"/>
    <w:rsid w:val="00D73D37"/>
    <w:rsid w:val="00D741B9"/>
    <w:rsid w:val="00D74491"/>
    <w:rsid w:val="00D74900"/>
    <w:rsid w:val="00D74C1A"/>
    <w:rsid w:val="00D7531E"/>
    <w:rsid w:val="00D75389"/>
    <w:rsid w:val="00D753B7"/>
    <w:rsid w:val="00D75425"/>
    <w:rsid w:val="00D75496"/>
    <w:rsid w:val="00D75644"/>
    <w:rsid w:val="00D7593E"/>
    <w:rsid w:val="00D75BC0"/>
    <w:rsid w:val="00D75CC8"/>
    <w:rsid w:val="00D75CE1"/>
    <w:rsid w:val="00D75DA1"/>
    <w:rsid w:val="00D75F55"/>
    <w:rsid w:val="00D76022"/>
    <w:rsid w:val="00D76120"/>
    <w:rsid w:val="00D76126"/>
    <w:rsid w:val="00D761B1"/>
    <w:rsid w:val="00D76244"/>
    <w:rsid w:val="00D763D3"/>
    <w:rsid w:val="00D7649C"/>
    <w:rsid w:val="00D765E7"/>
    <w:rsid w:val="00D773C1"/>
    <w:rsid w:val="00D77627"/>
    <w:rsid w:val="00D77BC8"/>
    <w:rsid w:val="00D80028"/>
    <w:rsid w:val="00D8020A"/>
    <w:rsid w:val="00D802B7"/>
    <w:rsid w:val="00D807CC"/>
    <w:rsid w:val="00D8091C"/>
    <w:rsid w:val="00D80984"/>
    <w:rsid w:val="00D809A0"/>
    <w:rsid w:val="00D80FF1"/>
    <w:rsid w:val="00D8139E"/>
    <w:rsid w:val="00D8148C"/>
    <w:rsid w:val="00D81657"/>
    <w:rsid w:val="00D81737"/>
    <w:rsid w:val="00D81A4E"/>
    <w:rsid w:val="00D81B1A"/>
    <w:rsid w:val="00D81C9A"/>
    <w:rsid w:val="00D81CE0"/>
    <w:rsid w:val="00D82066"/>
    <w:rsid w:val="00D824E2"/>
    <w:rsid w:val="00D82904"/>
    <w:rsid w:val="00D82E72"/>
    <w:rsid w:val="00D82FB4"/>
    <w:rsid w:val="00D82FC9"/>
    <w:rsid w:val="00D82FF0"/>
    <w:rsid w:val="00D830C7"/>
    <w:rsid w:val="00D831EC"/>
    <w:rsid w:val="00D83259"/>
    <w:rsid w:val="00D83269"/>
    <w:rsid w:val="00D840F8"/>
    <w:rsid w:val="00D84403"/>
    <w:rsid w:val="00D8457D"/>
    <w:rsid w:val="00D84599"/>
    <w:rsid w:val="00D846D0"/>
    <w:rsid w:val="00D84870"/>
    <w:rsid w:val="00D84D2A"/>
    <w:rsid w:val="00D850BD"/>
    <w:rsid w:val="00D85192"/>
    <w:rsid w:val="00D851B9"/>
    <w:rsid w:val="00D8547D"/>
    <w:rsid w:val="00D85555"/>
    <w:rsid w:val="00D8559E"/>
    <w:rsid w:val="00D855E6"/>
    <w:rsid w:val="00D857CB"/>
    <w:rsid w:val="00D85868"/>
    <w:rsid w:val="00D858FA"/>
    <w:rsid w:val="00D85B05"/>
    <w:rsid w:val="00D85B0C"/>
    <w:rsid w:val="00D85C94"/>
    <w:rsid w:val="00D85DB6"/>
    <w:rsid w:val="00D865B1"/>
    <w:rsid w:val="00D86A06"/>
    <w:rsid w:val="00D86E5E"/>
    <w:rsid w:val="00D86F03"/>
    <w:rsid w:val="00D86FE5"/>
    <w:rsid w:val="00D8710A"/>
    <w:rsid w:val="00D8710D"/>
    <w:rsid w:val="00D8712F"/>
    <w:rsid w:val="00D876FF"/>
    <w:rsid w:val="00D878F6"/>
    <w:rsid w:val="00D87B1B"/>
    <w:rsid w:val="00D87C4C"/>
    <w:rsid w:val="00D87F5A"/>
    <w:rsid w:val="00D87F60"/>
    <w:rsid w:val="00D90267"/>
    <w:rsid w:val="00D904E4"/>
    <w:rsid w:val="00D90615"/>
    <w:rsid w:val="00D90662"/>
    <w:rsid w:val="00D90682"/>
    <w:rsid w:val="00D90C4D"/>
    <w:rsid w:val="00D90D3C"/>
    <w:rsid w:val="00D91024"/>
    <w:rsid w:val="00D912DD"/>
    <w:rsid w:val="00D91324"/>
    <w:rsid w:val="00D91B38"/>
    <w:rsid w:val="00D91CC8"/>
    <w:rsid w:val="00D91F61"/>
    <w:rsid w:val="00D921FE"/>
    <w:rsid w:val="00D92445"/>
    <w:rsid w:val="00D9269D"/>
    <w:rsid w:val="00D926CE"/>
    <w:rsid w:val="00D92713"/>
    <w:rsid w:val="00D92965"/>
    <w:rsid w:val="00D92AEF"/>
    <w:rsid w:val="00D92B62"/>
    <w:rsid w:val="00D92F6D"/>
    <w:rsid w:val="00D930D7"/>
    <w:rsid w:val="00D93522"/>
    <w:rsid w:val="00D93600"/>
    <w:rsid w:val="00D9361B"/>
    <w:rsid w:val="00D9380E"/>
    <w:rsid w:val="00D93810"/>
    <w:rsid w:val="00D93848"/>
    <w:rsid w:val="00D938AE"/>
    <w:rsid w:val="00D938E4"/>
    <w:rsid w:val="00D93906"/>
    <w:rsid w:val="00D939FE"/>
    <w:rsid w:val="00D93C1B"/>
    <w:rsid w:val="00D93E67"/>
    <w:rsid w:val="00D94042"/>
    <w:rsid w:val="00D94107"/>
    <w:rsid w:val="00D942A2"/>
    <w:rsid w:val="00D94399"/>
    <w:rsid w:val="00D9451E"/>
    <w:rsid w:val="00D9455F"/>
    <w:rsid w:val="00D945AE"/>
    <w:rsid w:val="00D9466A"/>
    <w:rsid w:val="00D94800"/>
    <w:rsid w:val="00D948A7"/>
    <w:rsid w:val="00D9498D"/>
    <w:rsid w:val="00D94B20"/>
    <w:rsid w:val="00D94BA8"/>
    <w:rsid w:val="00D94BAA"/>
    <w:rsid w:val="00D950D0"/>
    <w:rsid w:val="00D954B3"/>
    <w:rsid w:val="00D95575"/>
    <w:rsid w:val="00D95632"/>
    <w:rsid w:val="00D95A6D"/>
    <w:rsid w:val="00D95B41"/>
    <w:rsid w:val="00D95C20"/>
    <w:rsid w:val="00D960A1"/>
    <w:rsid w:val="00D9617A"/>
    <w:rsid w:val="00D961CB"/>
    <w:rsid w:val="00D96220"/>
    <w:rsid w:val="00D963E4"/>
    <w:rsid w:val="00D965F3"/>
    <w:rsid w:val="00D96784"/>
    <w:rsid w:val="00D96821"/>
    <w:rsid w:val="00D96878"/>
    <w:rsid w:val="00D968B6"/>
    <w:rsid w:val="00D969EB"/>
    <w:rsid w:val="00D96B03"/>
    <w:rsid w:val="00D96B84"/>
    <w:rsid w:val="00D97763"/>
    <w:rsid w:val="00D977D8"/>
    <w:rsid w:val="00D97932"/>
    <w:rsid w:val="00D9798B"/>
    <w:rsid w:val="00D979B5"/>
    <w:rsid w:val="00D97EFC"/>
    <w:rsid w:val="00DA005D"/>
    <w:rsid w:val="00DA006D"/>
    <w:rsid w:val="00DA04EA"/>
    <w:rsid w:val="00DA054F"/>
    <w:rsid w:val="00DA08AA"/>
    <w:rsid w:val="00DA0C2C"/>
    <w:rsid w:val="00DA0DB0"/>
    <w:rsid w:val="00DA1254"/>
    <w:rsid w:val="00DA12BB"/>
    <w:rsid w:val="00DA12C5"/>
    <w:rsid w:val="00DA13D7"/>
    <w:rsid w:val="00DA156C"/>
    <w:rsid w:val="00DA15E3"/>
    <w:rsid w:val="00DA1692"/>
    <w:rsid w:val="00DA1D14"/>
    <w:rsid w:val="00DA1FD6"/>
    <w:rsid w:val="00DA23B0"/>
    <w:rsid w:val="00DA24B4"/>
    <w:rsid w:val="00DA2CB0"/>
    <w:rsid w:val="00DA2CC5"/>
    <w:rsid w:val="00DA2DE6"/>
    <w:rsid w:val="00DA2E0C"/>
    <w:rsid w:val="00DA30A7"/>
    <w:rsid w:val="00DA3240"/>
    <w:rsid w:val="00DA3385"/>
    <w:rsid w:val="00DA3510"/>
    <w:rsid w:val="00DA36A6"/>
    <w:rsid w:val="00DA3951"/>
    <w:rsid w:val="00DA3ACE"/>
    <w:rsid w:val="00DA3E31"/>
    <w:rsid w:val="00DA41C4"/>
    <w:rsid w:val="00DA422B"/>
    <w:rsid w:val="00DA437A"/>
    <w:rsid w:val="00DA4733"/>
    <w:rsid w:val="00DA4739"/>
    <w:rsid w:val="00DA47E5"/>
    <w:rsid w:val="00DA4871"/>
    <w:rsid w:val="00DA4B87"/>
    <w:rsid w:val="00DA5050"/>
    <w:rsid w:val="00DA51BE"/>
    <w:rsid w:val="00DA51F6"/>
    <w:rsid w:val="00DA5702"/>
    <w:rsid w:val="00DA59E6"/>
    <w:rsid w:val="00DA616B"/>
    <w:rsid w:val="00DA618E"/>
    <w:rsid w:val="00DA632F"/>
    <w:rsid w:val="00DA65E2"/>
    <w:rsid w:val="00DA682D"/>
    <w:rsid w:val="00DA6A98"/>
    <w:rsid w:val="00DA6ABC"/>
    <w:rsid w:val="00DA6B4E"/>
    <w:rsid w:val="00DA6B9A"/>
    <w:rsid w:val="00DA7022"/>
    <w:rsid w:val="00DA72EC"/>
    <w:rsid w:val="00DA75BB"/>
    <w:rsid w:val="00DA7886"/>
    <w:rsid w:val="00DA78C3"/>
    <w:rsid w:val="00DA7A1E"/>
    <w:rsid w:val="00DA7C87"/>
    <w:rsid w:val="00DA7C9A"/>
    <w:rsid w:val="00DA7EA2"/>
    <w:rsid w:val="00DB0029"/>
    <w:rsid w:val="00DB003A"/>
    <w:rsid w:val="00DB04F0"/>
    <w:rsid w:val="00DB0667"/>
    <w:rsid w:val="00DB06CC"/>
    <w:rsid w:val="00DB083A"/>
    <w:rsid w:val="00DB0960"/>
    <w:rsid w:val="00DB0C28"/>
    <w:rsid w:val="00DB0D0F"/>
    <w:rsid w:val="00DB0EA0"/>
    <w:rsid w:val="00DB121F"/>
    <w:rsid w:val="00DB1432"/>
    <w:rsid w:val="00DB1531"/>
    <w:rsid w:val="00DB17F9"/>
    <w:rsid w:val="00DB184C"/>
    <w:rsid w:val="00DB1B00"/>
    <w:rsid w:val="00DB1CCE"/>
    <w:rsid w:val="00DB1F03"/>
    <w:rsid w:val="00DB2077"/>
    <w:rsid w:val="00DB2514"/>
    <w:rsid w:val="00DB26AF"/>
    <w:rsid w:val="00DB2A65"/>
    <w:rsid w:val="00DB2E8B"/>
    <w:rsid w:val="00DB302A"/>
    <w:rsid w:val="00DB349D"/>
    <w:rsid w:val="00DB3796"/>
    <w:rsid w:val="00DB3F67"/>
    <w:rsid w:val="00DB3F8B"/>
    <w:rsid w:val="00DB40F2"/>
    <w:rsid w:val="00DB4130"/>
    <w:rsid w:val="00DB4224"/>
    <w:rsid w:val="00DB4373"/>
    <w:rsid w:val="00DB46C5"/>
    <w:rsid w:val="00DB4BAB"/>
    <w:rsid w:val="00DB4BB6"/>
    <w:rsid w:val="00DB4EEA"/>
    <w:rsid w:val="00DB4FF2"/>
    <w:rsid w:val="00DB50CD"/>
    <w:rsid w:val="00DB534F"/>
    <w:rsid w:val="00DB536E"/>
    <w:rsid w:val="00DB5AA0"/>
    <w:rsid w:val="00DB5ED2"/>
    <w:rsid w:val="00DB5EDC"/>
    <w:rsid w:val="00DB601E"/>
    <w:rsid w:val="00DB61F6"/>
    <w:rsid w:val="00DB62BC"/>
    <w:rsid w:val="00DB647F"/>
    <w:rsid w:val="00DB649C"/>
    <w:rsid w:val="00DB652E"/>
    <w:rsid w:val="00DB6555"/>
    <w:rsid w:val="00DB68C7"/>
    <w:rsid w:val="00DB6986"/>
    <w:rsid w:val="00DB6A4D"/>
    <w:rsid w:val="00DB7097"/>
    <w:rsid w:val="00DB733E"/>
    <w:rsid w:val="00DB7395"/>
    <w:rsid w:val="00DB747D"/>
    <w:rsid w:val="00DB75D6"/>
    <w:rsid w:val="00DB771A"/>
    <w:rsid w:val="00DB7862"/>
    <w:rsid w:val="00DB7DF3"/>
    <w:rsid w:val="00DB7E52"/>
    <w:rsid w:val="00DC00ED"/>
    <w:rsid w:val="00DC020F"/>
    <w:rsid w:val="00DC02D0"/>
    <w:rsid w:val="00DC0368"/>
    <w:rsid w:val="00DC07EC"/>
    <w:rsid w:val="00DC08D9"/>
    <w:rsid w:val="00DC090C"/>
    <w:rsid w:val="00DC0ADF"/>
    <w:rsid w:val="00DC0C51"/>
    <w:rsid w:val="00DC0DB7"/>
    <w:rsid w:val="00DC0F3F"/>
    <w:rsid w:val="00DC11EE"/>
    <w:rsid w:val="00DC161E"/>
    <w:rsid w:val="00DC186D"/>
    <w:rsid w:val="00DC1953"/>
    <w:rsid w:val="00DC1BD7"/>
    <w:rsid w:val="00DC1D85"/>
    <w:rsid w:val="00DC1DC1"/>
    <w:rsid w:val="00DC2069"/>
    <w:rsid w:val="00DC238B"/>
    <w:rsid w:val="00DC23C8"/>
    <w:rsid w:val="00DC2416"/>
    <w:rsid w:val="00DC2553"/>
    <w:rsid w:val="00DC25F0"/>
    <w:rsid w:val="00DC268C"/>
    <w:rsid w:val="00DC2970"/>
    <w:rsid w:val="00DC2B16"/>
    <w:rsid w:val="00DC2D3B"/>
    <w:rsid w:val="00DC2F18"/>
    <w:rsid w:val="00DC317B"/>
    <w:rsid w:val="00DC32E8"/>
    <w:rsid w:val="00DC3532"/>
    <w:rsid w:val="00DC37CA"/>
    <w:rsid w:val="00DC39CA"/>
    <w:rsid w:val="00DC3A17"/>
    <w:rsid w:val="00DC3B28"/>
    <w:rsid w:val="00DC3B6F"/>
    <w:rsid w:val="00DC3D1C"/>
    <w:rsid w:val="00DC3F7F"/>
    <w:rsid w:val="00DC4358"/>
    <w:rsid w:val="00DC48BE"/>
    <w:rsid w:val="00DC48CF"/>
    <w:rsid w:val="00DC49C9"/>
    <w:rsid w:val="00DC4A4D"/>
    <w:rsid w:val="00DC4C8D"/>
    <w:rsid w:val="00DC4E2B"/>
    <w:rsid w:val="00DC4E97"/>
    <w:rsid w:val="00DC5016"/>
    <w:rsid w:val="00DC517A"/>
    <w:rsid w:val="00DC5612"/>
    <w:rsid w:val="00DC572F"/>
    <w:rsid w:val="00DC5807"/>
    <w:rsid w:val="00DC5AC0"/>
    <w:rsid w:val="00DC6146"/>
    <w:rsid w:val="00DC6219"/>
    <w:rsid w:val="00DC63FC"/>
    <w:rsid w:val="00DC648D"/>
    <w:rsid w:val="00DC6526"/>
    <w:rsid w:val="00DC6F3D"/>
    <w:rsid w:val="00DC7024"/>
    <w:rsid w:val="00DC7219"/>
    <w:rsid w:val="00DC7226"/>
    <w:rsid w:val="00DC72BA"/>
    <w:rsid w:val="00DC7691"/>
    <w:rsid w:val="00DC7B5D"/>
    <w:rsid w:val="00DC7C11"/>
    <w:rsid w:val="00DC7E47"/>
    <w:rsid w:val="00DD0000"/>
    <w:rsid w:val="00DD0256"/>
    <w:rsid w:val="00DD02B3"/>
    <w:rsid w:val="00DD055C"/>
    <w:rsid w:val="00DD070D"/>
    <w:rsid w:val="00DD077B"/>
    <w:rsid w:val="00DD08AD"/>
    <w:rsid w:val="00DD091B"/>
    <w:rsid w:val="00DD0AE3"/>
    <w:rsid w:val="00DD0B77"/>
    <w:rsid w:val="00DD0BB2"/>
    <w:rsid w:val="00DD0D56"/>
    <w:rsid w:val="00DD0E5A"/>
    <w:rsid w:val="00DD0F36"/>
    <w:rsid w:val="00DD1044"/>
    <w:rsid w:val="00DD1050"/>
    <w:rsid w:val="00DD11CF"/>
    <w:rsid w:val="00DD1506"/>
    <w:rsid w:val="00DD15A0"/>
    <w:rsid w:val="00DD15E1"/>
    <w:rsid w:val="00DD1B9A"/>
    <w:rsid w:val="00DD1C03"/>
    <w:rsid w:val="00DD1E54"/>
    <w:rsid w:val="00DD1FF1"/>
    <w:rsid w:val="00DD2165"/>
    <w:rsid w:val="00DD2177"/>
    <w:rsid w:val="00DD233A"/>
    <w:rsid w:val="00DD2350"/>
    <w:rsid w:val="00DD24D4"/>
    <w:rsid w:val="00DD275F"/>
    <w:rsid w:val="00DD2761"/>
    <w:rsid w:val="00DD28F6"/>
    <w:rsid w:val="00DD2AA5"/>
    <w:rsid w:val="00DD2B28"/>
    <w:rsid w:val="00DD2BAB"/>
    <w:rsid w:val="00DD2D0A"/>
    <w:rsid w:val="00DD2DE3"/>
    <w:rsid w:val="00DD2E52"/>
    <w:rsid w:val="00DD2EAE"/>
    <w:rsid w:val="00DD3240"/>
    <w:rsid w:val="00DD3262"/>
    <w:rsid w:val="00DD372A"/>
    <w:rsid w:val="00DD3A80"/>
    <w:rsid w:val="00DD3B70"/>
    <w:rsid w:val="00DD3C2E"/>
    <w:rsid w:val="00DD3CE1"/>
    <w:rsid w:val="00DD3D9B"/>
    <w:rsid w:val="00DD48A2"/>
    <w:rsid w:val="00DD4969"/>
    <w:rsid w:val="00DD4B89"/>
    <w:rsid w:val="00DD4F81"/>
    <w:rsid w:val="00DD51E3"/>
    <w:rsid w:val="00DD5255"/>
    <w:rsid w:val="00DD537B"/>
    <w:rsid w:val="00DD56A4"/>
    <w:rsid w:val="00DD56FC"/>
    <w:rsid w:val="00DD592F"/>
    <w:rsid w:val="00DD598C"/>
    <w:rsid w:val="00DD5D33"/>
    <w:rsid w:val="00DD5D7B"/>
    <w:rsid w:val="00DD5FA8"/>
    <w:rsid w:val="00DD60D1"/>
    <w:rsid w:val="00DD60FD"/>
    <w:rsid w:val="00DD6308"/>
    <w:rsid w:val="00DD67E7"/>
    <w:rsid w:val="00DD6885"/>
    <w:rsid w:val="00DD6B31"/>
    <w:rsid w:val="00DD6C06"/>
    <w:rsid w:val="00DD6CA6"/>
    <w:rsid w:val="00DD6D06"/>
    <w:rsid w:val="00DD6DD2"/>
    <w:rsid w:val="00DD6FA8"/>
    <w:rsid w:val="00DD6FBA"/>
    <w:rsid w:val="00DD7149"/>
    <w:rsid w:val="00DD71EC"/>
    <w:rsid w:val="00DD71F6"/>
    <w:rsid w:val="00DD745F"/>
    <w:rsid w:val="00DD760E"/>
    <w:rsid w:val="00DD7C81"/>
    <w:rsid w:val="00DD7D8D"/>
    <w:rsid w:val="00DD7E21"/>
    <w:rsid w:val="00DE06F5"/>
    <w:rsid w:val="00DE07D4"/>
    <w:rsid w:val="00DE0826"/>
    <w:rsid w:val="00DE09DA"/>
    <w:rsid w:val="00DE0CD8"/>
    <w:rsid w:val="00DE1172"/>
    <w:rsid w:val="00DE12DA"/>
    <w:rsid w:val="00DE134E"/>
    <w:rsid w:val="00DE181A"/>
    <w:rsid w:val="00DE194D"/>
    <w:rsid w:val="00DE1C1B"/>
    <w:rsid w:val="00DE1CA0"/>
    <w:rsid w:val="00DE1CAD"/>
    <w:rsid w:val="00DE2046"/>
    <w:rsid w:val="00DE2268"/>
    <w:rsid w:val="00DE2456"/>
    <w:rsid w:val="00DE2518"/>
    <w:rsid w:val="00DE2BEE"/>
    <w:rsid w:val="00DE2BEF"/>
    <w:rsid w:val="00DE2CE3"/>
    <w:rsid w:val="00DE2F47"/>
    <w:rsid w:val="00DE2F7B"/>
    <w:rsid w:val="00DE301E"/>
    <w:rsid w:val="00DE3428"/>
    <w:rsid w:val="00DE360A"/>
    <w:rsid w:val="00DE3660"/>
    <w:rsid w:val="00DE3C24"/>
    <w:rsid w:val="00DE3D25"/>
    <w:rsid w:val="00DE3DDF"/>
    <w:rsid w:val="00DE437F"/>
    <w:rsid w:val="00DE4567"/>
    <w:rsid w:val="00DE45F8"/>
    <w:rsid w:val="00DE4688"/>
    <w:rsid w:val="00DE489E"/>
    <w:rsid w:val="00DE48E9"/>
    <w:rsid w:val="00DE4966"/>
    <w:rsid w:val="00DE4AD8"/>
    <w:rsid w:val="00DE5022"/>
    <w:rsid w:val="00DE5023"/>
    <w:rsid w:val="00DE527A"/>
    <w:rsid w:val="00DE5280"/>
    <w:rsid w:val="00DE52C6"/>
    <w:rsid w:val="00DE5467"/>
    <w:rsid w:val="00DE56E2"/>
    <w:rsid w:val="00DE58BF"/>
    <w:rsid w:val="00DE5971"/>
    <w:rsid w:val="00DE5B0B"/>
    <w:rsid w:val="00DE5C1B"/>
    <w:rsid w:val="00DE5D30"/>
    <w:rsid w:val="00DE6218"/>
    <w:rsid w:val="00DE686C"/>
    <w:rsid w:val="00DE6A32"/>
    <w:rsid w:val="00DE6C58"/>
    <w:rsid w:val="00DE6C9A"/>
    <w:rsid w:val="00DE6E95"/>
    <w:rsid w:val="00DE6F82"/>
    <w:rsid w:val="00DE7126"/>
    <w:rsid w:val="00DE7285"/>
    <w:rsid w:val="00DE7390"/>
    <w:rsid w:val="00DE73BE"/>
    <w:rsid w:val="00DE74DC"/>
    <w:rsid w:val="00DE764F"/>
    <w:rsid w:val="00DE7809"/>
    <w:rsid w:val="00DE7C9C"/>
    <w:rsid w:val="00DE7D30"/>
    <w:rsid w:val="00DE7DBE"/>
    <w:rsid w:val="00DE7DCC"/>
    <w:rsid w:val="00DE7E7A"/>
    <w:rsid w:val="00DF00EA"/>
    <w:rsid w:val="00DF0331"/>
    <w:rsid w:val="00DF0446"/>
    <w:rsid w:val="00DF09FC"/>
    <w:rsid w:val="00DF0CF3"/>
    <w:rsid w:val="00DF0EA3"/>
    <w:rsid w:val="00DF0EB9"/>
    <w:rsid w:val="00DF0F5D"/>
    <w:rsid w:val="00DF0F66"/>
    <w:rsid w:val="00DF10B9"/>
    <w:rsid w:val="00DF116D"/>
    <w:rsid w:val="00DF11B8"/>
    <w:rsid w:val="00DF12AE"/>
    <w:rsid w:val="00DF1314"/>
    <w:rsid w:val="00DF13EB"/>
    <w:rsid w:val="00DF1A98"/>
    <w:rsid w:val="00DF1C3F"/>
    <w:rsid w:val="00DF1D66"/>
    <w:rsid w:val="00DF1D74"/>
    <w:rsid w:val="00DF1E76"/>
    <w:rsid w:val="00DF1ED6"/>
    <w:rsid w:val="00DF228D"/>
    <w:rsid w:val="00DF24B5"/>
    <w:rsid w:val="00DF2793"/>
    <w:rsid w:val="00DF2A19"/>
    <w:rsid w:val="00DF2A54"/>
    <w:rsid w:val="00DF2A8E"/>
    <w:rsid w:val="00DF2FA1"/>
    <w:rsid w:val="00DF325F"/>
    <w:rsid w:val="00DF32B1"/>
    <w:rsid w:val="00DF32F4"/>
    <w:rsid w:val="00DF347E"/>
    <w:rsid w:val="00DF353D"/>
    <w:rsid w:val="00DF358E"/>
    <w:rsid w:val="00DF366A"/>
    <w:rsid w:val="00DF367D"/>
    <w:rsid w:val="00DF3722"/>
    <w:rsid w:val="00DF3839"/>
    <w:rsid w:val="00DF3919"/>
    <w:rsid w:val="00DF39DC"/>
    <w:rsid w:val="00DF3C1F"/>
    <w:rsid w:val="00DF40FF"/>
    <w:rsid w:val="00DF4A31"/>
    <w:rsid w:val="00DF4C11"/>
    <w:rsid w:val="00DF4C61"/>
    <w:rsid w:val="00DF4F8C"/>
    <w:rsid w:val="00DF513D"/>
    <w:rsid w:val="00DF5322"/>
    <w:rsid w:val="00DF5324"/>
    <w:rsid w:val="00DF535E"/>
    <w:rsid w:val="00DF540D"/>
    <w:rsid w:val="00DF55B1"/>
    <w:rsid w:val="00DF561A"/>
    <w:rsid w:val="00DF57FF"/>
    <w:rsid w:val="00DF5884"/>
    <w:rsid w:val="00DF589E"/>
    <w:rsid w:val="00DF5CB8"/>
    <w:rsid w:val="00DF5DD5"/>
    <w:rsid w:val="00DF5EE1"/>
    <w:rsid w:val="00DF6051"/>
    <w:rsid w:val="00DF61BA"/>
    <w:rsid w:val="00DF63B7"/>
    <w:rsid w:val="00DF65C6"/>
    <w:rsid w:val="00DF6A7A"/>
    <w:rsid w:val="00DF6C6C"/>
    <w:rsid w:val="00DF7033"/>
    <w:rsid w:val="00DF733B"/>
    <w:rsid w:val="00DF74B0"/>
    <w:rsid w:val="00DF75DF"/>
    <w:rsid w:val="00DF7862"/>
    <w:rsid w:val="00DF7C10"/>
    <w:rsid w:val="00DF7EA1"/>
    <w:rsid w:val="00DF7F31"/>
    <w:rsid w:val="00DF7F74"/>
    <w:rsid w:val="00E00166"/>
    <w:rsid w:val="00E005A7"/>
    <w:rsid w:val="00E00BBB"/>
    <w:rsid w:val="00E00EFE"/>
    <w:rsid w:val="00E01077"/>
    <w:rsid w:val="00E01217"/>
    <w:rsid w:val="00E018EF"/>
    <w:rsid w:val="00E01E9B"/>
    <w:rsid w:val="00E01EF9"/>
    <w:rsid w:val="00E01F7F"/>
    <w:rsid w:val="00E02299"/>
    <w:rsid w:val="00E026A7"/>
    <w:rsid w:val="00E028DE"/>
    <w:rsid w:val="00E02961"/>
    <w:rsid w:val="00E02D76"/>
    <w:rsid w:val="00E0332C"/>
    <w:rsid w:val="00E033B9"/>
    <w:rsid w:val="00E033D9"/>
    <w:rsid w:val="00E036A5"/>
    <w:rsid w:val="00E036E0"/>
    <w:rsid w:val="00E03821"/>
    <w:rsid w:val="00E03AA5"/>
    <w:rsid w:val="00E03CBF"/>
    <w:rsid w:val="00E03CF2"/>
    <w:rsid w:val="00E03D71"/>
    <w:rsid w:val="00E03F02"/>
    <w:rsid w:val="00E0415D"/>
    <w:rsid w:val="00E044BB"/>
    <w:rsid w:val="00E0484F"/>
    <w:rsid w:val="00E04A68"/>
    <w:rsid w:val="00E04A73"/>
    <w:rsid w:val="00E04B82"/>
    <w:rsid w:val="00E04D92"/>
    <w:rsid w:val="00E04DB2"/>
    <w:rsid w:val="00E04EFD"/>
    <w:rsid w:val="00E04FA3"/>
    <w:rsid w:val="00E051CD"/>
    <w:rsid w:val="00E05345"/>
    <w:rsid w:val="00E054FA"/>
    <w:rsid w:val="00E057A6"/>
    <w:rsid w:val="00E059EE"/>
    <w:rsid w:val="00E05A74"/>
    <w:rsid w:val="00E05B65"/>
    <w:rsid w:val="00E05BB7"/>
    <w:rsid w:val="00E05D32"/>
    <w:rsid w:val="00E06250"/>
    <w:rsid w:val="00E06430"/>
    <w:rsid w:val="00E065EF"/>
    <w:rsid w:val="00E06627"/>
    <w:rsid w:val="00E06739"/>
    <w:rsid w:val="00E067D4"/>
    <w:rsid w:val="00E06C6D"/>
    <w:rsid w:val="00E06CDE"/>
    <w:rsid w:val="00E06E72"/>
    <w:rsid w:val="00E06F7E"/>
    <w:rsid w:val="00E072C2"/>
    <w:rsid w:val="00E07504"/>
    <w:rsid w:val="00E07738"/>
    <w:rsid w:val="00E077AF"/>
    <w:rsid w:val="00E0795A"/>
    <w:rsid w:val="00E07F84"/>
    <w:rsid w:val="00E100C3"/>
    <w:rsid w:val="00E100C4"/>
    <w:rsid w:val="00E1011F"/>
    <w:rsid w:val="00E10218"/>
    <w:rsid w:val="00E10220"/>
    <w:rsid w:val="00E10296"/>
    <w:rsid w:val="00E10359"/>
    <w:rsid w:val="00E10393"/>
    <w:rsid w:val="00E10803"/>
    <w:rsid w:val="00E10898"/>
    <w:rsid w:val="00E108F3"/>
    <w:rsid w:val="00E10A13"/>
    <w:rsid w:val="00E10F9B"/>
    <w:rsid w:val="00E10FE7"/>
    <w:rsid w:val="00E110B9"/>
    <w:rsid w:val="00E112EE"/>
    <w:rsid w:val="00E11563"/>
    <w:rsid w:val="00E116D8"/>
    <w:rsid w:val="00E11754"/>
    <w:rsid w:val="00E117EA"/>
    <w:rsid w:val="00E11FC3"/>
    <w:rsid w:val="00E1213D"/>
    <w:rsid w:val="00E1273D"/>
    <w:rsid w:val="00E128C8"/>
    <w:rsid w:val="00E12A4A"/>
    <w:rsid w:val="00E12BA8"/>
    <w:rsid w:val="00E12BCC"/>
    <w:rsid w:val="00E12C8A"/>
    <w:rsid w:val="00E1355A"/>
    <w:rsid w:val="00E138C0"/>
    <w:rsid w:val="00E13CEE"/>
    <w:rsid w:val="00E1411E"/>
    <w:rsid w:val="00E143AB"/>
    <w:rsid w:val="00E14990"/>
    <w:rsid w:val="00E14D5F"/>
    <w:rsid w:val="00E154A9"/>
    <w:rsid w:val="00E15515"/>
    <w:rsid w:val="00E15707"/>
    <w:rsid w:val="00E15910"/>
    <w:rsid w:val="00E1596F"/>
    <w:rsid w:val="00E15A07"/>
    <w:rsid w:val="00E15AEF"/>
    <w:rsid w:val="00E15BDC"/>
    <w:rsid w:val="00E15C71"/>
    <w:rsid w:val="00E15DDF"/>
    <w:rsid w:val="00E15EED"/>
    <w:rsid w:val="00E15F3F"/>
    <w:rsid w:val="00E1618C"/>
    <w:rsid w:val="00E1630E"/>
    <w:rsid w:val="00E16481"/>
    <w:rsid w:val="00E165A9"/>
    <w:rsid w:val="00E167A7"/>
    <w:rsid w:val="00E16A43"/>
    <w:rsid w:val="00E16A49"/>
    <w:rsid w:val="00E16E44"/>
    <w:rsid w:val="00E16EF2"/>
    <w:rsid w:val="00E16F15"/>
    <w:rsid w:val="00E172F8"/>
    <w:rsid w:val="00E17343"/>
    <w:rsid w:val="00E17B4C"/>
    <w:rsid w:val="00E17CD7"/>
    <w:rsid w:val="00E17E42"/>
    <w:rsid w:val="00E202DA"/>
    <w:rsid w:val="00E204D1"/>
    <w:rsid w:val="00E20584"/>
    <w:rsid w:val="00E20617"/>
    <w:rsid w:val="00E20894"/>
    <w:rsid w:val="00E2097E"/>
    <w:rsid w:val="00E20F66"/>
    <w:rsid w:val="00E21130"/>
    <w:rsid w:val="00E2116B"/>
    <w:rsid w:val="00E212E4"/>
    <w:rsid w:val="00E2130D"/>
    <w:rsid w:val="00E216C8"/>
    <w:rsid w:val="00E21EC2"/>
    <w:rsid w:val="00E221D2"/>
    <w:rsid w:val="00E22299"/>
    <w:rsid w:val="00E22356"/>
    <w:rsid w:val="00E224B4"/>
    <w:rsid w:val="00E22BB8"/>
    <w:rsid w:val="00E22D64"/>
    <w:rsid w:val="00E22DD8"/>
    <w:rsid w:val="00E22DE1"/>
    <w:rsid w:val="00E22E50"/>
    <w:rsid w:val="00E22FAF"/>
    <w:rsid w:val="00E23274"/>
    <w:rsid w:val="00E2336E"/>
    <w:rsid w:val="00E2378F"/>
    <w:rsid w:val="00E23799"/>
    <w:rsid w:val="00E23F28"/>
    <w:rsid w:val="00E24180"/>
    <w:rsid w:val="00E243B7"/>
    <w:rsid w:val="00E247A5"/>
    <w:rsid w:val="00E248E1"/>
    <w:rsid w:val="00E24C51"/>
    <w:rsid w:val="00E24CA5"/>
    <w:rsid w:val="00E24FCA"/>
    <w:rsid w:val="00E2505E"/>
    <w:rsid w:val="00E2524E"/>
    <w:rsid w:val="00E25281"/>
    <w:rsid w:val="00E2533B"/>
    <w:rsid w:val="00E256EA"/>
    <w:rsid w:val="00E25863"/>
    <w:rsid w:val="00E25972"/>
    <w:rsid w:val="00E25993"/>
    <w:rsid w:val="00E25F8C"/>
    <w:rsid w:val="00E261A0"/>
    <w:rsid w:val="00E265BA"/>
    <w:rsid w:val="00E2661D"/>
    <w:rsid w:val="00E26B54"/>
    <w:rsid w:val="00E26C2F"/>
    <w:rsid w:val="00E26C6D"/>
    <w:rsid w:val="00E26C95"/>
    <w:rsid w:val="00E26D0A"/>
    <w:rsid w:val="00E26E3B"/>
    <w:rsid w:val="00E26E93"/>
    <w:rsid w:val="00E27069"/>
    <w:rsid w:val="00E270CC"/>
    <w:rsid w:val="00E272C0"/>
    <w:rsid w:val="00E2744F"/>
    <w:rsid w:val="00E27DB3"/>
    <w:rsid w:val="00E30047"/>
    <w:rsid w:val="00E302B0"/>
    <w:rsid w:val="00E302EE"/>
    <w:rsid w:val="00E302FD"/>
    <w:rsid w:val="00E305C5"/>
    <w:rsid w:val="00E307DE"/>
    <w:rsid w:val="00E3092D"/>
    <w:rsid w:val="00E30BAB"/>
    <w:rsid w:val="00E30D22"/>
    <w:rsid w:val="00E30DE5"/>
    <w:rsid w:val="00E30EBA"/>
    <w:rsid w:val="00E30F9C"/>
    <w:rsid w:val="00E31108"/>
    <w:rsid w:val="00E31507"/>
    <w:rsid w:val="00E319E0"/>
    <w:rsid w:val="00E31B34"/>
    <w:rsid w:val="00E31EE7"/>
    <w:rsid w:val="00E323F6"/>
    <w:rsid w:val="00E324E3"/>
    <w:rsid w:val="00E3255F"/>
    <w:rsid w:val="00E326D5"/>
    <w:rsid w:val="00E32758"/>
    <w:rsid w:val="00E32762"/>
    <w:rsid w:val="00E328D2"/>
    <w:rsid w:val="00E3291D"/>
    <w:rsid w:val="00E329B5"/>
    <w:rsid w:val="00E329CC"/>
    <w:rsid w:val="00E32A11"/>
    <w:rsid w:val="00E32C56"/>
    <w:rsid w:val="00E32DC6"/>
    <w:rsid w:val="00E32FE3"/>
    <w:rsid w:val="00E333C9"/>
    <w:rsid w:val="00E33B37"/>
    <w:rsid w:val="00E33C36"/>
    <w:rsid w:val="00E342D2"/>
    <w:rsid w:val="00E34465"/>
    <w:rsid w:val="00E3461C"/>
    <w:rsid w:val="00E348B4"/>
    <w:rsid w:val="00E348D1"/>
    <w:rsid w:val="00E34946"/>
    <w:rsid w:val="00E3495A"/>
    <w:rsid w:val="00E34CC3"/>
    <w:rsid w:val="00E34EF7"/>
    <w:rsid w:val="00E3508B"/>
    <w:rsid w:val="00E35449"/>
    <w:rsid w:val="00E3561B"/>
    <w:rsid w:val="00E35767"/>
    <w:rsid w:val="00E357B1"/>
    <w:rsid w:val="00E35853"/>
    <w:rsid w:val="00E35D4E"/>
    <w:rsid w:val="00E35E7F"/>
    <w:rsid w:val="00E35F39"/>
    <w:rsid w:val="00E35FB0"/>
    <w:rsid w:val="00E3602F"/>
    <w:rsid w:val="00E3633A"/>
    <w:rsid w:val="00E36664"/>
    <w:rsid w:val="00E36850"/>
    <w:rsid w:val="00E368A0"/>
    <w:rsid w:val="00E36AA2"/>
    <w:rsid w:val="00E36FEB"/>
    <w:rsid w:val="00E3717C"/>
    <w:rsid w:val="00E37194"/>
    <w:rsid w:val="00E3723D"/>
    <w:rsid w:val="00E37372"/>
    <w:rsid w:val="00E374DD"/>
    <w:rsid w:val="00E376C0"/>
    <w:rsid w:val="00E37915"/>
    <w:rsid w:val="00E37CA9"/>
    <w:rsid w:val="00E37EC3"/>
    <w:rsid w:val="00E40128"/>
    <w:rsid w:val="00E40211"/>
    <w:rsid w:val="00E4043D"/>
    <w:rsid w:val="00E404B5"/>
    <w:rsid w:val="00E40689"/>
    <w:rsid w:val="00E40960"/>
    <w:rsid w:val="00E40B6E"/>
    <w:rsid w:val="00E40CCB"/>
    <w:rsid w:val="00E40D8B"/>
    <w:rsid w:val="00E40F6F"/>
    <w:rsid w:val="00E410E7"/>
    <w:rsid w:val="00E41195"/>
    <w:rsid w:val="00E412E3"/>
    <w:rsid w:val="00E4155B"/>
    <w:rsid w:val="00E416A6"/>
    <w:rsid w:val="00E416FA"/>
    <w:rsid w:val="00E41732"/>
    <w:rsid w:val="00E41F24"/>
    <w:rsid w:val="00E41F66"/>
    <w:rsid w:val="00E420B8"/>
    <w:rsid w:val="00E4263E"/>
    <w:rsid w:val="00E427D9"/>
    <w:rsid w:val="00E42D24"/>
    <w:rsid w:val="00E42F72"/>
    <w:rsid w:val="00E433D1"/>
    <w:rsid w:val="00E4346D"/>
    <w:rsid w:val="00E43638"/>
    <w:rsid w:val="00E4371F"/>
    <w:rsid w:val="00E43797"/>
    <w:rsid w:val="00E437BA"/>
    <w:rsid w:val="00E43A36"/>
    <w:rsid w:val="00E43CCB"/>
    <w:rsid w:val="00E43D07"/>
    <w:rsid w:val="00E43E83"/>
    <w:rsid w:val="00E43F6F"/>
    <w:rsid w:val="00E4401A"/>
    <w:rsid w:val="00E44026"/>
    <w:rsid w:val="00E443C6"/>
    <w:rsid w:val="00E445A6"/>
    <w:rsid w:val="00E445B8"/>
    <w:rsid w:val="00E44677"/>
    <w:rsid w:val="00E44678"/>
    <w:rsid w:val="00E446F3"/>
    <w:rsid w:val="00E448D2"/>
    <w:rsid w:val="00E449AE"/>
    <w:rsid w:val="00E44ADE"/>
    <w:rsid w:val="00E44B03"/>
    <w:rsid w:val="00E44CD9"/>
    <w:rsid w:val="00E44FE5"/>
    <w:rsid w:val="00E45043"/>
    <w:rsid w:val="00E4509C"/>
    <w:rsid w:val="00E4513E"/>
    <w:rsid w:val="00E4516A"/>
    <w:rsid w:val="00E453E3"/>
    <w:rsid w:val="00E453EF"/>
    <w:rsid w:val="00E45520"/>
    <w:rsid w:val="00E4592C"/>
    <w:rsid w:val="00E46154"/>
    <w:rsid w:val="00E462BE"/>
    <w:rsid w:val="00E46E81"/>
    <w:rsid w:val="00E4728E"/>
    <w:rsid w:val="00E477CB"/>
    <w:rsid w:val="00E47817"/>
    <w:rsid w:val="00E47873"/>
    <w:rsid w:val="00E4787C"/>
    <w:rsid w:val="00E5004D"/>
    <w:rsid w:val="00E5012A"/>
    <w:rsid w:val="00E505B6"/>
    <w:rsid w:val="00E5061C"/>
    <w:rsid w:val="00E50661"/>
    <w:rsid w:val="00E507A1"/>
    <w:rsid w:val="00E50881"/>
    <w:rsid w:val="00E50E1D"/>
    <w:rsid w:val="00E50EA2"/>
    <w:rsid w:val="00E50FBF"/>
    <w:rsid w:val="00E51060"/>
    <w:rsid w:val="00E5109E"/>
    <w:rsid w:val="00E51138"/>
    <w:rsid w:val="00E511AE"/>
    <w:rsid w:val="00E51231"/>
    <w:rsid w:val="00E513B2"/>
    <w:rsid w:val="00E51553"/>
    <w:rsid w:val="00E5168A"/>
    <w:rsid w:val="00E51A71"/>
    <w:rsid w:val="00E522A8"/>
    <w:rsid w:val="00E52629"/>
    <w:rsid w:val="00E52684"/>
    <w:rsid w:val="00E5273B"/>
    <w:rsid w:val="00E52849"/>
    <w:rsid w:val="00E5288A"/>
    <w:rsid w:val="00E532F6"/>
    <w:rsid w:val="00E5350C"/>
    <w:rsid w:val="00E53510"/>
    <w:rsid w:val="00E53527"/>
    <w:rsid w:val="00E535FD"/>
    <w:rsid w:val="00E53A68"/>
    <w:rsid w:val="00E53F2A"/>
    <w:rsid w:val="00E54157"/>
    <w:rsid w:val="00E54159"/>
    <w:rsid w:val="00E544E2"/>
    <w:rsid w:val="00E54669"/>
    <w:rsid w:val="00E54676"/>
    <w:rsid w:val="00E54C05"/>
    <w:rsid w:val="00E54CBB"/>
    <w:rsid w:val="00E54F9B"/>
    <w:rsid w:val="00E55435"/>
    <w:rsid w:val="00E55457"/>
    <w:rsid w:val="00E55928"/>
    <w:rsid w:val="00E559D6"/>
    <w:rsid w:val="00E55B58"/>
    <w:rsid w:val="00E55BFB"/>
    <w:rsid w:val="00E55E1C"/>
    <w:rsid w:val="00E55FD3"/>
    <w:rsid w:val="00E56255"/>
    <w:rsid w:val="00E563D5"/>
    <w:rsid w:val="00E564CC"/>
    <w:rsid w:val="00E5666B"/>
    <w:rsid w:val="00E56931"/>
    <w:rsid w:val="00E569A1"/>
    <w:rsid w:val="00E56A16"/>
    <w:rsid w:val="00E56B91"/>
    <w:rsid w:val="00E56BC2"/>
    <w:rsid w:val="00E56C06"/>
    <w:rsid w:val="00E56EBC"/>
    <w:rsid w:val="00E56F92"/>
    <w:rsid w:val="00E57416"/>
    <w:rsid w:val="00E5793E"/>
    <w:rsid w:val="00E57AD5"/>
    <w:rsid w:val="00E57D27"/>
    <w:rsid w:val="00E57D32"/>
    <w:rsid w:val="00E60185"/>
    <w:rsid w:val="00E603FB"/>
    <w:rsid w:val="00E60446"/>
    <w:rsid w:val="00E60501"/>
    <w:rsid w:val="00E60621"/>
    <w:rsid w:val="00E6069A"/>
    <w:rsid w:val="00E60D01"/>
    <w:rsid w:val="00E60E66"/>
    <w:rsid w:val="00E61151"/>
    <w:rsid w:val="00E61A5D"/>
    <w:rsid w:val="00E61A78"/>
    <w:rsid w:val="00E61B95"/>
    <w:rsid w:val="00E61BB7"/>
    <w:rsid w:val="00E61C10"/>
    <w:rsid w:val="00E61D29"/>
    <w:rsid w:val="00E622A9"/>
    <w:rsid w:val="00E623F4"/>
    <w:rsid w:val="00E62639"/>
    <w:rsid w:val="00E627F8"/>
    <w:rsid w:val="00E628F8"/>
    <w:rsid w:val="00E62D41"/>
    <w:rsid w:val="00E62D4F"/>
    <w:rsid w:val="00E62E12"/>
    <w:rsid w:val="00E62E97"/>
    <w:rsid w:val="00E631C8"/>
    <w:rsid w:val="00E632A0"/>
    <w:rsid w:val="00E6364A"/>
    <w:rsid w:val="00E63B96"/>
    <w:rsid w:val="00E63F05"/>
    <w:rsid w:val="00E63F9F"/>
    <w:rsid w:val="00E63FF5"/>
    <w:rsid w:val="00E63FFF"/>
    <w:rsid w:val="00E6404F"/>
    <w:rsid w:val="00E64313"/>
    <w:rsid w:val="00E64325"/>
    <w:rsid w:val="00E645D3"/>
    <w:rsid w:val="00E64602"/>
    <w:rsid w:val="00E6477E"/>
    <w:rsid w:val="00E647E5"/>
    <w:rsid w:val="00E648F0"/>
    <w:rsid w:val="00E6495F"/>
    <w:rsid w:val="00E64B06"/>
    <w:rsid w:val="00E64B6D"/>
    <w:rsid w:val="00E64BE2"/>
    <w:rsid w:val="00E64C9E"/>
    <w:rsid w:val="00E64D2E"/>
    <w:rsid w:val="00E65077"/>
    <w:rsid w:val="00E655FA"/>
    <w:rsid w:val="00E6561B"/>
    <w:rsid w:val="00E656E9"/>
    <w:rsid w:val="00E659D4"/>
    <w:rsid w:val="00E65A55"/>
    <w:rsid w:val="00E65BAF"/>
    <w:rsid w:val="00E65C63"/>
    <w:rsid w:val="00E65D45"/>
    <w:rsid w:val="00E65E8E"/>
    <w:rsid w:val="00E66730"/>
    <w:rsid w:val="00E66795"/>
    <w:rsid w:val="00E667E2"/>
    <w:rsid w:val="00E6692D"/>
    <w:rsid w:val="00E66A91"/>
    <w:rsid w:val="00E66AEF"/>
    <w:rsid w:val="00E66F04"/>
    <w:rsid w:val="00E67021"/>
    <w:rsid w:val="00E672FA"/>
    <w:rsid w:val="00E6758E"/>
    <w:rsid w:val="00E675FF"/>
    <w:rsid w:val="00E679E5"/>
    <w:rsid w:val="00E67A4D"/>
    <w:rsid w:val="00E67D20"/>
    <w:rsid w:val="00E67E73"/>
    <w:rsid w:val="00E700FA"/>
    <w:rsid w:val="00E70261"/>
    <w:rsid w:val="00E7042F"/>
    <w:rsid w:val="00E70656"/>
    <w:rsid w:val="00E70686"/>
    <w:rsid w:val="00E709A4"/>
    <w:rsid w:val="00E70CD7"/>
    <w:rsid w:val="00E70EE5"/>
    <w:rsid w:val="00E70EF2"/>
    <w:rsid w:val="00E7137F"/>
    <w:rsid w:val="00E71392"/>
    <w:rsid w:val="00E71811"/>
    <w:rsid w:val="00E71861"/>
    <w:rsid w:val="00E71AE6"/>
    <w:rsid w:val="00E7208B"/>
    <w:rsid w:val="00E720B6"/>
    <w:rsid w:val="00E721D3"/>
    <w:rsid w:val="00E72211"/>
    <w:rsid w:val="00E7232E"/>
    <w:rsid w:val="00E7280F"/>
    <w:rsid w:val="00E728F8"/>
    <w:rsid w:val="00E72C01"/>
    <w:rsid w:val="00E72DA7"/>
    <w:rsid w:val="00E72E0F"/>
    <w:rsid w:val="00E72FCE"/>
    <w:rsid w:val="00E737A0"/>
    <w:rsid w:val="00E739D6"/>
    <w:rsid w:val="00E73A66"/>
    <w:rsid w:val="00E73C74"/>
    <w:rsid w:val="00E7441C"/>
    <w:rsid w:val="00E74522"/>
    <w:rsid w:val="00E74531"/>
    <w:rsid w:val="00E7455E"/>
    <w:rsid w:val="00E74741"/>
    <w:rsid w:val="00E747AB"/>
    <w:rsid w:val="00E748AE"/>
    <w:rsid w:val="00E74AF6"/>
    <w:rsid w:val="00E74C05"/>
    <w:rsid w:val="00E74EB5"/>
    <w:rsid w:val="00E753EF"/>
    <w:rsid w:val="00E75793"/>
    <w:rsid w:val="00E75C21"/>
    <w:rsid w:val="00E75CD7"/>
    <w:rsid w:val="00E75E2E"/>
    <w:rsid w:val="00E7604C"/>
    <w:rsid w:val="00E76256"/>
    <w:rsid w:val="00E76266"/>
    <w:rsid w:val="00E766EA"/>
    <w:rsid w:val="00E7685A"/>
    <w:rsid w:val="00E7687A"/>
    <w:rsid w:val="00E768EF"/>
    <w:rsid w:val="00E76F5A"/>
    <w:rsid w:val="00E77102"/>
    <w:rsid w:val="00E7740F"/>
    <w:rsid w:val="00E774F3"/>
    <w:rsid w:val="00E77B4B"/>
    <w:rsid w:val="00E77E5B"/>
    <w:rsid w:val="00E77F72"/>
    <w:rsid w:val="00E77FB9"/>
    <w:rsid w:val="00E8007F"/>
    <w:rsid w:val="00E80173"/>
    <w:rsid w:val="00E802C3"/>
    <w:rsid w:val="00E8037A"/>
    <w:rsid w:val="00E80721"/>
    <w:rsid w:val="00E80932"/>
    <w:rsid w:val="00E80DA2"/>
    <w:rsid w:val="00E8111C"/>
    <w:rsid w:val="00E81312"/>
    <w:rsid w:val="00E81AA4"/>
    <w:rsid w:val="00E81B68"/>
    <w:rsid w:val="00E81E5E"/>
    <w:rsid w:val="00E82063"/>
    <w:rsid w:val="00E821B8"/>
    <w:rsid w:val="00E8239C"/>
    <w:rsid w:val="00E82490"/>
    <w:rsid w:val="00E82738"/>
    <w:rsid w:val="00E82A27"/>
    <w:rsid w:val="00E82C39"/>
    <w:rsid w:val="00E832C6"/>
    <w:rsid w:val="00E83401"/>
    <w:rsid w:val="00E837F1"/>
    <w:rsid w:val="00E83847"/>
    <w:rsid w:val="00E83CD7"/>
    <w:rsid w:val="00E83D3E"/>
    <w:rsid w:val="00E83E3A"/>
    <w:rsid w:val="00E83F78"/>
    <w:rsid w:val="00E83FE0"/>
    <w:rsid w:val="00E840B7"/>
    <w:rsid w:val="00E8410B"/>
    <w:rsid w:val="00E84151"/>
    <w:rsid w:val="00E843D4"/>
    <w:rsid w:val="00E84407"/>
    <w:rsid w:val="00E84B08"/>
    <w:rsid w:val="00E84D04"/>
    <w:rsid w:val="00E8508A"/>
    <w:rsid w:val="00E853D6"/>
    <w:rsid w:val="00E854DB"/>
    <w:rsid w:val="00E85579"/>
    <w:rsid w:val="00E85704"/>
    <w:rsid w:val="00E85793"/>
    <w:rsid w:val="00E858A6"/>
    <w:rsid w:val="00E85A83"/>
    <w:rsid w:val="00E85CD6"/>
    <w:rsid w:val="00E85D02"/>
    <w:rsid w:val="00E85D97"/>
    <w:rsid w:val="00E860B0"/>
    <w:rsid w:val="00E86125"/>
    <w:rsid w:val="00E865B7"/>
    <w:rsid w:val="00E869DD"/>
    <w:rsid w:val="00E86AD0"/>
    <w:rsid w:val="00E86C8F"/>
    <w:rsid w:val="00E86DF4"/>
    <w:rsid w:val="00E86FD3"/>
    <w:rsid w:val="00E8700B"/>
    <w:rsid w:val="00E871B1"/>
    <w:rsid w:val="00E87441"/>
    <w:rsid w:val="00E8793B"/>
    <w:rsid w:val="00E87A66"/>
    <w:rsid w:val="00E87C96"/>
    <w:rsid w:val="00E87CA0"/>
    <w:rsid w:val="00E87D93"/>
    <w:rsid w:val="00E87F42"/>
    <w:rsid w:val="00E901D5"/>
    <w:rsid w:val="00E9056F"/>
    <w:rsid w:val="00E90724"/>
    <w:rsid w:val="00E907FA"/>
    <w:rsid w:val="00E90A3F"/>
    <w:rsid w:val="00E90ABE"/>
    <w:rsid w:val="00E90B09"/>
    <w:rsid w:val="00E90D00"/>
    <w:rsid w:val="00E90D67"/>
    <w:rsid w:val="00E91037"/>
    <w:rsid w:val="00E91050"/>
    <w:rsid w:val="00E9150E"/>
    <w:rsid w:val="00E916E4"/>
    <w:rsid w:val="00E91C1B"/>
    <w:rsid w:val="00E91C47"/>
    <w:rsid w:val="00E91CB6"/>
    <w:rsid w:val="00E91F27"/>
    <w:rsid w:val="00E91F2C"/>
    <w:rsid w:val="00E92032"/>
    <w:rsid w:val="00E9224A"/>
    <w:rsid w:val="00E9247C"/>
    <w:rsid w:val="00E92D5C"/>
    <w:rsid w:val="00E92D89"/>
    <w:rsid w:val="00E93187"/>
    <w:rsid w:val="00E933F4"/>
    <w:rsid w:val="00E9357B"/>
    <w:rsid w:val="00E93677"/>
    <w:rsid w:val="00E9368E"/>
    <w:rsid w:val="00E937A3"/>
    <w:rsid w:val="00E93849"/>
    <w:rsid w:val="00E9398F"/>
    <w:rsid w:val="00E93CD6"/>
    <w:rsid w:val="00E93D85"/>
    <w:rsid w:val="00E93E18"/>
    <w:rsid w:val="00E93ECB"/>
    <w:rsid w:val="00E93F0B"/>
    <w:rsid w:val="00E940D6"/>
    <w:rsid w:val="00E9412D"/>
    <w:rsid w:val="00E94167"/>
    <w:rsid w:val="00E946A4"/>
    <w:rsid w:val="00E9480C"/>
    <w:rsid w:val="00E948EC"/>
    <w:rsid w:val="00E94C8E"/>
    <w:rsid w:val="00E94E13"/>
    <w:rsid w:val="00E94FE9"/>
    <w:rsid w:val="00E95065"/>
    <w:rsid w:val="00E95245"/>
    <w:rsid w:val="00E9525A"/>
    <w:rsid w:val="00E953AD"/>
    <w:rsid w:val="00E95439"/>
    <w:rsid w:val="00E9573A"/>
    <w:rsid w:val="00E959DB"/>
    <w:rsid w:val="00E96053"/>
    <w:rsid w:val="00E960F7"/>
    <w:rsid w:val="00E961FA"/>
    <w:rsid w:val="00E96296"/>
    <w:rsid w:val="00E96662"/>
    <w:rsid w:val="00E966A4"/>
    <w:rsid w:val="00E9682D"/>
    <w:rsid w:val="00E96978"/>
    <w:rsid w:val="00E96A2E"/>
    <w:rsid w:val="00E96ACE"/>
    <w:rsid w:val="00E96AE1"/>
    <w:rsid w:val="00E96E50"/>
    <w:rsid w:val="00E9710B"/>
    <w:rsid w:val="00E972D7"/>
    <w:rsid w:val="00E974AA"/>
    <w:rsid w:val="00E97949"/>
    <w:rsid w:val="00E9796D"/>
    <w:rsid w:val="00E97ADA"/>
    <w:rsid w:val="00E97BFD"/>
    <w:rsid w:val="00E97C12"/>
    <w:rsid w:val="00E97F68"/>
    <w:rsid w:val="00EA0238"/>
    <w:rsid w:val="00EA02D4"/>
    <w:rsid w:val="00EA0463"/>
    <w:rsid w:val="00EA046C"/>
    <w:rsid w:val="00EA0517"/>
    <w:rsid w:val="00EA0693"/>
    <w:rsid w:val="00EA06BB"/>
    <w:rsid w:val="00EA082A"/>
    <w:rsid w:val="00EA0B6F"/>
    <w:rsid w:val="00EA0D06"/>
    <w:rsid w:val="00EA0E1F"/>
    <w:rsid w:val="00EA1107"/>
    <w:rsid w:val="00EA1249"/>
    <w:rsid w:val="00EA13E7"/>
    <w:rsid w:val="00EA1751"/>
    <w:rsid w:val="00EA1911"/>
    <w:rsid w:val="00EA1DFE"/>
    <w:rsid w:val="00EA1EFD"/>
    <w:rsid w:val="00EA2108"/>
    <w:rsid w:val="00EA2384"/>
    <w:rsid w:val="00EA27AF"/>
    <w:rsid w:val="00EA2D1A"/>
    <w:rsid w:val="00EA2D92"/>
    <w:rsid w:val="00EA2DB4"/>
    <w:rsid w:val="00EA2F0A"/>
    <w:rsid w:val="00EA3211"/>
    <w:rsid w:val="00EA3309"/>
    <w:rsid w:val="00EA33D7"/>
    <w:rsid w:val="00EA33E3"/>
    <w:rsid w:val="00EA340B"/>
    <w:rsid w:val="00EA38FD"/>
    <w:rsid w:val="00EA3B3C"/>
    <w:rsid w:val="00EA3BB4"/>
    <w:rsid w:val="00EA3C55"/>
    <w:rsid w:val="00EA3F1D"/>
    <w:rsid w:val="00EA3FD3"/>
    <w:rsid w:val="00EA40F5"/>
    <w:rsid w:val="00EA44EC"/>
    <w:rsid w:val="00EA4872"/>
    <w:rsid w:val="00EA49B4"/>
    <w:rsid w:val="00EA4A19"/>
    <w:rsid w:val="00EA4C10"/>
    <w:rsid w:val="00EA4C33"/>
    <w:rsid w:val="00EA4D81"/>
    <w:rsid w:val="00EA4EEE"/>
    <w:rsid w:val="00EA54F0"/>
    <w:rsid w:val="00EA55E7"/>
    <w:rsid w:val="00EA5956"/>
    <w:rsid w:val="00EA59BF"/>
    <w:rsid w:val="00EA5AF3"/>
    <w:rsid w:val="00EA5C29"/>
    <w:rsid w:val="00EA6069"/>
    <w:rsid w:val="00EA61F1"/>
    <w:rsid w:val="00EA6208"/>
    <w:rsid w:val="00EA6212"/>
    <w:rsid w:val="00EA64EC"/>
    <w:rsid w:val="00EA67BA"/>
    <w:rsid w:val="00EA6847"/>
    <w:rsid w:val="00EA6C3D"/>
    <w:rsid w:val="00EA6D86"/>
    <w:rsid w:val="00EA6F0A"/>
    <w:rsid w:val="00EA6FFF"/>
    <w:rsid w:val="00EA7322"/>
    <w:rsid w:val="00EA75E4"/>
    <w:rsid w:val="00EA799C"/>
    <w:rsid w:val="00EA7C88"/>
    <w:rsid w:val="00EB07CA"/>
    <w:rsid w:val="00EB07F4"/>
    <w:rsid w:val="00EB09B7"/>
    <w:rsid w:val="00EB0A61"/>
    <w:rsid w:val="00EB0BAA"/>
    <w:rsid w:val="00EB0C03"/>
    <w:rsid w:val="00EB0C22"/>
    <w:rsid w:val="00EB0C3B"/>
    <w:rsid w:val="00EB10D8"/>
    <w:rsid w:val="00EB1328"/>
    <w:rsid w:val="00EB160B"/>
    <w:rsid w:val="00EB1704"/>
    <w:rsid w:val="00EB18B0"/>
    <w:rsid w:val="00EB18E7"/>
    <w:rsid w:val="00EB19C4"/>
    <w:rsid w:val="00EB1C1D"/>
    <w:rsid w:val="00EB1E77"/>
    <w:rsid w:val="00EB20C7"/>
    <w:rsid w:val="00EB20F9"/>
    <w:rsid w:val="00EB22BA"/>
    <w:rsid w:val="00EB246E"/>
    <w:rsid w:val="00EB24EF"/>
    <w:rsid w:val="00EB2546"/>
    <w:rsid w:val="00EB26F3"/>
    <w:rsid w:val="00EB2836"/>
    <w:rsid w:val="00EB2C53"/>
    <w:rsid w:val="00EB2C68"/>
    <w:rsid w:val="00EB2E84"/>
    <w:rsid w:val="00EB303C"/>
    <w:rsid w:val="00EB352B"/>
    <w:rsid w:val="00EB35B9"/>
    <w:rsid w:val="00EB3C09"/>
    <w:rsid w:val="00EB403F"/>
    <w:rsid w:val="00EB424C"/>
    <w:rsid w:val="00EB42F1"/>
    <w:rsid w:val="00EB438B"/>
    <w:rsid w:val="00EB48DA"/>
    <w:rsid w:val="00EB4ABE"/>
    <w:rsid w:val="00EB4D4F"/>
    <w:rsid w:val="00EB4DC2"/>
    <w:rsid w:val="00EB4EB2"/>
    <w:rsid w:val="00EB4F32"/>
    <w:rsid w:val="00EB50E5"/>
    <w:rsid w:val="00EB584D"/>
    <w:rsid w:val="00EB5ACE"/>
    <w:rsid w:val="00EB5C6C"/>
    <w:rsid w:val="00EB5E06"/>
    <w:rsid w:val="00EB613C"/>
    <w:rsid w:val="00EB6308"/>
    <w:rsid w:val="00EB6472"/>
    <w:rsid w:val="00EB6639"/>
    <w:rsid w:val="00EB686D"/>
    <w:rsid w:val="00EB6CEB"/>
    <w:rsid w:val="00EB6DA2"/>
    <w:rsid w:val="00EB6E3E"/>
    <w:rsid w:val="00EB6FB5"/>
    <w:rsid w:val="00EB70B3"/>
    <w:rsid w:val="00EB711D"/>
    <w:rsid w:val="00EB7171"/>
    <w:rsid w:val="00EB7278"/>
    <w:rsid w:val="00EB73C8"/>
    <w:rsid w:val="00EB73D2"/>
    <w:rsid w:val="00EB776C"/>
    <w:rsid w:val="00EB782D"/>
    <w:rsid w:val="00EB7AA1"/>
    <w:rsid w:val="00EB7AAB"/>
    <w:rsid w:val="00EB7EFA"/>
    <w:rsid w:val="00EC0275"/>
    <w:rsid w:val="00EC038D"/>
    <w:rsid w:val="00EC06C6"/>
    <w:rsid w:val="00EC0991"/>
    <w:rsid w:val="00EC0B38"/>
    <w:rsid w:val="00EC0BCF"/>
    <w:rsid w:val="00EC0BF6"/>
    <w:rsid w:val="00EC0CAB"/>
    <w:rsid w:val="00EC0F8C"/>
    <w:rsid w:val="00EC0FD8"/>
    <w:rsid w:val="00EC107B"/>
    <w:rsid w:val="00EC10D5"/>
    <w:rsid w:val="00EC10EA"/>
    <w:rsid w:val="00EC117F"/>
    <w:rsid w:val="00EC12A8"/>
    <w:rsid w:val="00EC1326"/>
    <w:rsid w:val="00EC1530"/>
    <w:rsid w:val="00EC1A1F"/>
    <w:rsid w:val="00EC1E0A"/>
    <w:rsid w:val="00EC20EB"/>
    <w:rsid w:val="00EC20F9"/>
    <w:rsid w:val="00EC2461"/>
    <w:rsid w:val="00EC27B6"/>
    <w:rsid w:val="00EC2822"/>
    <w:rsid w:val="00EC2951"/>
    <w:rsid w:val="00EC2A64"/>
    <w:rsid w:val="00EC2C0E"/>
    <w:rsid w:val="00EC2CE8"/>
    <w:rsid w:val="00EC2E78"/>
    <w:rsid w:val="00EC3015"/>
    <w:rsid w:val="00EC3233"/>
    <w:rsid w:val="00EC3344"/>
    <w:rsid w:val="00EC3355"/>
    <w:rsid w:val="00EC34D3"/>
    <w:rsid w:val="00EC3C85"/>
    <w:rsid w:val="00EC3DAF"/>
    <w:rsid w:val="00EC3E2A"/>
    <w:rsid w:val="00EC3EF7"/>
    <w:rsid w:val="00EC42EA"/>
    <w:rsid w:val="00EC4556"/>
    <w:rsid w:val="00EC48FC"/>
    <w:rsid w:val="00EC4AB8"/>
    <w:rsid w:val="00EC4FD1"/>
    <w:rsid w:val="00EC530B"/>
    <w:rsid w:val="00EC53B7"/>
    <w:rsid w:val="00EC53C9"/>
    <w:rsid w:val="00EC5500"/>
    <w:rsid w:val="00EC552D"/>
    <w:rsid w:val="00EC565D"/>
    <w:rsid w:val="00EC56AC"/>
    <w:rsid w:val="00EC58DB"/>
    <w:rsid w:val="00EC593B"/>
    <w:rsid w:val="00EC59B4"/>
    <w:rsid w:val="00EC59E0"/>
    <w:rsid w:val="00EC5C5E"/>
    <w:rsid w:val="00EC625F"/>
    <w:rsid w:val="00EC6659"/>
    <w:rsid w:val="00EC6908"/>
    <w:rsid w:val="00EC6C36"/>
    <w:rsid w:val="00EC6DE0"/>
    <w:rsid w:val="00EC6F05"/>
    <w:rsid w:val="00EC6FC6"/>
    <w:rsid w:val="00EC7532"/>
    <w:rsid w:val="00EC75FF"/>
    <w:rsid w:val="00EC764A"/>
    <w:rsid w:val="00EC7AF3"/>
    <w:rsid w:val="00EC7C28"/>
    <w:rsid w:val="00ED050A"/>
    <w:rsid w:val="00ED09AD"/>
    <w:rsid w:val="00ED0AE6"/>
    <w:rsid w:val="00ED0B7D"/>
    <w:rsid w:val="00ED0C9E"/>
    <w:rsid w:val="00ED1351"/>
    <w:rsid w:val="00ED15E0"/>
    <w:rsid w:val="00ED17DA"/>
    <w:rsid w:val="00ED18B4"/>
    <w:rsid w:val="00ED1A21"/>
    <w:rsid w:val="00ED1A3C"/>
    <w:rsid w:val="00ED1B7D"/>
    <w:rsid w:val="00ED1C95"/>
    <w:rsid w:val="00ED1D38"/>
    <w:rsid w:val="00ED2087"/>
    <w:rsid w:val="00ED23AC"/>
    <w:rsid w:val="00ED23BA"/>
    <w:rsid w:val="00ED2519"/>
    <w:rsid w:val="00ED25BD"/>
    <w:rsid w:val="00ED2E43"/>
    <w:rsid w:val="00ED2E93"/>
    <w:rsid w:val="00ED2F79"/>
    <w:rsid w:val="00ED3047"/>
    <w:rsid w:val="00ED3050"/>
    <w:rsid w:val="00ED326D"/>
    <w:rsid w:val="00ED340A"/>
    <w:rsid w:val="00ED3464"/>
    <w:rsid w:val="00ED35EA"/>
    <w:rsid w:val="00ED3653"/>
    <w:rsid w:val="00ED3E3F"/>
    <w:rsid w:val="00ED3EEC"/>
    <w:rsid w:val="00ED40E9"/>
    <w:rsid w:val="00ED40FC"/>
    <w:rsid w:val="00ED4265"/>
    <w:rsid w:val="00ED44F5"/>
    <w:rsid w:val="00ED48E1"/>
    <w:rsid w:val="00ED4A89"/>
    <w:rsid w:val="00ED4F08"/>
    <w:rsid w:val="00ED5184"/>
    <w:rsid w:val="00ED5263"/>
    <w:rsid w:val="00ED52CC"/>
    <w:rsid w:val="00ED55D0"/>
    <w:rsid w:val="00ED5EDF"/>
    <w:rsid w:val="00ED6286"/>
    <w:rsid w:val="00ED6322"/>
    <w:rsid w:val="00ED635B"/>
    <w:rsid w:val="00ED663D"/>
    <w:rsid w:val="00ED663F"/>
    <w:rsid w:val="00ED66F1"/>
    <w:rsid w:val="00ED6937"/>
    <w:rsid w:val="00ED6A23"/>
    <w:rsid w:val="00ED6EF0"/>
    <w:rsid w:val="00ED6EFD"/>
    <w:rsid w:val="00ED706B"/>
    <w:rsid w:val="00ED7190"/>
    <w:rsid w:val="00ED720C"/>
    <w:rsid w:val="00ED73AA"/>
    <w:rsid w:val="00ED7624"/>
    <w:rsid w:val="00ED7DF2"/>
    <w:rsid w:val="00ED7F20"/>
    <w:rsid w:val="00EE0504"/>
    <w:rsid w:val="00EE0565"/>
    <w:rsid w:val="00EE05ED"/>
    <w:rsid w:val="00EE06B6"/>
    <w:rsid w:val="00EE081F"/>
    <w:rsid w:val="00EE0D7B"/>
    <w:rsid w:val="00EE1181"/>
    <w:rsid w:val="00EE1235"/>
    <w:rsid w:val="00EE125D"/>
    <w:rsid w:val="00EE13BF"/>
    <w:rsid w:val="00EE14B1"/>
    <w:rsid w:val="00EE1548"/>
    <w:rsid w:val="00EE1570"/>
    <w:rsid w:val="00EE1669"/>
    <w:rsid w:val="00EE1D03"/>
    <w:rsid w:val="00EE1DCA"/>
    <w:rsid w:val="00EE1E75"/>
    <w:rsid w:val="00EE1F8D"/>
    <w:rsid w:val="00EE221D"/>
    <w:rsid w:val="00EE223F"/>
    <w:rsid w:val="00EE22D3"/>
    <w:rsid w:val="00EE24FD"/>
    <w:rsid w:val="00EE25FB"/>
    <w:rsid w:val="00EE265F"/>
    <w:rsid w:val="00EE2789"/>
    <w:rsid w:val="00EE28CE"/>
    <w:rsid w:val="00EE2A8A"/>
    <w:rsid w:val="00EE2AC1"/>
    <w:rsid w:val="00EE2E03"/>
    <w:rsid w:val="00EE2E9E"/>
    <w:rsid w:val="00EE2F21"/>
    <w:rsid w:val="00EE3056"/>
    <w:rsid w:val="00EE3819"/>
    <w:rsid w:val="00EE392B"/>
    <w:rsid w:val="00EE3B15"/>
    <w:rsid w:val="00EE3BD6"/>
    <w:rsid w:val="00EE3BED"/>
    <w:rsid w:val="00EE3D24"/>
    <w:rsid w:val="00EE3D69"/>
    <w:rsid w:val="00EE3E23"/>
    <w:rsid w:val="00EE40A5"/>
    <w:rsid w:val="00EE40EC"/>
    <w:rsid w:val="00EE427C"/>
    <w:rsid w:val="00EE4288"/>
    <w:rsid w:val="00EE443E"/>
    <w:rsid w:val="00EE44C4"/>
    <w:rsid w:val="00EE4698"/>
    <w:rsid w:val="00EE479F"/>
    <w:rsid w:val="00EE47B7"/>
    <w:rsid w:val="00EE48E8"/>
    <w:rsid w:val="00EE4C03"/>
    <w:rsid w:val="00EE4D14"/>
    <w:rsid w:val="00EE4D1F"/>
    <w:rsid w:val="00EE4E0B"/>
    <w:rsid w:val="00EE5197"/>
    <w:rsid w:val="00EE52E9"/>
    <w:rsid w:val="00EE5442"/>
    <w:rsid w:val="00EE5667"/>
    <w:rsid w:val="00EE5B7A"/>
    <w:rsid w:val="00EE5E0A"/>
    <w:rsid w:val="00EE5F21"/>
    <w:rsid w:val="00EE6445"/>
    <w:rsid w:val="00EE6515"/>
    <w:rsid w:val="00EE651A"/>
    <w:rsid w:val="00EE6640"/>
    <w:rsid w:val="00EE6918"/>
    <w:rsid w:val="00EE69A1"/>
    <w:rsid w:val="00EE69EF"/>
    <w:rsid w:val="00EE6D00"/>
    <w:rsid w:val="00EE6E5E"/>
    <w:rsid w:val="00EE70E4"/>
    <w:rsid w:val="00EE722C"/>
    <w:rsid w:val="00EE72F2"/>
    <w:rsid w:val="00EE72FC"/>
    <w:rsid w:val="00EE7DEC"/>
    <w:rsid w:val="00EE7F17"/>
    <w:rsid w:val="00EF013E"/>
    <w:rsid w:val="00EF055F"/>
    <w:rsid w:val="00EF08F8"/>
    <w:rsid w:val="00EF0B40"/>
    <w:rsid w:val="00EF0E38"/>
    <w:rsid w:val="00EF1400"/>
    <w:rsid w:val="00EF1431"/>
    <w:rsid w:val="00EF15E9"/>
    <w:rsid w:val="00EF1B34"/>
    <w:rsid w:val="00EF24BE"/>
    <w:rsid w:val="00EF2873"/>
    <w:rsid w:val="00EF2964"/>
    <w:rsid w:val="00EF299A"/>
    <w:rsid w:val="00EF2B3C"/>
    <w:rsid w:val="00EF2EBA"/>
    <w:rsid w:val="00EF2FE5"/>
    <w:rsid w:val="00EF3186"/>
    <w:rsid w:val="00EF3445"/>
    <w:rsid w:val="00EF353D"/>
    <w:rsid w:val="00EF3606"/>
    <w:rsid w:val="00EF385A"/>
    <w:rsid w:val="00EF3920"/>
    <w:rsid w:val="00EF3BB8"/>
    <w:rsid w:val="00EF3D21"/>
    <w:rsid w:val="00EF3F9F"/>
    <w:rsid w:val="00EF3FB3"/>
    <w:rsid w:val="00EF4071"/>
    <w:rsid w:val="00EF430D"/>
    <w:rsid w:val="00EF449E"/>
    <w:rsid w:val="00EF48B4"/>
    <w:rsid w:val="00EF5145"/>
    <w:rsid w:val="00EF522D"/>
    <w:rsid w:val="00EF5441"/>
    <w:rsid w:val="00EF58B2"/>
    <w:rsid w:val="00EF5AB1"/>
    <w:rsid w:val="00EF5BB0"/>
    <w:rsid w:val="00EF5C31"/>
    <w:rsid w:val="00EF5CAA"/>
    <w:rsid w:val="00EF5EE9"/>
    <w:rsid w:val="00EF6428"/>
    <w:rsid w:val="00EF6697"/>
    <w:rsid w:val="00EF66E2"/>
    <w:rsid w:val="00EF6A75"/>
    <w:rsid w:val="00EF6D5F"/>
    <w:rsid w:val="00EF6D6A"/>
    <w:rsid w:val="00EF7416"/>
    <w:rsid w:val="00EF7758"/>
    <w:rsid w:val="00EF79C2"/>
    <w:rsid w:val="00EF7DE8"/>
    <w:rsid w:val="00EF7E1D"/>
    <w:rsid w:val="00F00002"/>
    <w:rsid w:val="00F00056"/>
    <w:rsid w:val="00F00A23"/>
    <w:rsid w:val="00F00BA2"/>
    <w:rsid w:val="00F00EE4"/>
    <w:rsid w:val="00F00F94"/>
    <w:rsid w:val="00F011C2"/>
    <w:rsid w:val="00F011F9"/>
    <w:rsid w:val="00F0128A"/>
    <w:rsid w:val="00F014C2"/>
    <w:rsid w:val="00F01537"/>
    <w:rsid w:val="00F017A0"/>
    <w:rsid w:val="00F017F2"/>
    <w:rsid w:val="00F01871"/>
    <w:rsid w:val="00F0190D"/>
    <w:rsid w:val="00F01966"/>
    <w:rsid w:val="00F01A68"/>
    <w:rsid w:val="00F01AAC"/>
    <w:rsid w:val="00F01C39"/>
    <w:rsid w:val="00F01E30"/>
    <w:rsid w:val="00F02222"/>
    <w:rsid w:val="00F022FF"/>
    <w:rsid w:val="00F02ABF"/>
    <w:rsid w:val="00F02B03"/>
    <w:rsid w:val="00F033B1"/>
    <w:rsid w:val="00F03414"/>
    <w:rsid w:val="00F03734"/>
    <w:rsid w:val="00F0374C"/>
    <w:rsid w:val="00F037E3"/>
    <w:rsid w:val="00F03C90"/>
    <w:rsid w:val="00F03D60"/>
    <w:rsid w:val="00F03E2E"/>
    <w:rsid w:val="00F03FEA"/>
    <w:rsid w:val="00F044E8"/>
    <w:rsid w:val="00F044FD"/>
    <w:rsid w:val="00F04EE8"/>
    <w:rsid w:val="00F05028"/>
    <w:rsid w:val="00F051B8"/>
    <w:rsid w:val="00F053D0"/>
    <w:rsid w:val="00F054DC"/>
    <w:rsid w:val="00F0552F"/>
    <w:rsid w:val="00F05598"/>
    <w:rsid w:val="00F05737"/>
    <w:rsid w:val="00F05B4F"/>
    <w:rsid w:val="00F05C98"/>
    <w:rsid w:val="00F05D48"/>
    <w:rsid w:val="00F05F8F"/>
    <w:rsid w:val="00F061AD"/>
    <w:rsid w:val="00F0650C"/>
    <w:rsid w:val="00F06585"/>
    <w:rsid w:val="00F06AD6"/>
    <w:rsid w:val="00F06E1E"/>
    <w:rsid w:val="00F06E3B"/>
    <w:rsid w:val="00F06E56"/>
    <w:rsid w:val="00F06FC1"/>
    <w:rsid w:val="00F07018"/>
    <w:rsid w:val="00F070AE"/>
    <w:rsid w:val="00F073B0"/>
    <w:rsid w:val="00F073FB"/>
    <w:rsid w:val="00F07611"/>
    <w:rsid w:val="00F07883"/>
    <w:rsid w:val="00F07AEB"/>
    <w:rsid w:val="00F07B99"/>
    <w:rsid w:val="00F07F78"/>
    <w:rsid w:val="00F1031A"/>
    <w:rsid w:val="00F1056F"/>
    <w:rsid w:val="00F10678"/>
    <w:rsid w:val="00F10FB3"/>
    <w:rsid w:val="00F1102A"/>
    <w:rsid w:val="00F110E0"/>
    <w:rsid w:val="00F1111E"/>
    <w:rsid w:val="00F11778"/>
    <w:rsid w:val="00F11843"/>
    <w:rsid w:val="00F118EE"/>
    <w:rsid w:val="00F11BA5"/>
    <w:rsid w:val="00F11C4C"/>
    <w:rsid w:val="00F11E00"/>
    <w:rsid w:val="00F11EE6"/>
    <w:rsid w:val="00F1214D"/>
    <w:rsid w:val="00F121D5"/>
    <w:rsid w:val="00F127CF"/>
    <w:rsid w:val="00F12B1E"/>
    <w:rsid w:val="00F12B99"/>
    <w:rsid w:val="00F13982"/>
    <w:rsid w:val="00F139AA"/>
    <w:rsid w:val="00F13A25"/>
    <w:rsid w:val="00F13A7C"/>
    <w:rsid w:val="00F13AA5"/>
    <w:rsid w:val="00F13CA5"/>
    <w:rsid w:val="00F13CBA"/>
    <w:rsid w:val="00F13D4A"/>
    <w:rsid w:val="00F13E4E"/>
    <w:rsid w:val="00F13E77"/>
    <w:rsid w:val="00F142F5"/>
    <w:rsid w:val="00F14340"/>
    <w:rsid w:val="00F14BAA"/>
    <w:rsid w:val="00F1508D"/>
    <w:rsid w:val="00F15423"/>
    <w:rsid w:val="00F154C5"/>
    <w:rsid w:val="00F15742"/>
    <w:rsid w:val="00F15B1D"/>
    <w:rsid w:val="00F15C47"/>
    <w:rsid w:val="00F15E17"/>
    <w:rsid w:val="00F15EA8"/>
    <w:rsid w:val="00F15F33"/>
    <w:rsid w:val="00F161CB"/>
    <w:rsid w:val="00F16415"/>
    <w:rsid w:val="00F16876"/>
    <w:rsid w:val="00F16B3D"/>
    <w:rsid w:val="00F16BDF"/>
    <w:rsid w:val="00F16E70"/>
    <w:rsid w:val="00F16ED7"/>
    <w:rsid w:val="00F1712B"/>
    <w:rsid w:val="00F1722F"/>
    <w:rsid w:val="00F1766F"/>
    <w:rsid w:val="00F17DE3"/>
    <w:rsid w:val="00F17E5D"/>
    <w:rsid w:val="00F201C4"/>
    <w:rsid w:val="00F2028D"/>
    <w:rsid w:val="00F20382"/>
    <w:rsid w:val="00F20455"/>
    <w:rsid w:val="00F20721"/>
    <w:rsid w:val="00F20726"/>
    <w:rsid w:val="00F2073C"/>
    <w:rsid w:val="00F207F8"/>
    <w:rsid w:val="00F208B3"/>
    <w:rsid w:val="00F20BD9"/>
    <w:rsid w:val="00F20C1F"/>
    <w:rsid w:val="00F20C3D"/>
    <w:rsid w:val="00F20FD4"/>
    <w:rsid w:val="00F2110F"/>
    <w:rsid w:val="00F21128"/>
    <w:rsid w:val="00F2117F"/>
    <w:rsid w:val="00F212EB"/>
    <w:rsid w:val="00F212F3"/>
    <w:rsid w:val="00F21304"/>
    <w:rsid w:val="00F217D7"/>
    <w:rsid w:val="00F21969"/>
    <w:rsid w:val="00F21CC3"/>
    <w:rsid w:val="00F21D18"/>
    <w:rsid w:val="00F22366"/>
    <w:rsid w:val="00F224D8"/>
    <w:rsid w:val="00F226B2"/>
    <w:rsid w:val="00F228CC"/>
    <w:rsid w:val="00F22BB5"/>
    <w:rsid w:val="00F22CDD"/>
    <w:rsid w:val="00F22E52"/>
    <w:rsid w:val="00F2321E"/>
    <w:rsid w:val="00F2341C"/>
    <w:rsid w:val="00F23508"/>
    <w:rsid w:val="00F2356C"/>
    <w:rsid w:val="00F23695"/>
    <w:rsid w:val="00F236EB"/>
    <w:rsid w:val="00F2370A"/>
    <w:rsid w:val="00F237C9"/>
    <w:rsid w:val="00F23AF3"/>
    <w:rsid w:val="00F23B83"/>
    <w:rsid w:val="00F23E74"/>
    <w:rsid w:val="00F23FD4"/>
    <w:rsid w:val="00F240E1"/>
    <w:rsid w:val="00F24274"/>
    <w:rsid w:val="00F242E4"/>
    <w:rsid w:val="00F24366"/>
    <w:rsid w:val="00F24687"/>
    <w:rsid w:val="00F246C4"/>
    <w:rsid w:val="00F247D4"/>
    <w:rsid w:val="00F247ED"/>
    <w:rsid w:val="00F24BD4"/>
    <w:rsid w:val="00F24C57"/>
    <w:rsid w:val="00F25019"/>
    <w:rsid w:val="00F251F7"/>
    <w:rsid w:val="00F25476"/>
    <w:rsid w:val="00F2548E"/>
    <w:rsid w:val="00F25828"/>
    <w:rsid w:val="00F259BC"/>
    <w:rsid w:val="00F25AD9"/>
    <w:rsid w:val="00F25BB3"/>
    <w:rsid w:val="00F25BE9"/>
    <w:rsid w:val="00F2610F"/>
    <w:rsid w:val="00F2617F"/>
    <w:rsid w:val="00F26199"/>
    <w:rsid w:val="00F261C7"/>
    <w:rsid w:val="00F26662"/>
    <w:rsid w:val="00F26AC1"/>
    <w:rsid w:val="00F26D37"/>
    <w:rsid w:val="00F26F31"/>
    <w:rsid w:val="00F26F76"/>
    <w:rsid w:val="00F27202"/>
    <w:rsid w:val="00F272A6"/>
    <w:rsid w:val="00F27559"/>
    <w:rsid w:val="00F27633"/>
    <w:rsid w:val="00F276D8"/>
    <w:rsid w:val="00F2791A"/>
    <w:rsid w:val="00F27AEE"/>
    <w:rsid w:val="00F27AF6"/>
    <w:rsid w:val="00F27E47"/>
    <w:rsid w:val="00F300BA"/>
    <w:rsid w:val="00F301D6"/>
    <w:rsid w:val="00F302F9"/>
    <w:rsid w:val="00F306DA"/>
    <w:rsid w:val="00F3074D"/>
    <w:rsid w:val="00F3096E"/>
    <w:rsid w:val="00F30A02"/>
    <w:rsid w:val="00F30AA9"/>
    <w:rsid w:val="00F30B06"/>
    <w:rsid w:val="00F30BE1"/>
    <w:rsid w:val="00F30CE0"/>
    <w:rsid w:val="00F30E01"/>
    <w:rsid w:val="00F31077"/>
    <w:rsid w:val="00F31157"/>
    <w:rsid w:val="00F311BA"/>
    <w:rsid w:val="00F31309"/>
    <w:rsid w:val="00F3137F"/>
    <w:rsid w:val="00F3148B"/>
    <w:rsid w:val="00F31610"/>
    <w:rsid w:val="00F31624"/>
    <w:rsid w:val="00F3175E"/>
    <w:rsid w:val="00F31D24"/>
    <w:rsid w:val="00F32426"/>
    <w:rsid w:val="00F3249B"/>
    <w:rsid w:val="00F3281E"/>
    <w:rsid w:val="00F32857"/>
    <w:rsid w:val="00F32A37"/>
    <w:rsid w:val="00F32AF3"/>
    <w:rsid w:val="00F32BE9"/>
    <w:rsid w:val="00F32E01"/>
    <w:rsid w:val="00F32F5D"/>
    <w:rsid w:val="00F3303A"/>
    <w:rsid w:val="00F333AD"/>
    <w:rsid w:val="00F3386C"/>
    <w:rsid w:val="00F3388B"/>
    <w:rsid w:val="00F33A4D"/>
    <w:rsid w:val="00F33A87"/>
    <w:rsid w:val="00F3406B"/>
    <w:rsid w:val="00F34086"/>
    <w:rsid w:val="00F34272"/>
    <w:rsid w:val="00F345E3"/>
    <w:rsid w:val="00F3463C"/>
    <w:rsid w:val="00F3463F"/>
    <w:rsid w:val="00F3464A"/>
    <w:rsid w:val="00F3475E"/>
    <w:rsid w:val="00F34882"/>
    <w:rsid w:val="00F349F2"/>
    <w:rsid w:val="00F34CFE"/>
    <w:rsid w:val="00F34D65"/>
    <w:rsid w:val="00F34E1D"/>
    <w:rsid w:val="00F34EBB"/>
    <w:rsid w:val="00F35152"/>
    <w:rsid w:val="00F35271"/>
    <w:rsid w:val="00F353B0"/>
    <w:rsid w:val="00F3547D"/>
    <w:rsid w:val="00F358E4"/>
    <w:rsid w:val="00F35CF4"/>
    <w:rsid w:val="00F35F93"/>
    <w:rsid w:val="00F36111"/>
    <w:rsid w:val="00F3626E"/>
    <w:rsid w:val="00F362BF"/>
    <w:rsid w:val="00F364D8"/>
    <w:rsid w:val="00F36AFA"/>
    <w:rsid w:val="00F36CCA"/>
    <w:rsid w:val="00F36FEC"/>
    <w:rsid w:val="00F36FFD"/>
    <w:rsid w:val="00F372AD"/>
    <w:rsid w:val="00F37848"/>
    <w:rsid w:val="00F379FB"/>
    <w:rsid w:val="00F37AC3"/>
    <w:rsid w:val="00F37C8D"/>
    <w:rsid w:val="00F37FD8"/>
    <w:rsid w:val="00F40129"/>
    <w:rsid w:val="00F401AF"/>
    <w:rsid w:val="00F4066E"/>
    <w:rsid w:val="00F406A8"/>
    <w:rsid w:val="00F4085D"/>
    <w:rsid w:val="00F40D12"/>
    <w:rsid w:val="00F40DA8"/>
    <w:rsid w:val="00F40E11"/>
    <w:rsid w:val="00F40FF5"/>
    <w:rsid w:val="00F4127F"/>
    <w:rsid w:val="00F41599"/>
    <w:rsid w:val="00F416AD"/>
    <w:rsid w:val="00F416F7"/>
    <w:rsid w:val="00F4186B"/>
    <w:rsid w:val="00F41960"/>
    <w:rsid w:val="00F421A9"/>
    <w:rsid w:val="00F42439"/>
    <w:rsid w:val="00F42641"/>
    <w:rsid w:val="00F42737"/>
    <w:rsid w:val="00F427DE"/>
    <w:rsid w:val="00F429F8"/>
    <w:rsid w:val="00F42D21"/>
    <w:rsid w:val="00F4330A"/>
    <w:rsid w:val="00F4345E"/>
    <w:rsid w:val="00F43525"/>
    <w:rsid w:val="00F4356D"/>
    <w:rsid w:val="00F43608"/>
    <w:rsid w:val="00F4370F"/>
    <w:rsid w:val="00F43A74"/>
    <w:rsid w:val="00F440EF"/>
    <w:rsid w:val="00F44427"/>
    <w:rsid w:val="00F44696"/>
    <w:rsid w:val="00F44841"/>
    <w:rsid w:val="00F449D2"/>
    <w:rsid w:val="00F44B1F"/>
    <w:rsid w:val="00F44B82"/>
    <w:rsid w:val="00F4524E"/>
    <w:rsid w:val="00F45907"/>
    <w:rsid w:val="00F45A15"/>
    <w:rsid w:val="00F45B0A"/>
    <w:rsid w:val="00F45BC1"/>
    <w:rsid w:val="00F45BEA"/>
    <w:rsid w:val="00F45C96"/>
    <w:rsid w:val="00F4670B"/>
    <w:rsid w:val="00F46A2A"/>
    <w:rsid w:val="00F46C88"/>
    <w:rsid w:val="00F47285"/>
    <w:rsid w:val="00F472CA"/>
    <w:rsid w:val="00F4748F"/>
    <w:rsid w:val="00F474F8"/>
    <w:rsid w:val="00F475F1"/>
    <w:rsid w:val="00F47627"/>
    <w:rsid w:val="00F4764E"/>
    <w:rsid w:val="00F4769C"/>
    <w:rsid w:val="00F476FE"/>
    <w:rsid w:val="00F477E0"/>
    <w:rsid w:val="00F478B0"/>
    <w:rsid w:val="00F47CB3"/>
    <w:rsid w:val="00F47D86"/>
    <w:rsid w:val="00F47F30"/>
    <w:rsid w:val="00F50316"/>
    <w:rsid w:val="00F50425"/>
    <w:rsid w:val="00F50508"/>
    <w:rsid w:val="00F50509"/>
    <w:rsid w:val="00F50511"/>
    <w:rsid w:val="00F50523"/>
    <w:rsid w:val="00F5056B"/>
    <w:rsid w:val="00F50579"/>
    <w:rsid w:val="00F5096F"/>
    <w:rsid w:val="00F50A1C"/>
    <w:rsid w:val="00F50CF8"/>
    <w:rsid w:val="00F50E2E"/>
    <w:rsid w:val="00F50E84"/>
    <w:rsid w:val="00F50FDF"/>
    <w:rsid w:val="00F51713"/>
    <w:rsid w:val="00F51852"/>
    <w:rsid w:val="00F51A99"/>
    <w:rsid w:val="00F51ACC"/>
    <w:rsid w:val="00F51C09"/>
    <w:rsid w:val="00F51C4C"/>
    <w:rsid w:val="00F51E20"/>
    <w:rsid w:val="00F52158"/>
    <w:rsid w:val="00F521CE"/>
    <w:rsid w:val="00F521F0"/>
    <w:rsid w:val="00F52204"/>
    <w:rsid w:val="00F525B5"/>
    <w:rsid w:val="00F5287B"/>
    <w:rsid w:val="00F52987"/>
    <w:rsid w:val="00F52B09"/>
    <w:rsid w:val="00F52EC9"/>
    <w:rsid w:val="00F52FAA"/>
    <w:rsid w:val="00F5302B"/>
    <w:rsid w:val="00F53046"/>
    <w:rsid w:val="00F530F5"/>
    <w:rsid w:val="00F53181"/>
    <w:rsid w:val="00F53492"/>
    <w:rsid w:val="00F53560"/>
    <w:rsid w:val="00F53920"/>
    <w:rsid w:val="00F539D2"/>
    <w:rsid w:val="00F53A21"/>
    <w:rsid w:val="00F53B03"/>
    <w:rsid w:val="00F53B3A"/>
    <w:rsid w:val="00F53C27"/>
    <w:rsid w:val="00F53C7A"/>
    <w:rsid w:val="00F5438D"/>
    <w:rsid w:val="00F545EE"/>
    <w:rsid w:val="00F548ED"/>
    <w:rsid w:val="00F549F8"/>
    <w:rsid w:val="00F54A3C"/>
    <w:rsid w:val="00F54BA7"/>
    <w:rsid w:val="00F54BD2"/>
    <w:rsid w:val="00F5546A"/>
    <w:rsid w:val="00F55A69"/>
    <w:rsid w:val="00F55B52"/>
    <w:rsid w:val="00F55D48"/>
    <w:rsid w:val="00F5603F"/>
    <w:rsid w:val="00F56570"/>
    <w:rsid w:val="00F56586"/>
    <w:rsid w:val="00F56A79"/>
    <w:rsid w:val="00F56D71"/>
    <w:rsid w:val="00F56ED5"/>
    <w:rsid w:val="00F5769C"/>
    <w:rsid w:val="00F57708"/>
    <w:rsid w:val="00F57710"/>
    <w:rsid w:val="00F5789A"/>
    <w:rsid w:val="00F57B00"/>
    <w:rsid w:val="00F57BC4"/>
    <w:rsid w:val="00F600DD"/>
    <w:rsid w:val="00F600F2"/>
    <w:rsid w:val="00F60192"/>
    <w:rsid w:val="00F601EB"/>
    <w:rsid w:val="00F605BD"/>
    <w:rsid w:val="00F606FA"/>
    <w:rsid w:val="00F6078B"/>
    <w:rsid w:val="00F60824"/>
    <w:rsid w:val="00F60906"/>
    <w:rsid w:val="00F60CDC"/>
    <w:rsid w:val="00F60D4D"/>
    <w:rsid w:val="00F60D61"/>
    <w:rsid w:val="00F60D9F"/>
    <w:rsid w:val="00F60E90"/>
    <w:rsid w:val="00F60F17"/>
    <w:rsid w:val="00F610E2"/>
    <w:rsid w:val="00F61113"/>
    <w:rsid w:val="00F6153A"/>
    <w:rsid w:val="00F61729"/>
    <w:rsid w:val="00F61CB8"/>
    <w:rsid w:val="00F61DA7"/>
    <w:rsid w:val="00F61DB1"/>
    <w:rsid w:val="00F61EAE"/>
    <w:rsid w:val="00F620F3"/>
    <w:rsid w:val="00F62212"/>
    <w:rsid w:val="00F62317"/>
    <w:rsid w:val="00F62330"/>
    <w:rsid w:val="00F6269F"/>
    <w:rsid w:val="00F62A87"/>
    <w:rsid w:val="00F62AB5"/>
    <w:rsid w:val="00F63015"/>
    <w:rsid w:val="00F63296"/>
    <w:rsid w:val="00F6338B"/>
    <w:rsid w:val="00F633BF"/>
    <w:rsid w:val="00F633C3"/>
    <w:rsid w:val="00F635DB"/>
    <w:rsid w:val="00F6364A"/>
    <w:rsid w:val="00F6364C"/>
    <w:rsid w:val="00F63B4D"/>
    <w:rsid w:val="00F63EFE"/>
    <w:rsid w:val="00F64283"/>
    <w:rsid w:val="00F64F7A"/>
    <w:rsid w:val="00F65005"/>
    <w:rsid w:val="00F651EF"/>
    <w:rsid w:val="00F655DE"/>
    <w:rsid w:val="00F6579B"/>
    <w:rsid w:val="00F65B56"/>
    <w:rsid w:val="00F65C56"/>
    <w:rsid w:val="00F65DB1"/>
    <w:rsid w:val="00F6607C"/>
    <w:rsid w:val="00F66370"/>
    <w:rsid w:val="00F664D2"/>
    <w:rsid w:val="00F66752"/>
    <w:rsid w:val="00F6677D"/>
    <w:rsid w:val="00F66874"/>
    <w:rsid w:val="00F66D36"/>
    <w:rsid w:val="00F6729F"/>
    <w:rsid w:val="00F67556"/>
    <w:rsid w:val="00F67622"/>
    <w:rsid w:val="00F677B8"/>
    <w:rsid w:val="00F677D6"/>
    <w:rsid w:val="00F677FD"/>
    <w:rsid w:val="00F67868"/>
    <w:rsid w:val="00F6795C"/>
    <w:rsid w:val="00F67ACC"/>
    <w:rsid w:val="00F67B38"/>
    <w:rsid w:val="00F67C20"/>
    <w:rsid w:val="00F67EBB"/>
    <w:rsid w:val="00F70381"/>
    <w:rsid w:val="00F704B9"/>
    <w:rsid w:val="00F70580"/>
    <w:rsid w:val="00F7087A"/>
    <w:rsid w:val="00F709AA"/>
    <w:rsid w:val="00F709CE"/>
    <w:rsid w:val="00F70B32"/>
    <w:rsid w:val="00F70E89"/>
    <w:rsid w:val="00F7116B"/>
    <w:rsid w:val="00F7124F"/>
    <w:rsid w:val="00F71869"/>
    <w:rsid w:val="00F71B94"/>
    <w:rsid w:val="00F71C4C"/>
    <w:rsid w:val="00F71F8E"/>
    <w:rsid w:val="00F725EF"/>
    <w:rsid w:val="00F731E2"/>
    <w:rsid w:val="00F731FC"/>
    <w:rsid w:val="00F73307"/>
    <w:rsid w:val="00F73BD0"/>
    <w:rsid w:val="00F73C40"/>
    <w:rsid w:val="00F73F4F"/>
    <w:rsid w:val="00F7406C"/>
    <w:rsid w:val="00F740E2"/>
    <w:rsid w:val="00F743D0"/>
    <w:rsid w:val="00F7441C"/>
    <w:rsid w:val="00F7469D"/>
    <w:rsid w:val="00F747A2"/>
    <w:rsid w:val="00F748F7"/>
    <w:rsid w:val="00F74B38"/>
    <w:rsid w:val="00F74CE0"/>
    <w:rsid w:val="00F74EA7"/>
    <w:rsid w:val="00F74F78"/>
    <w:rsid w:val="00F7543F"/>
    <w:rsid w:val="00F75477"/>
    <w:rsid w:val="00F75B3A"/>
    <w:rsid w:val="00F75D13"/>
    <w:rsid w:val="00F75DE7"/>
    <w:rsid w:val="00F75FBE"/>
    <w:rsid w:val="00F76377"/>
    <w:rsid w:val="00F7665B"/>
    <w:rsid w:val="00F76C57"/>
    <w:rsid w:val="00F76C7A"/>
    <w:rsid w:val="00F77115"/>
    <w:rsid w:val="00F77154"/>
    <w:rsid w:val="00F771E5"/>
    <w:rsid w:val="00F7780C"/>
    <w:rsid w:val="00F77819"/>
    <w:rsid w:val="00F779C6"/>
    <w:rsid w:val="00F779C8"/>
    <w:rsid w:val="00F77DD5"/>
    <w:rsid w:val="00F8028E"/>
    <w:rsid w:val="00F803BF"/>
    <w:rsid w:val="00F804EB"/>
    <w:rsid w:val="00F80580"/>
    <w:rsid w:val="00F806B6"/>
    <w:rsid w:val="00F80AAD"/>
    <w:rsid w:val="00F80CE3"/>
    <w:rsid w:val="00F80E75"/>
    <w:rsid w:val="00F80E8A"/>
    <w:rsid w:val="00F81232"/>
    <w:rsid w:val="00F81B66"/>
    <w:rsid w:val="00F81DF0"/>
    <w:rsid w:val="00F81EC6"/>
    <w:rsid w:val="00F82051"/>
    <w:rsid w:val="00F82209"/>
    <w:rsid w:val="00F824F4"/>
    <w:rsid w:val="00F82C87"/>
    <w:rsid w:val="00F82D12"/>
    <w:rsid w:val="00F833E4"/>
    <w:rsid w:val="00F83441"/>
    <w:rsid w:val="00F8352A"/>
    <w:rsid w:val="00F83708"/>
    <w:rsid w:val="00F83902"/>
    <w:rsid w:val="00F83A61"/>
    <w:rsid w:val="00F83A72"/>
    <w:rsid w:val="00F842B1"/>
    <w:rsid w:val="00F844AF"/>
    <w:rsid w:val="00F8482F"/>
    <w:rsid w:val="00F8487A"/>
    <w:rsid w:val="00F848BA"/>
    <w:rsid w:val="00F848D3"/>
    <w:rsid w:val="00F84905"/>
    <w:rsid w:val="00F84B3A"/>
    <w:rsid w:val="00F84CF5"/>
    <w:rsid w:val="00F84E11"/>
    <w:rsid w:val="00F84E2E"/>
    <w:rsid w:val="00F85247"/>
    <w:rsid w:val="00F8537B"/>
    <w:rsid w:val="00F85AC3"/>
    <w:rsid w:val="00F85C58"/>
    <w:rsid w:val="00F85C59"/>
    <w:rsid w:val="00F860ED"/>
    <w:rsid w:val="00F8685A"/>
    <w:rsid w:val="00F868C9"/>
    <w:rsid w:val="00F86993"/>
    <w:rsid w:val="00F869D9"/>
    <w:rsid w:val="00F86A7E"/>
    <w:rsid w:val="00F86DBF"/>
    <w:rsid w:val="00F87598"/>
    <w:rsid w:val="00F87665"/>
    <w:rsid w:val="00F87781"/>
    <w:rsid w:val="00F87793"/>
    <w:rsid w:val="00F8798F"/>
    <w:rsid w:val="00F87D11"/>
    <w:rsid w:val="00F87FE8"/>
    <w:rsid w:val="00F9010B"/>
    <w:rsid w:val="00F9019B"/>
    <w:rsid w:val="00F901CC"/>
    <w:rsid w:val="00F90476"/>
    <w:rsid w:val="00F9096C"/>
    <w:rsid w:val="00F90B8C"/>
    <w:rsid w:val="00F90D38"/>
    <w:rsid w:val="00F90DC0"/>
    <w:rsid w:val="00F91495"/>
    <w:rsid w:val="00F91546"/>
    <w:rsid w:val="00F9154E"/>
    <w:rsid w:val="00F91CCC"/>
    <w:rsid w:val="00F91D28"/>
    <w:rsid w:val="00F91E85"/>
    <w:rsid w:val="00F92444"/>
    <w:rsid w:val="00F92947"/>
    <w:rsid w:val="00F92A56"/>
    <w:rsid w:val="00F92BAD"/>
    <w:rsid w:val="00F92E91"/>
    <w:rsid w:val="00F92F81"/>
    <w:rsid w:val="00F930AB"/>
    <w:rsid w:val="00F930AD"/>
    <w:rsid w:val="00F93160"/>
    <w:rsid w:val="00F93345"/>
    <w:rsid w:val="00F93455"/>
    <w:rsid w:val="00F9350F"/>
    <w:rsid w:val="00F935E0"/>
    <w:rsid w:val="00F936A8"/>
    <w:rsid w:val="00F9383C"/>
    <w:rsid w:val="00F93893"/>
    <w:rsid w:val="00F93908"/>
    <w:rsid w:val="00F939A3"/>
    <w:rsid w:val="00F93CA4"/>
    <w:rsid w:val="00F93E84"/>
    <w:rsid w:val="00F94123"/>
    <w:rsid w:val="00F94138"/>
    <w:rsid w:val="00F94416"/>
    <w:rsid w:val="00F9469D"/>
    <w:rsid w:val="00F94881"/>
    <w:rsid w:val="00F94994"/>
    <w:rsid w:val="00F94DBA"/>
    <w:rsid w:val="00F94F6C"/>
    <w:rsid w:val="00F95309"/>
    <w:rsid w:val="00F9536C"/>
    <w:rsid w:val="00F953CD"/>
    <w:rsid w:val="00F9552F"/>
    <w:rsid w:val="00F95647"/>
    <w:rsid w:val="00F95797"/>
    <w:rsid w:val="00F95BB7"/>
    <w:rsid w:val="00F95E01"/>
    <w:rsid w:val="00F95E15"/>
    <w:rsid w:val="00F96154"/>
    <w:rsid w:val="00F964A0"/>
    <w:rsid w:val="00F966DC"/>
    <w:rsid w:val="00F9680D"/>
    <w:rsid w:val="00F96FFA"/>
    <w:rsid w:val="00F972B9"/>
    <w:rsid w:val="00F972FA"/>
    <w:rsid w:val="00F973BA"/>
    <w:rsid w:val="00F976B9"/>
    <w:rsid w:val="00F9777A"/>
    <w:rsid w:val="00F97B5F"/>
    <w:rsid w:val="00F97CB4"/>
    <w:rsid w:val="00F97D31"/>
    <w:rsid w:val="00FA021F"/>
    <w:rsid w:val="00FA02C0"/>
    <w:rsid w:val="00FA05DE"/>
    <w:rsid w:val="00FA081A"/>
    <w:rsid w:val="00FA08E6"/>
    <w:rsid w:val="00FA0972"/>
    <w:rsid w:val="00FA0996"/>
    <w:rsid w:val="00FA1111"/>
    <w:rsid w:val="00FA14D7"/>
    <w:rsid w:val="00FA1562"/>
    <w:rsid w:val="00FA1629"/>
    <w:rsid w:val="00FA1839"/>
    <w:rsid w:val="00FA1ECC"/>
    <w:rsid w:val="00FA1ED8"/>
    <w:rsid w:val="00FA21D8"/>
    <w:rsid w:val="00FA2490"/>
    <w:rsid w:val="00FA2497"/>
    <w:rsid w:val="00FA24C1"/>
    <w:rsid w:val="00FA2630"/>
    <w:rsid w:val="00FA2684"/>
    <w:rsid w:val="00FA28B7"/>
    <w:rsid w:val="00FA2AB7"/>
    <w:rsid w:val="00FA2CB9"/>
    <w:rsid w:val="00FA2CEB"/>
    <w:rsid w:val="00FA305A"/>
    <w:rsid w:val="00FA338D"/>
    <w:rsid w:val="00FA3443"/>
    <w:rsid w:val="00FA347D"/>
    <w:rsid w:val="00FA362E"/>
    <w:rsid w:val="00FA3745"/>
    <w:rsid w:val="00FA3875"/>
    <w:rsid w:val="00FA3C4D"/>
    <w:rsid w:val="00FA409E"/>
    <w:rsid w:val="00FA4229"/>
    <w:rsid w:val="00FA449C"/>
    <w:rsid w:val="00FA46CF"/>
    <w:rsid w:val="00FA47CE"/>
    <w:rsid w:val="00FA49E3"/>
    <w:rsid w:val="00FA4A8A"/>
    <w:rsid w:val="00FA4A97"/>
    <w:rsid w:val="00FA4D6B"/>
    <w:rsid w:val="00FA4DA6"/>
    <w:rsid w:val="00FA4EFF"/>
    <w:rsid w:val="00FA51DD"/>
    <w:rsid w:val="00FA53BB"/>
    <w:rsid w:val="00FA5783"/>
    <w:rsid w:val="00FA58EA"/>
    <w:rsid w:val="00FA5B1F"/>
    <w:rsid w:val="00FA5C13"/>
    <w:rsid w:val="00FA5F7F"/>
    <w:rsid w:val="00FA603E"/>
    <w:rsid w:val="00FA61B8"/>
    <w:rsid w:val="00FA62A6"/>
    <w:rsid w:val="00FA6462"/>
    <w:rsid w:val="00FA67E5"/>
    <w:rsid w:val="00FA67EE"/>
    <w:rsid w:val="00FA680B"/>
    <w:rsid w:val="00FA6939"/>
    <w:rsid w:val="00FA6C69"/>
    <w:rsid w:val="00FA6F24"/>
    <w:rsid w:val="00FA7159"/>
    <w:rsid w:val="00FA71D1"/>
    <w:rsid w:val="00FA739E"/>
    <w:rsid w:val="00FA73F5"/>
    <w:rsid w:val="00FA757B"/>
    <w:rsid w:val="00FA76E8"/>
    <w:rsid w:val="00FA7A2A"/>
    <w:rsid w:val="00FA7AF3"/>
    <w:rsid w:val="00FA7CAD"/>
    <w:rsid w:val="00FA7E8E"/>
    <w:rsid w:val="00FB03E8"/>
    <w:rsid w:val="00FB049A"/>
    <w:rsid w:val="00FB080D"/>
    <w:rsid w:val="00FB094A"/>
    <w:rsid w:val="00FB0A33"/>
    <w:rsid w:val="00FB0E5D"/>
    <w:rsid w:val="00FB1151"/>
    <w:rsid w:val="00FB1197"/>
    <w:rsid w:val="00FB11F6"/>
    <w:rsid w:val="00FB153A"/>
    <w:rsid w:val="00FB1550"/>
    <w:rsid w:val="00FB15BA"/>
    <w:rsid w:val="00FB1827"/>
    <w:rsid w:val="00FB1AEC"/>
    <w:rsid w:val="00FB1EA5"/>
    <w:rsid w:val="00FB2403"/>
    <w:rsid w:val="00FB2454"/>
    <w:rsid w:val="00FB2616"/>
    <w:rsid w:val="00FB2B09"/>
    <w:rsid w:val="00FB2B81"/>
    <w:rsid w:val="00FB2BAB"/>
    <w:rsid w:val="00FB2EBB"/>
    <w:rsid w:val="00FB2FAB"/>
    <w:rsid w:val="00FB36CA"/>
    <w:rsid w:val="00FB3BB3"/>
    <w:rsid w:val="00FB4009"/>
    <w:rsid w:val="00FB41D0"/>
    <w:rsid w:val="00FB4955"/>
    <w:rsid w:val="00FB49EF"/>
    <w:rsid w:val="00FB50E2"/>
    <w:rsid w:val="00FB529D"/>
    <w:rsid w:val="00FB566D"/>
    <w:rsid w:val="00FB57CE"/>
    <w:rsid w:val="00FB5903"/>
    <w:rsid w:val="00FB5C8D"/>
    <w:rsid w:val="00FB5F0A"/>
    <w:rsid w:val="00FB65BA"/>
    <w:rsid w:val="00FB65E3"/>
    <w:rsid w:val="00FB65EF"/>
    <w:rsid w:val="00FB6615"/>
    <w:rsid w:val="00FB66DF"/>
    <w:rsid w:val="00FB680E"/>
    <w:rsid w:val="00FB68B0"/>
    <w:rsid w:val="00FB6AC8"/>
    <w:rsid w:val="00FB6CA8"/>
    <w:rsid w:val="00FB704C"/>
    <w:rsid w:val="00FB7227"/>
    <w:rsid w:val="00FB796E"/>
    <w:rsid w:val="00FC0041"/>
    <w:rsid w:val="00FC00EB"/>
    <w:rsid w:val="00FC0267"/>
    <w:rsid w:val="00FC03F3"/>
    <w:rsid w:val="00FC0595"/>
    <w:rsid w:val="00FC0997"/>
    <w:rsid w:val="00FC09B0"/>
    <w:rsid w:val="00FC0A5E"/>
    <w:rsid w:val="00FC0E29"/>
    <w:rsid w:val="00FC0F4E"/>
    <w:rsid w:val="00FC0F51"/>
    <w:rsid w:val="00FC0F82"/>
    <w:rsid w:val="00FC0FF6"/>
    <w:rsid w:val="00FC103A"/>
    <w:rsid w:val="00FC1090"/>
    <w:rsid w:val="00FC142F"/>
    <w:rsid w:val="00FC1738"/>
    <w:rsid w:val="00FC1756"/>
    <w:rsid w:val="00FC1C09"/>
    <w:rsid w:val="00FC1C12"/>
    <w:rsid w:val="00FC1C75"/>
    <w:rsid w:val="00FC1D1D"/>
    <w:rsid w:val="00FC1EEC"/>
    <w:rsid w:val="00FC1FF2"/>
    <w:rsid w:val="00FC251A"/>
    <w:rsid w:val="00FC2576"/>
    <w:rsid w:val="00FC25B8"/>
    <w:rsid w:val="00FC2616"/>
    <w:rsid w:val="00FC26FA"/>
    <w:rsid w:val="00FC291A"/>
    <w:rsid w:val="00FC2EC3"/>
    <w:rsid w:val="00FC2FF5"/>
    <w:rsid w:val="00FC300E"/>
    <w:rsid w:val="00FC332D"/>
    <w:rsid w:val="00FC3472"/>
    <w:rsid w:val="00FC3750"/>
    <w:rsid w:val="00FC3933"/>
    <w:rsid w:val="00FC3965"/>
    <w:rsid w:val="00FC3EAE"/>
    <w:rsid w:val="00FC4879"/>
    <w:rsid w:val="00FC4931"/>
    <w:rsid w:val="00FC4C7B"/>
    <w:rsid w:val="00FC4C7E"/>
    <w:rsid w:val="00FC50BB"/>
    <w:rsid w:val="00FC5239"/>
    <w:rsid w:val="00FC531A"/>
    <w:rsid w:val="00FC53C1"/>
    <w:rsid w:val="00FC55D8"/>
    <w:rsid w:val="00FC599E"/>
    <w:rsid w:val="00FC5A71"/>
    <w:rsid w:val="00FC5DDB"/>
    <w:rsid w:val="00FC5E18"/>
    <w:rsid w:val="00FC5EB8"/>
    <w:rsid w:val="00FC601F"/>
    <w:rsid w:val="00FC605F"/>
    <w:rsid w:val="00FC6096"/>
    <w:rsid w:val="00FC60A0"/>
    <w:rsid w:val="00FC6195"/>
    <w:rsid w:val="00FC619A"/>
    <w:rsid w:val="00FC6278"/>
    <w:rsid w:val="00FC6573"/>
    <w:rsid w:val="00FC6729"/>
    <w:rsid w:val="00FC69BD"/>
    <w:rsid w:val="00FC6DA3"/>
    <w:rsid w:val="00FC7109"/>
    <w:rsid w:val="00FC72B6"/>
    <w:rsid w:val="00FC746A"/>
    <w:rsid w:val="00FC7596"/>
    <w:rsid w:val="00FC7D8C"/>
    <w:rsid w:val="00FC7DC0"/>
    <w:rsid w:val="00FD034A"/>
    <w:rsid w:val="00FD0398"/>
    <w:rsid w:val="00FD0433"/>
    <w:rsid w:val="00FD055C"/>
    <w:rsid w:val="00FD05CC"/>
    <w:rsid w:val="00FD08B3"/>
    <w:rsid w:val="00FD08D5"/>
    <w:rsid w:val="00FD0983"/>
    <w:rsid w:val="00FD109B"/>
    <w:rsid w:val="00FD170E"/>
    <w:rsid w:val="00FD18C4"/>
    <w:rsid w:val="00FD1EAE"/>
    <w:rsid w:val="00FD1ED1"/>
    <w:rsid w:val="00FD2058"/>
    <w:rsid w:val="00FD22EF"/>
    <w:rsid w:val="00FD25C2"/>
    <w:rsid w:val="00FD285B"/>
    <w:rsid w:val="00FD2993"/>
    <w:rsid w:val="00FD2999"/>
    <w:rsid w:val="00FD2C6C"/>
    <w:rsid w:val="00FD2E2C"/>
    <w:rsid w:val="00FD344C"/>
    <w:rsid w:val="00FD370B"/>
    <w:rsid w:val="00FD377E"/>
    <w:rsid w:val="00FD389C"/>
    <w:rsid w:val="00FD38BF"/>
    <w:rsid w:val="00FD3BF4"/>
    <w:rsid w:val="00FD3E8E"/>
    <w:rsid w:val="00FD40DB"/>
    <w:rsid w:val="00FD4113"/>
    <w:rsid w:val="00FD42D5"/>
    <w:rsid w:val="00FD43F0"/>
    <w:rsid w:val="00FD4506"/>
    <w:rsid w:val="00FD454F"/>
    <w:rsid w:val="00FD4739"/>
    <w:rsid w:val="00FD47B3"/>
    <w:rsid w:val="00FD480F"/>
    <w:rsid w:val="00FD4A6A"/>
    <w:rsid w:val="00FD4A7D"/>
    <w:rsid w:val="00FD4F45"/>
    <w:rsid w:val="00FD4FCD"/>
    <w:rsid w:val="00FD50D5"/>
    <w:rsid w:val="00FD5504"/>
    <w:rsid w:val="00FD56B1"/>
    <w:rsid w:val="00FD5AFC"/>
    <w:rsid w:val="00FD5EEC"/>
    <w:rsid w:val="00FD5F29"/>
    <w:rsid w:val="00FD60CA"/>
    <w:rsid w:val="00FD61EC"/>
    <w:rsid w:val="00FD646A"/>
    <w:rsid w:val="00FD646C"/>
    <w:rsid w:val="00FD653C"/>
    <w:rsid w:val="00FD66DB"/>
    <w:rsid w:val="00FD6857"/>
    <w:rsid w:val="00FD6ECC"/>
    <w:rsid w:val="00FD7048"/>
    <w:rsid w:val="00FD707B"/>
    <w:rsid w:val="00FD71A8"/>
    <w:rsid w:val="00FD7452"/>
    <w:rsid w:val="00FD747A"/>
    <w:rsid w:val="00FD781B"/>
    <w:rsid w:val="00FD7B96"/>
    <w:rsid w:val="00FD7BAA"/>
    <w:rsid w:val="00FD7EED"/>
    <w:rsid w:val="00FD7F64"/>
    <w:rsid w:val="00FD7F6F"/>
    <w:rsid w:val="00FE014A"/>
    <w:rsid w:val="00FE028D"/>
    <w:rsid w:val="00FE03BA"/>
    <w:rsid w:val="00FE04B8"/>
    <w:rsid w:val="00FE0A20"/>
    <w:rsid w:val="00FE0DFB"/>
    <w:rsid w:val="00FE102C"/>
    <w:rsid w:val="00FE1208"/>
    <w:rsid w:val="00FE1550"/>
    <w:rsid w:val="00FE15FE"/>
    <w:rsid w:val="00FE172E"/>
    <w:rsid w:val="00FE18E2"/>
    <w:rsid w:val="00FE1E6A"/>
    <w:rsid w:val="00FE1E6F"/>
    <w:rsid w:val="00FE1F41"/>
    <w:rsid w:val="00FE287F"/>
    <w:rsid w:val="00FE291C"/>
    <w:rsid w:val="00FE291E"/>
    <w:rsid w:val="00FE2B9B"/>
    <w:rsid w:val="00FE2CAD"/>
    <w:rsid w:val="00FE2ED4"/>
    <w:rsid w:val="00FE30DA"/>
    <w:rsid w:val="00FE317C"/>
    <w:rsid w:val="00FE3251"/>
    <w:rsid w:val="00FE329A"/>
    <w:rsid w:val="00FE330E"/>
    <w:rsid w:val="00FE3322"/>
    <w:rsid w:val="00FE3AB3"/>
    <w:rsid w:val="00FE3B08"/>
    <w:rsid w:val="00FE3BAE"/>
    <w:rsid w:val="00FE4008"/>
    <w:rsid w:val="00FE43A5"/>
    <w:rsid w:val="00FE4489"/>
    <w:rsid w:val="00FE44B6"/>
    <w:rsid w:val="00FE493E"/>
    <w:rsid w:val="00FE4D29"/>
    <w:rsid w:val="00FE4DB7"/>
    <w:rsid w:val="00FE4F34"/>
    <w:rsid w:val="00FE513C"/>
    <w:rsid w:val="00FE52D3"/>
    <w:rsid w:val="00FE547D"/>
    <w:rsid w:val="00FE54DE"/>
    <w:rsid w:val="00FE5588"/>
    <w:rsid w:val="00FE55C3"/>
    <w:rsid w:val="00FE593D"/>
    <w:rsid w:val="00FE5CA7"/>
    <w:rsid w:val="00FE5D31"/>
    <w:rsid w:val="00FE5F5F"/>
    <w:rsid w:val="00FE638C"/>
    <w:rsid w:val="00FE63B3"/>
    <w:rsid w:val="00FE64EB"/>
    <w:rsid w:val="00FE6512"/>
    <w:rsid w:val="00FE65C4"/>
    <w:rsid w:val="00FE6978"/>
    <w:rsid w:val="00FE69D6"/>
    <w:rsid w:val="00FE6B48"/>
    <w:rsid w:val="00FE6EB2"/>
    <w:rsid w:val="00FE7164"/>
    <w:rsid w:val="00FE718B"/>
    <w:rsid w:val="00FE72BB"/>
    <w:rsid w:val="00FE73E7"/>
    <w:rsid w:val="00FE7543"/>
    <w:rsid w:val="00FE7B1A"/>
    <w:rsid w:val="00FE7B8F"/>
    <w:rsid w:val="00FE7C90"/>
    <w:rsid w:val="00FE7E48"/>
    <w:rsid w:val="00FE7FEA"/>
    <w:rsid w:val="00FF015B"/>
    <w:rsid w:val="00FF01CF"/>
    <w:rsid w:val="00FF0491"/>
    <w:rsid w:val="00FF04F3"/>
    <w:rsid w:val="00FF081D"/>
    <w:rsid w:val="00FF09C4"/>
    <w:rsid w:val="00FF0E80"/>
    <w:rsid w:val="00FF0F7E"/>
    <w:rsid w:val="00FF1138"/>
    <w:rsid w:val="00FF1174"/>
    <w:rsid w:val="00FF1306"/>
    <w:rsid w:val="00FF1352"/>
    <w:rsid w:val="00FF1A23"/>
    <w:rsid w:val="00FF1D09"/>
    <w:rsid w:val="00FF1E03"/>
    <w:rsid w:val="00FF2040"/>
    <w:rsid w:val="00FF21BC"/>
    <w:rsid w:val="00FF232B"/>
    <w:rsid w:val="00FF2438"/>
    <w:rsid w:val="00FF24D5"/>
    <w:rsid w:val="00FF24F3"/>
    <w:rsid w:val="00FF2534"/>
    <w:rsid w:val="00FF267C"/>
    <w:rsid w:val="00FF26E5"/>
    <w:rsid w:val="00FF2878"/>
    <w:rsid w:val="00FF298A"/>
    <w:rsid w:val="00FF2B05"/>
    <w:rsid w:val="00FF2B4B"/>
    <w:rsid w:val="00FF2E26"/>
    <w:rsid w:val="00FF3334"/>
    <w:rsid w:val="00FF3449"/>
    <w:rsid w:val="00FF352E"/>
    <w:rsid w:val="00FF3ED0"/>
    <w:rsid w:val="00FF3F1D"/>
    <w:rsid w:val="00FF4369"/>
    <w:rsid w:val="00FF44B6"/>
    <w:rsid w:val="00FF45FF"/>
    <w:rsid w:val="00FF4705"/>
    <w:rsid w:val="00FF4719"/>
    <w:rsid w:val="00FF49BE"/>
    <w:rsid w:val="00FF4A0B"/>
    <w:rsid w:val="00FF4A63"/>
    <w:rsid w:val="00FF51EA"/>
    <w:rsid w:val="00FF5878"/>
    <w:rsid w:val="00FF5A77"/>
    <w:rsid w:val="00FF5C42"/>
    <w:rsid w:val="00FF5FA8"/>
    <w:rsid w:val="00FF61F2"/>
    <w:rsid w:val="00FF62C2"/>
    <w:rsid w:val="00FF63C2"/>
    <w:rsid w:val="00FF647B"/>
    <w:rsid w:val="00FF6541"/>
    <w:rsid w:val="00FF6A3E"/>
    <w:rsid w:val="00FF6ED4"/>
    <w:rsid w:val="00FF7131"/>
    <w:rsid w:val="00FF7463"/>
    <w:rsid w:val="00FF759A"/>
    <w:rsid w:val="00FF7775"/>
    <w:rsid w:val="00FF796D"/>
    <w:rsid w:val="00FF7AB2"/>
    <w:rsid w:val="00FF7E3A"/>
    <w:rsid w:val="00FF7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6C"/>
    <w:rPr>
      <w:rFonts w:ascii="新細明體" w:hAnsi="新細明體" w:cs="新細明體"/>
      <w:sz w:val="24"/>
      <w:szCs w:val="24"/>
      <w:lang w:bidi="ar-SA"/>
    </w:rPr>
  </w:style>
  <w:style w:type="paragraph" w:styleId="1">
    <w:name w:val="heading 1"/>
    <w:basedOn w:val="a"/>
    <w:link w:val="11"/>
    <w:uiPriority w:val="99"/>
    <w:qFormat/>
    <w:rsid w:val="00221FF9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locked/>
    <w:rsid w:val="00C45099"/>
    <w:pPr>
      <w:keepNext/>
      <w:widowControl w:val="0"/>
      <w:spacing w:line="720" w:lineRule="auto"/>
      <w:outlineLvl w:val="1"/>
    </w:pPr>
    <w:rPr>
      <w:rFonts w:ascii="Cambria" w:hAnsi="Cambria" w:cs="Times New Roman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locked/>
    <w:rsid w:val="006D7907"/>
    <w:pPr>
      <w:keepNext/>
      <w:spacing w:line="720" w:lineRule="auto"/>
      <w:outlineLvl w:val="2"/>
    </w:pPr>
    <w:rPr>
      <w:rFonts w:ascii="Cambria" w:hAnsi="Cambria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1"/>
    <w:link w:val="1"/>
    <w:uiPriority w:val="99"/>
    <w:locked/>
    <w:rsid w:val="00407D5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10">
    <w:name w:val="標題 1 字元"/>
    <w:uiPriority w:val="9"/>
    <w:rsid w:val="00221FF9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rsid w:val="00221FF9"/>
    <w:pPr>
      <w:spacing w:before="100" w:beforeAutospacing="1" w:after="100" w:afterAutospacing="1"/>
    </w:pPr>
  </w:style>
  <w:style w:type="character" w:customStyle="1" w:styleId="google-src-text1">
    <w:name w:val="google-src-text1"/>
    <w:uiPriority w:val="99"/>
    <w:rsid w:val="00221FF9"/>
    <w:rPr>
      <w:rFonts w:cs="Times New Roman"/>
      <w:vanish/>
    </w:rPr>
  </w:style>
  <w:style w:type="paragraph" w:styleId="a3">
    <w:name w:val="header"/>
    <w:basedOn w:val="a"/>
    <w:link w:val="12"/>
    <w:uiPriority w:val="99"/>
    <w:semiHidden/>
    <w:rsid w:val="00221FF9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sz w:val="20"/>
      <w:szCs w:val="20"/>
    </w:rPr>
  </w:style>
  <w:style w:type="character" w:customStyle="1" w:styleId="12">
    <w:name w:val="頁首 字元1"/>
    <w:link w:val="a3"/>
    <w:uiPriority w:val="99"/>
    <w:semiHidden/>
    <w:locked/>
    <w:rsid w:val="00407D52"/>
    <w:rPr>
      <w:rFonts w:cs="Calibri"/>
      <w:sz w:val="20"/>
      <w:szCs w:val="20"/>
    </w:rPr>
  </w:style>
  <w:style w:type="character" w:customStyle="1" w:styleId="a4">
    <w:name w:val="頁首 字元"/>
    <w:uiPriority w:val="99"/>
    <w:semiHidden/>
    <w:rsid w:val="00221FF9"/>
    <w:rPr>
      <w:rFonts w:cs="Calibri"/>
      <w:kern w:val="2"/>
    </w:rPr>
  </w:style>
  <w:style w:type="paragraph" w:styleId="a5">
    <w:name w:val="footer"/>
    <w:basedOn w:val="a"/>
    <w:link w:val="13"/>
    <w:uiPriority w:val="99"/>
    <w:semiHidden/>
    <w:rsid w:val="00221FF9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sz w:val="20"/>
      <w:szCs w:val="20"/>
    </w:rPr>
  </w:style>
  <w:style w:type="character" w:customStyle="1" w:styleId="13">
    <w:name w:val="頁尾 字元1"/>
    <w:link w:val="a5"/>
    <w:uiPriority w:val="99"/>
    <w:semiHidden/>
    <w:locked/>
    <w:rsid w:val="00407D52"/>
    <w:rPr>
      <w:rFonts w:cs="Calibri"/>
      <w:sz w:val="20"/>
      <w:szCs w:val="20"/>
    </w:rPr>
  </w:style>
  <w:style w:type="character" w:customStyle="1" w:styleId="a6">
    <w:name w:val="頁尾 字元"/>
    <w:uiPriority w:val="99"/>
    <w:semiHidden/>
    <w:rsid w:val="00221FF9"/>
    <w:rPr>
      <w:rFonts w:cs="Calibri"/>
      <w:kern w:val="2"/>
    </w:rPr>
  </w:style>
  <w:style w:type="paragraph" w:styleId="HTML">
    <w:name w:val="HTML Preformatted"/>
    <w:basedOn w:val="a"/>
    <w:link w:val="HTML0"/>
    <w:uiPriority w:val="99"/>
    <w:semiHidden/>
    <w:rsid w:val="003853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Times New Roman"/>
    </w:rPr>
  </w:style>
  <w:style w:type="character" w:customStyle="1" w:styleId="HTML0">
    <w:name w:val="HTML 預設格式 字元"/>
    <w:link w:val="HTML"/>
    <w:uiPriority w:val="99"/>
    <w:semiHidden/>
    <w:locked/>
    <w:rsid w:val="003853FE"/>
    <w:rPr>
      <w:rFonts w:ascii="細明體" w:eastAsia="細明體" w:hAnsi="細明體" w:cs="細明體"/>
      <w:sz w:val="24"/>
      <w:szCs w:val="24"/>
    </w:rPr>
  </w:style>
  <w:style w:type="character" w:styleId="a7">
    <w:name w:val="Hyperlink"/>
    <w:uiPriority w:val="99"/>
    <w:rsid w:val="00EC27B6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B7527"/>
    <w:pPr>
      <w:widowControl w:val="0"/>
    </w:pPr>
    <w:rPr>
      <w:rFonts w:ascii="Cambria" w:hAnsi="Cambria" w:cs="Times New Roman"/>
      <w:kern w:val="2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4B7527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2D3DEC"/>
    <w:pPr>
      <w:widowControl w:val="0"/>
      <w:ind w:leftChars="200" w:left="480"/>
    </w:pPr>
    <w:rPr>
      <w:rFonts w:ascii="Calibri" w:hAnsi="Calibri" w:cs="Calibri"/>
      <w:kern w:val="2"/>
    </w:rPr>
  </w:style>
  <w:style w:type="character" w:styleId="ab">
    <w:name w:val="FollowedHyperlink"/>
    <w:uiPriority w:val="99"/>
    <w:semiHidden/>
    <w:unhideWhenUsed/>
    <w:rsid w:val="00FA67E5"/>
    <w:rPr>
      <w:color w:val="800080"/>
      <w:u w:val="single"/>
    </w:rPr>
  </w:style>
  <w:style w:type="character" w:customStyle="1" w:styleId="date-display-single">
    <w:name w:val="date-display-single"/>
    <w:basedOn w:val="a0"/>
    <w:rsid w:val="006A61C3"/>
  </w:style>
  <w:style w:type="character" w:customStyle="1" w:styleId="field-content">
    <w:name w:val="field-content"/>
    <w:basedOn w:val="a0"/>
    <w:rsid w:val="00031B82"/>
  </w:style>
  <w:style w:type="character" w:styleId="ac">
    <w:name w:val="Strong"/>
    <w:uiPriority w:val="22"/>
    <w:qFormat/>
    <w:locked/>
    <w:rsid w:val="002E6915"/>
    <w:rPr>
      <w:b/>
      <w:bCs/>
    </w:rPr>
  </w:style>
  <w:style w:type="character" w:customStyle="1" w:styleId="yshortcuts">
    <w:name w:val="yshortcuts"/>
    <w:basedOn w:val="a0"/>
    <w:rsid w:val="001A152C"/>
  </w:style>
  <w:style w:type="character" w:customStyle="1" w:styleId="homenewstitle1">
    <w:name w:val="home_news_title1"/>
    <w:rsid w:val="00C54A08"/>
    <w:rPr>
      <w:rFonts w:ascii="sөũ" w:hAnsi="sөũ" w:hint="default"/>
      <w:b w:val="0"/>
      <w:bCs w:val="0"/>
      <w:i w:val="0"/>
      <w:iCs w:val="0"/>
      <w:color w:val="CC0000"/>
      <w:sz w:val="30"/>
      <w:szCs w:val="30"/>
    </w:rPr>
  </w:style>
  <w:style w:type="paragraph" w:customStyle="1" w:styleId="content">
    <w:name w:val="content"/>
    <w:basedOn w:val="a"/>
    <w:rsid w:val="003C7E3B"/>
    <w:pPr>
      <w:spacing w:before="240" w:after="240"/>
    </w:pPr>
  </w:style>
  <w:style w:type="character" w:customStyle="1" w:styleId="char-style-override-1">
    <w:name w:val="char-style-override-1"/>
    <w:basedOn w:val="a0"/>
    <w:rsid w:val="003C7E3B"/>
  </w:style>
  <w:style w:type="character" w:customStyle="1" w:styleId="x2-content1">
    <w:name w:val="x2-content1"/>
    <w:basedOn w:val="a0"/>
    <w:rsid w:val="003C7E3B"/>
  </w:style>
  <w:style w:type="paragraph" w:customStyle="1" w:styleId="x2-content">
    <w:name w:val="x2-content"/>
    <w:basedOn w:val="a"/>
    <w:rsid w:val="003C7E3B"/>
    <w:pPr>
      <w:spacing w:before="240" w:after="240"/>
    </w:pPr>
  </w:style>
  <w:style w:type="character" w:customStyle="1" w:styleId="english-name">
    <w:name w:val="english-name"/>
    <w:basedOn w:val="a0"/>
    <w:rsid w:val="003C7E3B"/>
  </w:style>
  <w:style w:type="character" w:customStyle="1" w:styleId="english-namechar-style-override-3">
    <w:name w:val="english-namechar-style-override-3"/>
    <w:basedOn w:val="a0"/>
    <w:rsid w:val="003C7E3B"/>
  </w:style>
  <w:style w:type="character" w:customStyle="1" w:styleId="small-english-namechar-style-override-3">
    <w:name w:val="small-english-namechar-style-override-3"/>
    <w:basedOn w:val="a0"/>
    <w:rsid w:val="003C7E3B"/>
  </w:style>
  <w:style w:type="character" w:customStyle="1" w:styleId="bible-verse1">
    <w:name w:val="bible-verse1"/>
    <w:basedOn w:val="a0"/>
    <w:rsid w:val="003C7E3B"/>
  </w:style>
  <w:style w:type="character" w:customStyle="1" w:styleId="bible-reading1">
    <w:name w:val="bible-reading1"/>
    <w:basedOn w:val="a0"/>
    <w:rsid w:val="003C7E3B"/>
  </w:style>
  <w:style w:type="paragraph" w:customStyle="1" w:styleId="thinking">
    <w:name w:val="thinking"/>
    <w:basedOn w:val="a"/>
    <w:rsid w:val="003C7E3B"/>
    <w:pPr>
      <w:spacing w:before="240" w:after="240"/>
    </w:pPr>
  </w:style>
  <w:style w:type="character" w:customStyle="1" w:styleId="thinking1">
    <w:name w:val="thinking1"/>
    <w:basedOn w:val="a0"/>
    <w:rsid w:val="003C7E3B"/>
  </w:style>
  <w:style w:type="character" w:customStyle="1" w:styleId="small-english-name1">
    <w:name w:val="small-english-name1"/>
    <w:basedOn w:val="a0"/>
    <w:rsid w:val="00102AF6"/>
  </w:style>
  <w:style w:type="paragraph" w:customStyle="1" w:styleId="bible-verse">
    <w:name w:val="bible-verse"/>
    <w:basedOn w:val="a"/>
    <w:rsid w:val="00C837A9"/>
    <w:pPr>
      <w:spacing w:before="240" w:after="240"/>
    </w:pPr>
  </w:style>
  <w:style w:type="character" w:customStyle="1" w:styleId="content11">
    <w:name w:val="content11"/>
    <w:basedOn w:val="a0"/>
    <w:rsid w:val="00E74741"/>
  </w:style>
  <w:style w:type="paragraph" w:customStyle="1" w:styleId="x2-contentpara-style-override-1">
    <w:name w:val="x2-contentpara-style-override-1"/>
    <w:basedOn w:val="a"/>
    <w:rsid w:val="00E74741"/>
    <w:pPr>
      <w:spacing w:before="240" w:after="240"/>
    </w:pPr>
  </w:style>
  <w:style w:type="character" w:customStyle="1" w:styleId="thinkingchar-style-override-4">
    <w:name w:val="thinkingchar-style-override-4"/>
    <w:basedOn w:val="a0"/>
    <w:rsid w:val="00E74741"/>
  </w:style>
  <w:style w:type="paragraph" w:customStyle="1" w:styleId="bottom-line">
    <w:name w:val="bottom-line"/>
    <w:basedOn w:val="a"/>
    <w:rsid w:val="00E74741"/>
    <w:pPr>
      <w:spacing w:before="240" w:after="240"/>
    </w:pPr>
  </w:style>
  <w:style w:type="character" w:customStyle="1" w:styleId="english-namechar-style-override-4">
    <w:name w:val="english-namechar-style-override-4"/>
    <w:basedOn w:val="a0"/>
    <w:rsid w:val="003B08A3"/>
  </w:style>
  <w:style w:type="character" w:customStyle="1" w:styleId="apple-style-span">
    <w:name w:val="apple-style-span"/>
    <w:basedOn w:val="a0"/>
    <w:rsid w:val="00CC1C91"/>
  </w:style>
  <w:style w:type="character" w:customStyle="1" w:styleId="20">
    <w:name w:val="標題 2 字元"/>
    <w:link w:val="2"/>
    <w:rsid w:val="00C45099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first">
    <w:name w:val="first"/>
    <w:basedOn w:val="a"/>
    <w:rsid w:val="00EB711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2135F"/>
  </w:style>
  <w:style w:type="paragraph" w:customStyle="1" w:styleId="Default">
    <w:name w:val="Default"/>
    <w:rsid w:val="001D18EC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  <w:lang w:bidi="ar-SA"/>
    </w:rPr>
  </w:style>
  <w:style w:type="paragraph" w:styleId="ad">
    <w:name w:val="Date"/>
    <w:basedOn w:val="a"/>
    <w:next w:val="a"/>
    <w:link w:val="ae"/>
    <w:uiPriority w:val="99"/>
    <w:semiHidden/>
    <w:unhideWhenUsed/>
    <w:rsid w:val="0070008C"/>
    <w:pPr>
      <w:widowControl w:val="0"/>
      <w:jc w:val="right"/>
    </w:pPr>
    <w:rPr>
      <w:rFonts w:ascii="Calibri" w:hAnsi="Calibri" w:cs="Times New Roman"/>
      <w:kern w:val="2"/>
    </w:rPr>
  </w:style>
  <w:style w:type="character" w:customStyle="1" w:styleId="ae">
    <w:name w:val="日期 字元"/>
    <w:link w:val="ad"/>
    <w:uiPriority w:val="99"/>
    <w:semiHidden/>
    <w:rsid w:val="0070008C"/>
    <w:rPr>
      <w:rFonts w:cs="Calibri"/>
      <w:kern w:val="2"/>
      <w:sz w:val="24"/>
      <w:szCs w:val="24"/>
    </w:rPr>
  </w:style>
  <w:style w:type="character" w:customStyle="1" w:styleId="ya-q-full-text">
    <w:name w:val="ya-q-full-text"/>
    <w:basedOn w:val="a0"/>
    <w:rsid w:val="00262B3C"/>
  </w:style>
  <w:style w:type="paragraph" w:customStyle="1" w:styleId="scripttext">
    <w:name w:val="scripttext"/>
    <w:basedOn w:val="a"/>
    <w:rsid w:val="00A8555E"/>
    <w:pPr>
      <w:spacing w:before="100" w:beforeAutospacing="1" w:after="100" w:afterAutospacing="1"/>
    </w:pPr>
  </w:style>
  <w:style w:type="paragraph" w:styleId="af">
    <w:name w:val="footnote text"/>
    <w:basedOn w:val="a"/>
    <w:link w:val="af0"/>
    <w:uiPriority w:val="99"/>
    <w:semiHidden/>
    <w:unhideWhenUsed/>
    <w:rsid w:val="000E1C10"/>
    <w:pPr>
      <w:snapToGrid w:val="0"/>
    </w:pPr>
    <w:rPr>
      <w:rFonts w:cs="Times New Roman"/>
      <w:sz w:val="20"/>
      <w:szCs w:val="20"/>
    </w:rPr>
  </w:style>
  <w:style w:type="character" w:customStyle="1" w:styleId="af0">
    <w:name w:val="註腳文字 字元"/>
    <w:link w:val="af"/>
    <w:uiPriority w:val="99"/>
    <w:semiHidden/>
    <w:rsid w:val="000E1C10"/>
    <w:rPr>
      <w:rFonts w:ascii="新細明體" w:hAnsi="新細明體" w:cs="新細明體"/>
    </w:rPr>
  </w:style>
  <w:style w:type="character" w:styleId="af1">
    <w:name w:val="footnote reference"/>
    <w:uiPriority w:val="99"/>
    <w:semiHidden/>
    <w:unhideWhenUsed/>
    <w:rsid w:val="000E1C10"/>
    <w:rPr>
      <w:vertAlign w:val="superscript"/>
    </w:rPr>
  </w:style>
  <w:style w:type="paragraph" w:customStyle="1" w:styleId="h1">
    <w:name w:val="h1"/>
    <w:basedOn w:val="a"/>
    <w:rsid w:val="00FE291C"/>
    <w:pPr>
      <w:spacing w:before="100" w:beforeAutospacing="1" w:after="100" w:afterAutospacing="1"/>
    </w:pPr>
  </w:style>
  <w:style w:type="character" w:customStyle="1" w:styleId="h2">
    <w:name w:val="h2"/>
    <w:basedOn w:val="a0"/>
    <w:rsid w:val="00FE291C"/>
  </w:style>
  <w:style w:type="character" w:customStyle="1" w:styleId="30">
    <w:name w:val="標題 3 字元"/>
    <w:link w:val="3"/>
    <w:rsid w:val="006D7907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scripture">
    <w:name w:val="scripture"/>
    <w:basedOn w:val="a"/>
    <w:rsid w:val="004D0DE6"/>
    <w:pPr>
      <w:spacing w:before="100" w:beforeAutospacing="1" w:after="100" w:afterAutospacing="1"/>
    </w:pPr>
  </w:style>
  <w:style w:type="paragraph" w:styleId="af2">
    <w:name w:val="Title"/>
    <w:basedOn w:val="a"/>
    <w:link w:val="af3"/>
    <w:uiPriority w:val="10"/>
    <w:qFormat/>
    <w:locked/>
    <w:rsid w:val="002933F8"/>
    <w:pPr>
      <w:spacing w:before="100" w:beforeAutospacing="1" w:after="100" w:afterAutospacing="1"/>
    </w:pPr>
    <w:rPr>
      <w:rFonts w:cs="Times New Roman"/>
    </w:rPr>
  </w:style>
  <w:style w:type="character" w:customStyle="1" w:styleId="af3">
    <w:name w:val="標題 字元"/>
    <w:link w:val="af2"/>
    <w:uiPriority w:val="10"/>
    <w:rsid w:val="002933F8"/>
    <w:rPr>
      <w:rFonts w:ascii="新細明體" w:hAnsi="新細明體" w:cs="新細明體"/>
      <w:sz w:val="24"/>
      <w:szCs w:val="24"/>
    </w:rPr>
  </w:style>
  <w:style w:type="paragraph" w:styleId="af4">
    <w:name w:val="Subtitle"/>
    <w:basedOn w:val="a"/>
    <w:link w:val="af5"/>
    <w:uiPriority w:val="11"/>
    <w:qFormat/>
    <w:locked/>
    <w:rsid w:val="002933F8"/>
    <w:pPr>
      <w:spacing w:before="100" w:beforeAutospacing="1" w:after="100" w:afterAutospacing="1"/>
    </w:pPr>
    <w:rPr>
      <w:rFonts w:cs="Times New Roman"/>
    </w:rPr>
  </w:style>
  <w:style w:type="character" w:customStyle="1" w:styleId="af5">
    <w:name w:val="副標題 字元"/>
    <w:link w:val="af4"/>
    <w:uiPriority w:val="11"/>
    <w:rsid w:val="002933F8"/>
    <w:rPr>
      <w:rFonts w:ascii="新細明體" w:hAnsi="新細明體" w:cs="新細明體"/>
      <w:sz w:val="24"/>
      <w:szCs w:val="24"/>
    </w:rPr>
  </w:style>
  <w:style w:type="paragraph" w:customStyle="1" w:styleId="style21">
    <w:name w:val="style21"/>
    <w:basedOn w:val="a"/>
    <w:rsid w:val="00523359"/>
    <w:pPr>
      <w:spacing w:before="100" w:beforeAutospacing="1" w:after="100" w:afterAutospacing="1"/>
    </w:pPr>
    <w:rPr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06C"/>
    <w:rPr>
      <w:rFonts w:ascii="新細明體" w:hAnsi="新細明體" w:cs="新細明體"/>
      <w:sz w:val="24"/>
      <w:szCs w:val="24"/>
      <w:lang w:bidi="ar-SA"/>
    </w:rPr>
  </w:style>
  <w:style w:type="paragraph" w:styleId="1">
    <w:name w:val="heading 1"/>
    <w:basedOn w:val="a"/>
    <w:link w:val="11"/>
    <w:uiPriority w:val="99"/>
    <w:qFormat/>
    <w:rsid w:val="00221FF9"/>
    <w:pPr>
      <w:spacing w:before="100" w:beforeAutospacing="1" w:after="100" w:afterAutospacing="1"/>
      <w:outlineLvl w:val="0"/>
    </w:pPr>
    <w:rPr>
      <w:rFonts w:ascii="Cambria" w:hAnsi="Cambria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locked/>
    <w:rsid w:val="00C45099"/>
    <w:pPr>
      <w:keepNext/>
      <w:widowControl w:val="0"/>
      <w:spacing w:line="720" w:lineRule="auto"/>
      <w:outlineLvl w:val="1"/>
    </w:pPr>
    <w:rPr>
      <w:rFonts w:ascii="Cambria" w:hAnsi="Cambria" w:cs="Times New Roman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locked/>
    <w:rsid w:val="006D7907"/>
    <w:pPr>
      <w:keepNext/>
      <w:spacing w:line="720" w:lineRule="auto"/>
      <w:outlineLvl w:val="2"/>
    </w:pPr>
    <w:rPr>
      <w:rFonts w:ascii="Cambria" w:hAnsi="Cambria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1"/>
    <w:link w:val="1"/>
    <w:uiPriority w:val="99"/>
    <w:locked/>
    <w:rsid w:val="00407D5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10">
    <w:name w:val="標題 1 字元"/>
    <w:uiPriority w:val="9"/>
    <w:rsid w:val="00221FF9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rsid w:val="00221FF9"/>
    <w:pPr>
      <w:spacing w:before="100" w:beforeAutospacing="1" w:after="100" w:afterAutospacing="1"/>
    </w:pPr>
  </w:style>
  <w:style w:type="character" w:customStyle="1" w:styleId="google-src-text1">
    <w:name w:val="google-src-text1"/>
    <w:uiPriority w:val="99"/>
    <w:rsid w:val="00221FF9"/>
    <w:rPr>
      <w:rFonts w:cs="Times New Roman"/>
      <w:vanish/>
    </w:rPr>
  </w:style>
  <w:style w:type="paragraph" w:styleId="a3">
    <w:name w:val="header"/>
    <w:basedOn w:val="a"/>
    <w:link w:val="12"/>
    <w:uiPriority w:val="99"/>
    <w:semiHidden/>
    <w:rsid w:val="00221FF9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sz w:val="20"/>
      <w:szCs w:val="20"/>
    </w:rPr>
  </w:style>
  <w:style w:type="character" w:customStyle="1" w:styleId="12">
    <w:name w:val="頁首 字元1"/>
    <w:link w:val="a3"/>
    <w:uiPriority w:val="99"/>
    <w:semiHidden/>
    <w:locked/>
    <w:rsid w:val="00407D52"/>
    <w:rPr>
      <w:rFonts w:cs="Calibri"/>
      <w:sz w:val="20"/>
      <w:szCs w:val="20"/>
    </w:rPr>
  </w:style>
  <w:style w:type="character" w:customStyle="1" w:styleId="a4">
    <w:name w:val="頁首 字元"/>
    <w:uiPriority w:val="99"/>
    <w:semiHidden/>
    <w:rsid w:val="00221FF9"/>
    <w:rPr>
      <w:rFonts w:cs="Calibri"/>
      <w:kern w:val="2"/>
    </w:rPr>
  </w:style>
  <w:style w:type="paragraph" w:styleId="a5">
    <w:name w:val="footer"/>
    <w:basedOn w:val="a"/>
    <w:link w:val="13"/>
    <w:uiPriority w:val="99"/>
    <w:semiHidden/>
    <w:rsid w:val="00221FF9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sz w:val="20"/>
      <w:szCs w:val="20"/>
    </w:rPr>
  </w:style>
  <w:style w:type="character" w:customStyle="1" w:styleId="13">
    <w:name w:val="頁尾 字元1"/>
    <w:link w:val="a5"/>
    <w:uiPriority w:val="99"/>
    <w:semiHidden/>
    <w:locked/>
    <w:rsid w:val="00407D52"/>
    <w:rPr>
      <w:rFonts w:cs="Calibri"/>
      <w:sz w:val="20"/>
      <w:szCs w:val="20"/>
    </w:rPr>
  </w:style>
  <w:style w:type="character" w:customStyle="1" w:styleId="a6">
    <w:name w:val="頁尾 字元"/>
    <w:uiPriority w:val="99"/>
    <w:semiHidden/>
    <w:rsid w:val="00221FF9"/>
    <w:rPr>
      <w:rFonts w:cs="Calibri"/>
      <w:kern w:val="2"/>
    </w:rPr>
  </w:style>
  <w:style w:type="paragraph" w:styleId="HTML">
    <w:name w:val="HTML Preformatted"/>
    <w:basedOn w:val="a"/>
    <w:link w:val="HTML0"/>
    <w:uiPriority w:val="99"/>
    <w:semiHidden/>
    <w:rsid w:val="003853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Times New Roman"/>
    </w:rPr>
  </w:style>
  <w:style w:type="character" w:customStyle="1" w:styleId="HTML0">
    <w:name w:val="HTML 預設格式 字元"/>
    <w:link w:val="HTML"/>
    <w:uiPriority w:val="99"/>
    <w:semiHidden/>
    <w:locked/>
    <w:rsid w:val="003853FE"/>
    <w:rPr>
      <w:rFonts w:ascii="細明體" w:eastAsia="細明體" w:hAnsi="細明體" w:cs="細明體"/>
      <w:sz w:val="24"/>
      <w:szCs w:val="24"/>
    </w:rPr>
  </w:style>
  <w:style w:type="character" w:styleId="a7">
    <w:name w:val="Hyperlink"/>
    <w:uiPriority w:val="99"/>
    <w:rsid w:val="00EC27B6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B7527"/>
    <w:pPr>
      <w:widowControl w:val="0"/>
    </w:pPr>
    <w:rPr>
      <w:rFonts w:ascii="Cambria" w:hAnsi="Cambria" w:cs="Times New Roman"/>
      <w:kern w:val="2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4B7527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2D3DEC"/>
    <w:pPr>
      <w:widowControl w:val="0"/>
      <w:ind w:leftChars="200" w:left="480"/>
    </w:pPr>
    <w:rPr>
      <w:rFonts w:ascii="Calibri" w:hAnsi="Calibri" w:cs="Calibri"/>
      <w:kern w:val="2"/>
    </w:rPr>
  </w:style>
  <w:style w:type="character" w:styleId="ab">
    <w:name w:val="FollowedHyperlink"/>
    <w:uiPriority w:val="99"/>
    <w:semiHidden/>
    <w:unhideWhenUsed/>
    <w:rsid w:val="00FA67E5"/>
    <w:rPr>
      <w:color w:val="800080"/>
      <w:u w:val="single"/>
    </w:rPr>
  </w:style>
  <w:style w:type="character" w:customStyle="1" w:styleId="date-display-single">
    <w:name w:val="date-display-single"/>
    <w:basedOn w:val="a0"/>
    <w:rsid w:val="006A61C3"/>
  </w:style>
  <w:style w:type="character" w:customStyle="1" w:styleId="field-content">
    <w:name w:val="field-content"/>
    <w:basedOn w:val="a0"/>
    <w:rsid w:val="00031B82"/>
  </w:style>
  <w:style w:type="character" w:styleId="ac">
    <w:name w:val="Strong"/>
    <w:uiPriority w:val="22"/>
    <w:qFormat/>
    <w:locked/>
    <w:rsid w:val="002E6915"/>
    <w:rPr>
      <w:b/>
      <w:bCs/>
    </w:rPr>
  </w:style>
  <w:style w:type="character" w:customStyle="1" w:styleId="yshortcuts">
    <w:name w:val="yshortcuts"/>
    <w:basedOn w:val="a0"/>
    <w:rsid w:val="001A152C"/>
  </w:style>
  <w:style w:type="character" w:customStyle="1" w:styleId="homenewstitle1">
    <w:name w:val="home_news_title1"/>
    <w:rsid w:val="00C54A08"/>
    <w:rPr>
      <w:rFonts w:ascii="sөũ" w:hAnsi="sөũ" w:hint="default"/>
      <w:b w:val="0"/>
      <w:bCs w:val="0"/>
      <w:i w:val="0"/>
      <w:iCs w:val="0"/>
      <w:color w:val="CC0000"/>
      <w:sz w:val="30"/>
      <w:szCs w:val="30"/>
    </w:rPr>
  </w:style>
  <w:style w:type="paragraph" w:customStyle="1" w:styleId="content">
    <w:name w:val="content"/>
    <w:basedOn w:val="a"/>
    <w:rsid w:val="003C7E3B"/>
    <w:pPr>
      <w:spacing w:before="240" w:after="240"/>
    </w:pPr>
  </w:style>
  <w:style w:type="character" w:customStyle="1" w:styleId="char-style-override-1">
    <w:name w:val="char-style-override-1"/>
    <w:basedOn w:val="a0"/>
    <w:rsid w:val="003C7E3B"/>
  </w:style>
  <w:style w:type="character" w:customStyle="1" w:styleId="x2-content1">
    <w:name w:val="x2-content1"/>
    <w:basedOn w:val="a0"/>
    <w:rsid w:val="003C7E3B"/>
  </w:style>
  <w:style w:type="paragraph" w:customStyle="1" w:styleId="x2-content">
    <w:name w:val="x2-content"/>
    <w:basedOn w:val="a"/>
    <w:rsid w:val="003C7E3B"/>
    <w:pPr>
      <w:spacing w:before="240" w:after="240"/>
    </w:pPr>
  </w:style>
  <w:style w:type="character" w:customStyle="1" w:styleId="english-name">
    <w:name w:val="english-name"/>
    <w:basedOn w:val="a0"/>
    <w:rsid w:val="003C7E3B"/>
  </w:style>
  <w:style w:type="character" w:customStyle="1" w:styleId="english-namechar-style-override-3">
    <w:name w:val="english-namechar-style-override-3"/>
    <w:basedOn w:val="a0"/>
    <w:rsid w:val="003C7E3B"/>
  </w:style>
  <w:style w:type="character" w:customStyle="1" w:styleId="small-english-namechar-style-override-3">
    <w:name w:val="small-english-namechar-style-override-3"/>
    <w:basedOn w:val="a0"/>
    <w:rsid w:val="003C7E3B"/>
  </w:style>
  <w:style w:type="character" w:customStyle="1" w:styleId="bible-verse1">
    <w:name w:val="bible-verse1"/>
    <w:basedOn w:val="a0"/>
    <w:rsid w:val="003C7E3B"/>
  </w:style>
  <w:style w:type="character" w:customStyle="1" w:styleId="bible-reading1">
    <w:name w:val="bible-reading1"/>
    <w:basedOn w:val="a0"/>
    <w:rsid w:val="003C7E3B"/>
  </w:style>
  <w:style w:type="paragraph" w:customStyle="1" w:styleId="thinking">
    <w:name w:val="thinking"/>
    <w:basedOn w:val="a"/>
    <w:rsid w:val="003C7E3B"/>
    <w:pPr>
      <w:spacing w:before="240" w:after="240"/>
    </w:pPr>
  </w:style>
  <w:style w:type="character" w:customStyle="1" w:styleId="thinking1">
    <w:name w:val="thinking1"/>
    <w:basedOn w:val="a0"/>
    <w:rsid w:val="003C7E3B"/>
  </w:style>
  <w:style w:type="character" w:customStyle="1" w:styleId="small-english-name1">
    <w:name w:val="small-english-name1"/>
    <w:basedOn w:val="a0"/>
    <w:rsid w:val="00102AF6"/>
  </w:style>
  <w:style w:type="paragraph" w:customStyle="1" w:styleId="bible-verse">
    <w:name w:val="bible-verse"/>
    <w:basedOn w:val="a"/>
    <w:rsid w:val="00C837A9"/>
    <w:pPr>
      <w:spacing w:before="240" w:after="240"/>
    </w:pPr>
  </w:style>
  <w:style w:type="character" w:customStyle="1" w:styleId="content11">
    <w:name w:val="content11"/>
    <w:basedOn w:val="a0"/>
    <w:rsid w:val="00E74741"/>
  </w:style>
  <w:style w:type="paragraph" w:customStyle="1" w:styleId="x2-contentpara-style-override-1">
    <w:name w:val="x2-contentpara-style-override-1"/>
    <w:basedOn w:val="a"/>
    <w:rsid w:val="00E74741"/>
    <w:pPr>
      <w:spacing w:before="240" w:after="240"/>
    </w:pPr>
  </w:style>
  <w:style w:type="character" w:customStyle="1" w:styleId="thinkingchar-style-override-4">
    <w:name w:val="thinkingchar-style-override-4"/>
    <w:basedOn w:val="a0"/>
    <w:rsid w:val="00E74741"/>
  </w:style>
  <w:style w:type="paragraph" w:customStyle="1" w:styleId="bottom-line">
    <w:name w:val="bottom-line"/>
    <w:basedOn w:val="a"/>
    <w:rsid w:val="00E74741"/>
    <w:pPr>
      <w:spacing w:before="240" w:after="240"/>
    </w:pPr>
  </w:style>
  <w:style w:type="character" w:customStyle="1" w:styleId="english-namechar-style-override-4">
    <w:name w:val="english-namechar-style-override-4"/>
    <w:basedOn w:val="a0"/>
    <w:rsid w:val="003B08A3"/>
  </w:style>
  <w:style w:type="character" w:customStyle="1" w:styleId="apple-style-span">
    <w:name w:val="apple-style-span"/>
    <w:basedOn w:val="a0"/>
    <w:rsid w:val="00CC1C91"/>
  </w:style>
  <w:style w:type="character" w:customStyle="1" w:styleId="20">
    <w:name w:val="標題 2 字元"/>
    <w:link w:val="2"/>
    <w:rsid w:val="00C45099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first">
    <w:name w:val="first"/>
    <w:basedOn w:val="a"/>
    <w:rsid w:val="00EB711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2135F"/>
  </w:style>
  <w:style w:type="paragraph" w:customStyle="1" w:styleId="Default">
    <w:name w:val="Default"/>
    <w:rsid w:val="001D18EC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  <w:lang w:bidi="ar-SA"/>
    </w:rPr>
  </w:style>
  <w:style w:type="paragraph" w:styleId="ad">
    <w:name w:val="Date"/>
    <w:basedOn w:val="a"/>
    <w:next w:val="a"/>
    <w:link w:val="ae"/>
    <w:uiPriority w:val="99"/>
    <w:semiHidden/>
    <w:unhideWhenUsed/>
    <w:rsid w:val="0070008C"/>
    <w:pPr>
      <w:widowControl w:val="0"/>
      <w:jc w:val="right"/>
    </w:pPr>
    <w:rPr>
      <w:rFonts w:ascii="Calibri" w:hAnsi="Calibri" w:cs="Times New Roman"/>
      <w:kern w:val="2"/>
    </w:rPr>
  </w:style>
  <w:style w:type="character" w:customStyle="1" w:styleId="ae">
    <w:name w:val="日期 字元"/>
    <w:link w:val="ad"/>
    <w:uiPriority w:val="99"/>
    <w:semiHidden/>
    <w:rsid w:val="0070008C"/>
    <w:rPr>
      <w:rFonts w:cs="Calibri"/>
      <w:kern w:val="2"/>
      <w:sz w:val="24"/>
      <w:szCs w:val="24"/>
    </w:rPr>
  </w:style>
  <w:style w:type="character" w:customStyle="1" w:styleId="ya-q-full-text">
    <w:name w:val="ya-q-full-text"/>
    <w:basedOn w:val="a0"/>
    <w:rsid w:val="00262B3C"/>
  </w:style>
  <w:style w:type="paragraph" w:customStyle="1" w:styleId="scripttext">
    <w:name w:val="scripttext"/>
    <w:basedOn w:val="a"/>
    <w:rsid w:val="00A8555E"/>
    <w:pPr>
      <w:spacing w:before="100" w:beforeAutospacing="1" w:after="100" w:afterAutospacing="1"/>
    </w:pPr>
  </w:style>
  <w:style w:type="paragraph" w:styleId="af">
    <w:name w:val="footnote text"/>
    <w:basedOn w:val="a"/>
    <w:link w:val="af0"/>
    <w:uiPriority w:val="99"/>
    <w:semiHidden/>
    <w:unhideWhenUsed/>
    <w:rsid w:val="000E1C10"/>
    <w:pPr>
      <w:snapToGrid w:val="0"/>
    </w:pPr>
    <w:rPr>
      <w:rFonts w:cs="Times New Roman"/>
      <w:sz w:val="20"/>
      <w:szCs w:val="20"/>
    </w:rPr>
  </w:style>
  <w:style w:type="character" w:customStyle="1" w:styleId="af0">
    <w:name w:val="註腳文字 字元"/>
    <w:link w:val="af"/>
    <w:uiPriority w:val="99"/>
    <w:semiHidden/>
    <w:rsid w:val="000E1C10"/>
    <w:rPr>
      <w:rFonts w:ascii="新細明體" w:hAnsi="新細明體" w:cs="新細明體"/>
    </w:rPr>
  </w:style>
  <w:style w:type="character" w:styleId="af1">
    <w:name w:val="footnote reference"/>
    <w:uiPriority w:val="99"/>
    <w:semiHidden/>
    <w:unhideWhenUsed/>
    <w:rsid w:val="000E1C10"/>
    <w:rPr>
      <w:vertAlign w:val="superscript"/>
    </w:rPr>
  </w:style>
  <w:style w:type="paragraph" w:customStyle="1" w:styleId="h1">
    <w:name w:val="h1"/>
    <w:basedOn w:val="a"/>
    <w:rsid w:val="00FE291C"/>
    <w:pPr>
      <w:spacing w:before="100" w:beforeAutospacing="1" w:after="100" w:afterAutospacing="1"/>
    </w:pPr>
  </w:style>
  <w:style w:type="character" w:customStyle="1" w:styleId="h2">
    <w:name w:val="h2"/>
    <w:basedOn w:val="a0"/>
    <w:rsid w:val="00FE291C"/>
  </w:style>
  <w:style w:type="character" w:customStyle="1" w:styleId="30">
    <w:name w:val="標題 3 字元"/>
    <w:link w:val="3"/>
    <w:rsid w:val="006D7907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scripture">
    <w:name w:val="scripture"/>
    <w:basedOn w:val="a"/>
    <w:rsid w:val="004D0DE6"/>
    <w:pPr>
      <w:spacing w:before="100" w:beforeAutospacing="1" w:after="100" w:afterAutospacing="1"/>
    </w:pPr>
  </w:style>
  <w:style w:type="paragraph" w:styleId="af2">
    <w:name w:val="Title"/>
    <w:basedOn w:val="a"/>
    <w:link w:val="af3"/>
    <w:uiPriority w:val="10"/>
    <w:qFormat/>
    <w:locked/>
    <w:rsid w:val="002933F8"/>
    <w:pPr>
      <w:spacing w:before="100" w:beforeAutospacing="1" w:after="100" w:afterAutospacing="1"/>
    </w:pPr>
    <w:rPr>
      <w:rFonts w:cs="Times New Roman"/>
    </w:rPr>
  </w:style>
  <w:style w:type="character" w:customStyle="1" w:styleId="af3">
    <w:name w:val="標題 字元"/>
    <w:link w:val="af2"/>
    <w:uiPriority w:val="10"/>
    <w:rsid w:val="002933F8"/>
    <w:rPr>
      <w:rFonts w:ascii="新細明體" w:hAnsi="新細明體" w:cs="新細明體"/>
      <w:sz w:val="24"/>
      <w:szCs w:val="24"/>
    </w:rPr>
  </w:style>
  <w:style w:type="paragraph" w:styleId="af4">
    <w:name w:val="Subtitle"/>
    <w:basedOn w:val="a"/>
    <w:link w:val="af5"/>
    <w:uiPriority w:val="11"/>
    <w:qFormat/>
    <w:locked/>
    <w:rsid w:val="002933F8"/>
    <w:pPr>
      <w:spacing w:before="100" w:beforeAutospacing="1" w:after="100" w:afterAutospacing="1"/>
    </w:pPr>
    <w:rPr>
      <w:rFonts w:cs="Times New Roman"/>
    </w:rPr>
  </w:style>
  <w:style w:type="character" w:customStyle="1" w:styleId="af5">
    <w:name w:val="副標題 字元"/>
    <w:link w:val="af4"/>
    <w:uiPriority w:val="11"/>
    <w:rsid w:val="002933F8"/>
    <w:rPr>
      <w:rFonts w:ascii="新細明體" w:hAnsi="新細明體" w:cs="新細明體"/>
      <w:sz w:val="24"/>
      <w:szCs w:val="24"/>
    </w:rPr>
  </w:style>
  <w:style w:type="paragraph" w:customStyle="1" w:styleId="style21">
    <w:name w:val="style21"/>
    <w:basedOn w:val="a"/>
    <w:rsid w:val="00523359"/>
    <w:pPr>
      <w:spacing w:before="100" w:beforeAutospacing="1" w:after="100" w:afterAutospacing="1"/>
    </w:pPr>
    <w:rPr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2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5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755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79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140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21072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9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081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140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727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85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5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24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55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4470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6254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8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14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1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27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36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44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22531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365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507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677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059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115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2903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011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3039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260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4873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0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3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86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28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79198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6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993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87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341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070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751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6264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3136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0736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57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57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32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78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55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779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461785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933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27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96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018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7243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600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16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199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654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4982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9996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8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0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1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9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0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855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20128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246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215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9098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774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720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23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905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525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2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6423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0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70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6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846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4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73996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535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00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407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37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882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492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274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8823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760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1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3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52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97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65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77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1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057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885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997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952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555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619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9069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0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3355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0787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6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06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67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51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970869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960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753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515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27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213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041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949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6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7663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5965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770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9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11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93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91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213698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16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942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696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711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869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755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722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5671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043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332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8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7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2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57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0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41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10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608911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863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298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489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343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079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911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3389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20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1743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4765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4866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5161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82156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70481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633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7182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84316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88531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933632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55175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0146505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23586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7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11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5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77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958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60805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55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184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42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41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459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2729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674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93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0937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700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8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1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9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07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90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51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463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14583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10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190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274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9768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74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386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274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54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39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9306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6119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083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1038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830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38162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9078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9275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5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1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1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68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88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0160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745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784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12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237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695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337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981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7920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80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260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0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36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4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3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1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84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9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705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922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694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929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477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725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474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4642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005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96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6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2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4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43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32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786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1360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77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217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810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93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795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8567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238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0621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9658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655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4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49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0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6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929370">
                                      <w:marLeft w:val="0"/>
                                      <w:marRight w:val="0"/>
                                      <w:marTop w:val="0"/>
                                      <w:marBottom w:val="1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126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648194">
                                              <w:marLeft w:val="24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30900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8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902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2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6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8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9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1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15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4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26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91583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104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47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550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23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3037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5304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410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7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692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020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0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7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27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52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9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75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157974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962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97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26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0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8240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4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086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18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5969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80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6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6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85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40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40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0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96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74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446206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74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34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491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457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23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7113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7058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955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377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24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9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4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03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2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85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802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27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4886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64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15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838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832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380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75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435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6868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6591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1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2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12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98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2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824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87562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30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752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23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304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3958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529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245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830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3451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6189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8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0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2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29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8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026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845882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524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65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71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647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039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78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9176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190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1364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633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4253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90466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3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0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2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4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2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32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86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24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874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89749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578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20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112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745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063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507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955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588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000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700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6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0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32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4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22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953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23885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39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24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644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1478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3339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833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2196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668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292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123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561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101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618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2539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9454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5304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9981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3247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2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53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88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56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036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0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1971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98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055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183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391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411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0925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13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42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5315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9361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2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1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73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3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7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86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04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24654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60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730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930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591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7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893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652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270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9752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4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0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8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3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8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19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73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7841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61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95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66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464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550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996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886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3014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05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2368629">
                                                                                          <w:marLeft w:val="0"/>
                                                                                          <w:marRight w:val="17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5699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3125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5383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985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2684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53948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0914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198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57397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42622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9182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40278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4819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7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1923">
          <w:marLeft w:val="504"/>
          <w:marRight w:val="0"/>
          <w:marTop w:val="2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66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72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1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37633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428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034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60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54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2793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21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8845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306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0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00164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7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04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16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058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713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06020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42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71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092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32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57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298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015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997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6098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4957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4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64082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7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48798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21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770305">
                                      <w:marLeft w:val="-300"/>
                                      <w:marRight w:val="-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49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33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98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770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187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49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758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8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6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3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97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534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723846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189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397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199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516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705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35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106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963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9163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205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1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1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74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8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9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8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21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735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374628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02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507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23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52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909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4522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20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160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605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6442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4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0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86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58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5772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735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753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352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13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528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534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2081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002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4246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576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2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1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0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14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225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91500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612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184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1075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793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117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639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030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48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53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33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8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0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4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69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7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23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1377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85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1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707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297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377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408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276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4360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2104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6688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2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4940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9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7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2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8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69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39232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578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85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14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090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666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212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373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139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6752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0196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4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5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5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10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7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52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00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07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13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636290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984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063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678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603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5294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25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155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692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199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1052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8935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5958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47380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6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7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42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0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7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8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8330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46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22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464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271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7617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861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2666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6066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402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5232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1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8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62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5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300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21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5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84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610789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267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311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847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297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591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79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914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210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365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4132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4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5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03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5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57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0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7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6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55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16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02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61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371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63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195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8550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973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516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14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028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5321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002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7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5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0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2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0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64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19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3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15821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769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73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90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219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436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3731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0976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1976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932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392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0668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8295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7447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5720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2500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7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46875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61369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67374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4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9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1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94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52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94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357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8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821935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872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52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225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924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56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3072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75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632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520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6863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191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973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6700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3175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73861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1922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90664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473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6533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3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4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69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42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76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16531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787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025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951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748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461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554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2013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703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734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0568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6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3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1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21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0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73979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422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170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217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896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062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333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238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82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985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382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2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9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7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33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7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04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53190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95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865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889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82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459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479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059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135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527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739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3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8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1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0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2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3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13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62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19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79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14839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57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78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3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2162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327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065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170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765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645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4220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5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2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8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48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995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26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81680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594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613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060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155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9663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767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901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604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8410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2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9360">
          <w:marLeft w:val="0"/>
          <w:marRight w:val="0"/>
          <w:marTop w:val="0"/>
          <w:marBottom w:val="0"/>
          <w:divBdr>
            <w:top w:val="none" w:sz="0" w:space="0" w:color="auto"/>
            <w:left w:val="single" w:sz="8" w:space="0" w:color="CCCCCC"/>
            <w:bottom w:val="none" w:sz="0" w:space="0" w:color="auto"/>
            <w:right w:val="single" w:sz="8" w:space="0" w:color="CCCCCC"/>
          </w:divBdr>
          <w:divsChild>
            <w:div w:id="16731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0" w:color="CCCCCC"/>
                <w:right w:val="none" w:sz="0" w:space="0" w:color="auto"/>
              </w:divBdr>
              <w:divsChild>
                <w:div w:id="2057852937">
                  <w:marLeft w:val="-20"/>
                  <w:marRight w:val="-20"/>
                  <w:marTop w:val="0"/>
                  <w:marBottom w:val="0"/>
                  <w:divBdr>
                    <w:top w:val="none" w:sz="0" w:space="0" w:color="auto"/>
                    <w:left w:val="single" w:sz="8" w:space="0" w:color="CCCCCC"/>
                    <w:bottom w:val="none" w:sz="0" w:space="0" w:color="auto"/>
                    <w:right w:val="single" w:sz="8" w:space="0" w:color="CCCCCC"/>
                  </w:divBdr>
                  <w:divsChild>
                    <w:div w:id="112815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9970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60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0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3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77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82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97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178115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50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766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493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272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552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918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070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8819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639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45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0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8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1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6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13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451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92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889511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21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39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088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510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0582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073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926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68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1982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4596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6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7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2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7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5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6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0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1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4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76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8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88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893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94325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982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160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21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970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073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625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602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6037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443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8306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7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7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9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45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37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47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808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83307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438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406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950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05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45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161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835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9048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2406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1184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5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24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71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47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0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00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91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30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76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53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77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017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7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81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72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0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60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55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02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57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276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53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12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8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84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15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0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330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01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79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1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50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75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21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1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48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58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932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47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1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26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665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96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454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33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0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8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64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0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1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35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90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41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0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0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4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44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88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4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181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7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6580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57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74256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10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79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83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008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81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8676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485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3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3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9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30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0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20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3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76541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997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100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925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297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82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5086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686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645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901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9650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9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2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99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33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699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2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0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52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84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58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4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1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4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2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80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1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5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5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1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76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22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22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73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113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335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492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677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349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68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045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180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706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434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2890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8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50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78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8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47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0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127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09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2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743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304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16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545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431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5602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067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6359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9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97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05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54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830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890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994918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214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937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91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21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9156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030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222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2536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505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3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2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6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74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8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57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9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28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449494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158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62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960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974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263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876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157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279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590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935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8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4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3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79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34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08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08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329685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25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63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080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584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31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14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695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9768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28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6512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5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7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8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17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5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8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736405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15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2477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997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998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511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1367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41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138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5976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7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1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944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7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566140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421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579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347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235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181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0866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6027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887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8475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3733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1368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8650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6848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59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29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65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11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60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805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482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842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10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259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799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615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79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940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5116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5940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0966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2869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8492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8749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0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44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45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3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401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9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09350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103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667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839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157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82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597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9550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9038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737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2898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6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5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83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3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2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03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53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40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22627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25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00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201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73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975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1689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3084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5834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797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6418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2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4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5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1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6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56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01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72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49164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064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309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920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4398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81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690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7584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720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029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862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5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4391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9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7667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477047">
                                      <w:marLeft w:val="-300"/>
                                      <w:marRight w:val="-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9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950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39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51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428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286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44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587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8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5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6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33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8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32503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2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342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12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502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4931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107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312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117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0106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4769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62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0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30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36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6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78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605091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81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717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5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3713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2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4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883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687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0310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743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847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996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4253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4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9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97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9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7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48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9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81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15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749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128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323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184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145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0721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35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6824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9191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5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7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2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84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93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53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7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20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61079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269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818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71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617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5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162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914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2273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758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038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7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96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9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55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114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1459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12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2074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4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236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404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5944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057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385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275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428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0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06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82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97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917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60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582334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4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481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509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496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899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6707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7300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470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513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9187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9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1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1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17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87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42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20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07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05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709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814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851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726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703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199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149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604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358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3020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5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2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2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63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7904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97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68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988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31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983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332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5233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459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386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9315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9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8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56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04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9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84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74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87604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051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828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117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857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9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0625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7259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265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560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6472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3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7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86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83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32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6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62496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0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4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252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1176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583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281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508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596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9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0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8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75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2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8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66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36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84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093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300821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292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071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7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559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25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369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089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1480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646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4304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51640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7512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7893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8008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3810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047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6083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5182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2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5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60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376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5940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865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539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78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5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970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811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2136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806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096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742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3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5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2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34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174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92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138701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228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079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04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101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538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669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109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900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606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0787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7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1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5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04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3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34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715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34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7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468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661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410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15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3825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9278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111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9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01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8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8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05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8585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48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859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9511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21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2897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171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2483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7665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0220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1001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3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5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3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07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52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82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66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13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83228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223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0026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998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498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757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208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72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798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701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807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8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1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7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659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7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060549">
                                                  <w:marLeft w:val="0"/>
                                                  <w:marRight w:val="0"/>
                                                  <w:marTop w:val="18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99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37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535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11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830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102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600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9020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2341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623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0977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5562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5426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4309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2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3775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178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0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91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9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9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18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13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394569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801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06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891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167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6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262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767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172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1011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9474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0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4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197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3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0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8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07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25064">
                                      <w:marLeft w:val="0"/>
                                      <w:marRight w:val="0"/>
                                      <w:marTop w:val="0"/>
                                      <w:marBottom w:val="1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770865">
                                              <w:marLeft w:val="24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576894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302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245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1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53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19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58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639463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39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91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80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14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124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984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350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5724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29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742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162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2179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458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1380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63762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6743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4495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597495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27354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563066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9520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19474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06952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0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4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25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2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84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2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1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55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06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9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20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724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25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342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408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46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642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162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6713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0198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9245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4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1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1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3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8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97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53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146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492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89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462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66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271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222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8820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0017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909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0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1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71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39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9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97683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22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82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7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016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6936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601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573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266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41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1957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27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97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1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56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36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27169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289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257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217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20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569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6303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986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243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5299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3906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1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88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0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44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1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53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572516">
                                      <w:marLeft w:val="0"/>
                                      <w:marRight w:val="0"/>
                                      <w:marTop w:val="0"/>
                                      <w:marBottom w:val="1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6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409347">
                                              <w:marLeft w:val="240"/>
                                              <w:marRight w:val="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21132">
                                                  <w:marLeft w:val="600"/>
                                                  <w:marRight w:val="60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15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390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8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4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37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11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3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96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08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29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2551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24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85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372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174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497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143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332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350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682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2944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1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5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0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46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85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52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200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73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5277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703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651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783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348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573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560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97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475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210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640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8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8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99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1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41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73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305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789875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6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71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366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158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537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7330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4427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1833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931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7919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0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87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7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7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6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40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4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645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09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14273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271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056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85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9559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232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46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8878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9965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344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7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9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78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02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95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94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12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42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98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7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0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3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9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3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24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4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5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22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2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86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31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7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83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262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61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820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707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4951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605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04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61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60644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3897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708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8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1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5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0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1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45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633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72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8025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063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979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089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596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089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57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216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6024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5962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57340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9809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08394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77903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4835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1612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52013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46079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7583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80241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8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34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9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60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06339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145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2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21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9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115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525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3650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6993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169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15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3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1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50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93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60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28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564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492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936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483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545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159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81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0100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275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651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9145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997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6214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51186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65721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87370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7051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41743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6147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1982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89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21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09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456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64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863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363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595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938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764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907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501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267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599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9085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487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0992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9438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7014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319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866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5418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629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6870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05644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4991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6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4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85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60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94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18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791265">
                                                  <w:marLeft w:val="0"/>
                                                  <w:marRight w:val="0"/>
                                                  <w:marTop w:val="1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682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89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259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244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896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914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446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7373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648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1695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23650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3109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9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5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53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6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2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93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67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2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47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4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71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67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5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5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33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459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23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33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0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52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3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835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2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13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91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39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7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9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8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91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84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71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16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16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05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5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93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27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8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2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81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7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1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4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93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12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9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26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808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2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18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0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850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1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7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03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5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77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2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46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5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788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22653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409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391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4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391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48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360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2469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90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88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7860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068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0618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2497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8966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9373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2255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9130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2174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2685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039052">
      <w:bodyDiv w:val="1"/>
      <w:marLeft w:val="0"/>
      <w:marRight w:val="0"/>
      <w:marTop w:val="20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9069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20596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93599">
                  <w:marLeft w:val="3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73952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8" w:space="5" w:color="CCCCCC"/>
                                <w:left w:val="single" w:sz="8" w:space="10" w:color="CCCCCC"/>
                                <w:bottom w:val="single" w:sz="8" w:space="5" w:color="CCCCCC"/>
                                <w:right w:val="single" w:sz="8" w:space="10" w:color="CCCCCC"/>
                              </w:divBdr>
                              <w:divsChild>
                                <w:div w:id="34028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8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0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01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54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45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72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410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89720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26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3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861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1992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6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298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445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7482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026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114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6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5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8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2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96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501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38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833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6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532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127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025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27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3269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0417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8745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0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0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3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1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8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70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9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1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14253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936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534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740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490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08741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595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151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82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2941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73759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9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1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87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03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0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522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976652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032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10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56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09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896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3196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916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513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804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6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0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7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287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89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8907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02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674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592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596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14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059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8854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853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4527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408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3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3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3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62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02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07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71598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228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820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33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2658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428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683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946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99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259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2082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2803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4193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3384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6937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6111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7228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54798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75784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4883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6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30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2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44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53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5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970461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13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87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390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848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3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962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892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912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858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409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043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6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2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27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56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07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084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8166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084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832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047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851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632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42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1237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110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671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1800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13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8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8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13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299">
              <w:marLeft w:val="4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301">
              <w:marLeft w:val="4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13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8295">
              <w:marLeft w:val="4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302">
              <w:marLeft w:val="42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0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2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8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14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43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83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93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023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732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23546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515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223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601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590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193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969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5407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855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651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59856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3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29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5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2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62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266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99265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528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51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4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140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243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654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656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5373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4099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1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3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99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93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450399">
                                                  <w:marLeft w:val="0"/>
                                                  <w:marRight w:val="0"/>
                                                  <w:marTop w:val="168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11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100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994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45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36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19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360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52743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0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1697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57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5758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1737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8277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5508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18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918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174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3202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76609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783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8462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8435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3088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9622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8062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9980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2692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4565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9804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3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8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8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4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42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182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094085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057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0418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25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0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7836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9723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233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173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972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1515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1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1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5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85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48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83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974933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098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501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577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499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147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8977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0649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044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927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308715">
                                                                                          <w:marLeft w:val="0"/>
                                                                                          <w:marRight w:val="172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4961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7372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4713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47563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824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92235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0538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0844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27925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2358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56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752099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146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1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7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5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2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28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20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12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92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767749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025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743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976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3328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449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585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373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1182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7316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256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0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05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8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28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90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53872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033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580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263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41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936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81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007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14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083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0610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7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2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27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2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2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9417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8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19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938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350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9294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27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998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9728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278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77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990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853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84621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8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0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4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5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96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5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6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19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23444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36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782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318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170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1466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386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74953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3765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5882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236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7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6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16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8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72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62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8108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800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343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23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806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705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366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56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435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5611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7675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6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8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29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0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62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580885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4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06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5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77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20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173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201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5259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145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0684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1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7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32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4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55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5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757517">
                                                  <w:marLeft w:val="0"/>
                                                  <w:marRight w:val="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19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501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99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242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4425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1266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4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2840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3548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5066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LLY\Documents\110814&#36896;&#27211;&#25945;&#26371;&#36913;&#22577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F9E62-23A7-4FFC-9B05-B110EA0F1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110814造橋教會週報</Template>
  <TotalTime>53</TotalTime>
  <Pages>4</Pages>
  <Words>426</Words>
  <Characters>2434</Characters>
  <Application>Microsoft Office Word</Application>
  <DocSecurity>0</DocSecurity>
  <Lines>20</Lines>
  <Paragraphs>5</Paragraphs>
  <ScaleCrop>false</ScaleCrop>
  <Company>VIEWSONIC</Company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呂逸帆</dc:creator>
  <cp:lastModifiedBy>user</cp:lastModifiedBy>
  <cp:revision>30</cp:revision>
  <cp:lastPrinted>2019-04-12T02:59:00Z</cp:lastPrinted>
  <dcterms:created xsi:type="dcterms:W3CDTF">2019-04-11T02:40:00Z</dcterms:created>
  <dcterms:modified xsi:type="dcterms:W3CDTF">2019-04-12T03:06:00Z</dcterms:modified>
</cp:coreProperties>
</file>